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C90" w:rsidRPr="00E56222" w:rsidRDefault="00343C90" w:rsidP="00343C90">
      <w:pPr>
        <w:pStyle w:val="Ttulo1"/>
        <w:rPr>
          <w:sz w:val="32"/>
        </w:rPr>
      </w:pPr>
      <w:r w:rsidRPr="00E56222">
        <w:rPr>
          <w:sz w:val="32"/>
        </w:rPr>
        <w:t>Control Motor de</w:t>
      </w:r>
      <w:r w:rsidR="00B2773B">
        <w:rPr>
          <w:sz w:val="32"/>
        </w:rPr>
        <w:t>l</w:t>
      </w:r>
      <w:r w:rsidRPr="00E56222">
        <w:rPr>
          <w:sz w:val="32"/>
        </w:rPr>
        <w:t xml:space="preserve"> Cerebelo</w:t>
      </w:r>
    </w:p>
    <w:p w:rsidR="00343C90" w:rsidRPr="00E56222" w:rsidRDefault="00343C90" w:rsidP="00343C90">
      <w:pPr>
        <w:rPr>
          <w:sz w:val="22"/>
        </w:rPr>
      </w:pPr>
      <w:r w:rsidRPr="00E56222">
        <w:rPr>
          <w:sz w:val="22"/>
        </w:rPr>
        <w:t>Ninguna de ellas es capaz de controlar la actividad muscular por sí sola, siempre funcionan asociadas a otros sistemas de control motor.</w:t>
      </w:r>
    </w:p>
    <w:p w:rsidR="00343C90" w:rsidRPr="00E56222" w:rsidRDefault="0091620D" w:rsidP="00343C90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15D06D08" wp14:editId="77F399C1">
            <wp:simplePos x="0" y="0"/>
            <wp:positionH relativeFrom="column">
              <wp:posOffset>3848100</wp:posOffset>
            </wp:positionH>
            <wp:positionV relativeFrom="paragraph">
              <wp:posOffset>143510</wp:posOffset>
            </wp:positionV>
            <wp:extent cx="3402965" cy="2571750"/>
            <wp:effectExtent l="0" t="0" r="698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7" t="35990" r="38371" b="19191"/>
                    <a:stretch/>
                  </pic:blipFill>
                  <pic:spPr bwMode="auto">
                    <a:xfrm>
                      <a:off x="0" y="0"/>
                      <a:ext cx="3402965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6A0" w:rsidRPr="00E56222" w:rsidRDefault="00343C90" w:rsidP="003146A0">
      <w:pPr>
        <w:pStyle w:val="Ttulo3"/>
        <w:rPr>
          <w:sz w:val="24"/>
        </w:rPr>
      </w:pPr>
      <w:r w:rsidRPr="00E56222">
        <w:rPr>
          <w:sz w:val="24"/>
        </w:rPr>
        <w:t xml:space="preserve">El cerebelo </w:t>
      </w:r>
    </w:p>
    <w:p w:rsidR="008B7034" w:rsidRPr="00E56222" w:rsidRDefault="003146A0" w:rsidP="009042F9">
      <w:pPr>
        <w:pStyle w:val="Prrafodelista"/>
        <w:numPr>
          <w:ilvl w:val="0"/>
          <w:numId w:val="1"/>
        </w:numPr>
        <w:rPr>
          <w:sz w:val="22"/>
        </w:rPr>
      </w:pPr>
      <w:r w:rsidRPr="00E56222">
        <w:rPr>
          <w:b/>
          <w:sz w:val="22"/>
        </w:rPr>
        <w:t>C</w:t>
      </w:r>
      <w:r w:rsidR="00343C90" w:rsidRPr="00E56222">
        <w:rPr>
          <w:b/>
          <w:sz w:val="22"/>
        </w:rPr>
        <w:t>oordinación temporal</w:t>
      </w:r>
      <w:r w:rsidR="00343C90" w:rsidRPr="00E56222">
        <w:rPr>
          <w:sz w:val="22"/>
        </w:rPr>
        <w:t xml:space="preserve"> de las actividades motoras </w:t>
      </w:r>
    </w:p>
    <w:p w:rsidR="00343C90" w:rsidRPr="00E56222" w:rsidRDefault="003146A0" w:rsidP="009042F9">
      <w:pPr>
        <w:pStyle w:val="Prrafodelista"/>
        <w:numPr>
          <w:ilvl w:val="0"/>
          <w:numId w:val="1"/>
        </w:numPr>
        <w:rPr>
          <w:sz w:val="22"/>
        </w:rPr>
      </w:pPr>
      <w:r w:rsidRPr="00E56222">
        <w:rPr>
          <w:b/>
          <w:sz w:val="22"/>
        </w:rPr>
        <w:t>P</w:t>
      </w:r>
      <w:r w:rsidR="00343C90" w:rsidRPr="00E56222">
        <w:rPr>
          <w:b/>
          <w:sz w:val="22"/>
        </w:rPr>
        <w:t>aso suave y rápido</w:t>
      </w:r>
      <w:r w:rsidR="00343C90" w:rsidRPr="00E56222">
        <w:rPr>
          <w:sz w:val="22"/>
        </w:rPr>
        <w:t xml:space="preserve"> de un movimiento muscular a </w:t>
      </w:r>
      <w:r w:rsidRPr="00E56222">
        <w:rPr>
          <w:sz w:val="22"/>
        </w:rPr>
        <w:t>otro</w:t>
      </w:r>
      <w:r w:rsidR="00343C90" w:rsidRPr="00E56222">
        <w:rPr>
          <w:sz w:val="22"/>
        </w:rPr>
        <w:t>.</w:t>
      </w:r>
    </w:p>
    <w:p w:rsidR="008B7034" w:rsidRPr="00E56222" w:rsidRDefault="008B7034" w:rsidP="009042F9">
      <w:pPr>
        <w:pStyle w:val="Prrafodelista"/>
        <w:numPr>
          <w:ilvl w:val="0"/>
          <w:numId w:val="1"/>
        </w:numPr>
        <w:rPr>
          <w:sz w:val="22"/>
        </w:rPr>
      </w:pPr>
      <w:r w:rsidRPr="00E56222">
        <w:rPr>
          <w:b/>
          <w:sz w:val="22"/>
        </w:rPr>
        <w:t>R</w:t>
      </w:r>
      <w:r w:rsidR="00343C90" w:rsidRPr="00E56222">
        <w:rPr>
          <w:b/>
          <w:sz w:val="22"/>
        </w:rPr>
        <w:t>egula la intensidad</w:t>
      </w:r>
      <w:r w:rsidR="00343C90" w:rsidRPr="00E56222">
        <w:rPr>
          <w:sz w:val="22"/>
        </w:rPr>
        <w:t xml:space="preserve"> de la contracción muscular cuando varía la carga </w:t>
      </w:r>
    </w:p>
    <w:p w:rsidR="00343C90" w:rsidRPr="00E56222" w:rsidRDefault="008B7034" w:rsidP="009042F9">
      <w:pPr>
        <w:pStyle w:val="Prrafodelista"/>
        <w:numPr>
          <w:ilvl w:val="0"/>
          <w:numId w:val="1"/>
        </w:numPr>
        <w:rPr>
          <w:sz w:val="22"/>
        </w:rPr>
      </w:pPr>
      <w:r w:rsidRPr="00E56222">
        <w:rPr>
          <w:b/>
          <w:sz w:val="22"/>
        </w:rPr>
        <w:t>C</w:t>
      </w:r>
      <w:r w:rsidR="00343C90" w:rsidRPr="00E56222">
        <w:rPr>
          <w:b/>
          <w:sz w:val="22"/>
        </w:rPr>
        <w:t>ontrola interacciones</w:t>
      </w:r>
      <w:r w:rsidR="00343C90" w:rsidRPr="00E56222">
        <w:rPr>
          <w:sz w:val="22"/>
        </w:rPr>
        <w:t xml:space="preserve"> entre los grupos musculares agonistas y antagonistas. </w:t>
      </w:r>
    </w:p>
    <w:p w:rsidR="00343C90" w:rsidRPr="00E56222" w:rsidRDefault="00343C90" w:rsidP="00343C90">
      <w:pPr>
        <w:rPr>
          <w:sz w:val="22"/>
        </w:rPr>
      </w:pPr>
    </w:p>
    <w:p w:rsidR="003146A0" w:rsidRPr="00E56222" w:rsidRDefault="00343C90" w:rsidP="003146A0">
      <w:pPr>
        <w:pStyle w:val="Ttulo3"/>
        <w:rPr>
          <w:sz w:val="24"/>
        </w:rPr>
      </w:pPr>
      <w:r w:rsidRPr="00E56222">
        <w:rPr>
          <w:sz w:val="24"/>
        </w:rPr>
        <w:t xml:space="preserve">Los ganglios basales </w:t>
      </w:r>
    </w:p>
    <w:p w:rsidR="000B161C" w:rsidRPr="00E56222" w:rsidRDefault="003146A0" w:rsidP="009042F9">
      <w:pPr>
        <w:pStyle w:val="Prrafodelista"/>
        <w:numPr>
          <w:ilvl w:val="0"/>
          <w:numId w:val="2"/>
        </w:numPr>
        <w:rPr>
          <w:sz w:val="22"/>
        </w:rPr>
      </w:pPr>
      <w:r w:rsidRPr="00E56222">
        <w:rPr>
          <w:sz w:val="22"/>
        </w:rPr>
        <w:t>A</w:t>
      </w:r>
      <w:r w:rsidR="00343C90" w:rsidRPr="00E56222">
        <w:rPr>
          <w:sz w:val="22"/>
        </w:rPr>
        <w:t xml:space="preserve">yudan a </w:t>
      </w:r>
      <w:r w:rsidR="00343C90" w:rsidRPr="00E56222">
        <w:rPr>
          <w:b/>
          <w:sz w:val="22"/>
        </w:rPr>
        <w:t>planificar y controlar</w:t>
      </w:r>
      <w:r w:rsidR="00343C90" w:rsidRPr="00E56222">
        <w:rPr>
          <w:sz w:val="22"/>
        </w:rPr>
        <w:t xml:space="preserve"> los patrones complejos de movimiento muscular</w:t>
      </w:r>
    </w:p>
    <w:p w:rsidR="00343C90" w:rsidRPr="00E56222" w:rsidRDefault="000B161C" w:rsidP="009042F9">
      <w:pPr>
        <w:pStyle w:val="Prrafodelista"/>
        <w:numPr>
          <w:ilvl w:val="0"/>
          <w:numId w:val="2"/>
        </w:numPr>
        <w:rPr>
          <w:sz w:val="22"/>
        </w:rPr>
      </w:pPr>
      <w:r w:rsidRPr="00E56222">
        <w:rPr>
          <w:b/>
          <w:sz w:val="22"/>
        </w:rPr>
        <w:t>R</w:t>
      </w:r>
      <w:r w:rsidR="00343C90" w:rsidRPr="00E56222">
        <w:rPr>
          <w:b/>
          <w:sz w:val="22"/>
        </w:rPr>
        <w:t>egula intensidades</w:t>
      </w:r>
      <w:r w:rsidR="00343C90" w:rsidRPr="00E56222">
        <w:rPr>
          <w:sz w:val="22"/>
        </w:rPr>
        <w:t xml:space="preserve"> de cada movimiento independiente, </w:t>
      </w:r>
      <w:r w:rsidR="00343C90" w:rsidRPr="00E56222">
        <w:rPr>
          <w:b/>
          <w:sz w:val="22"/>
        </w:rPr>
        <w:t>su dirección y la ordenación</w:t>
      </w:r>
      <w:r w:rsidR="00343C90" w:rsidRPr="00E56222">
        <w:rPr>
          <w:sz w:val="22"/>
        </w:rPr>
        <w:t xml:space="preserve"> de los movimientos paralelos y sucesivos múltiples </w:t>
      </w:r>
      <w:r w:rsidRPr="00E56222">
        <w:rPr>
          <w:sz w:val="22"/>
        </w:rPr>
        <w:t xml:space="preserve">para </w:t>
      </w:r>
      <w:r w:rsidR="00343C90" w:rsidRPr="00E56222">
        <w:rPr>
          <w:sz w:val="22"/>
        </w:rPr>
        <w:t xml:space="preserve">alcanzar un objetivo motor complicado. </w:t>
      </w:r>
    </w:p>
    <w:p w:rsidR="00343C90" w:rsidRPr="00E56222" w:rsidRDefault="00343C90" w:rsidP="00343C90">
      <w:pPr>
        <w:rPr>
          <w:sz w:val="22"/>
        </w:rPr>
      </w:pPr>
    </w:p>
    <w:p w:rsidR="00C95CA7" w:rsidRPr="00E56222" w:rsidRDefault="00C95CA7" w:rsidP="00C95CA7">
      <w:pPr>
        <w:pStyle w:val="Ttulo2"/>
      </w:pPr>
      <w:r w:rsidRPr="00E56222">
        <w:t>El cerebelo y sus funciones motoras</w:t>
      </w:r>
    </w:p>
    <w:p w:rsidR="00DD2184" w:rsidRPr="00DD2184" w:rsidRDefault="00DD2184" w:rsidP="009042F9">
      <w:pPr>
        <w:pStyle w:val="Prrafodelista"/>
        <w:numPr>
          <w:ilvl w:val="0"/>
          <w:numId w:val="3"/>
        </w:numPr>
        <w:rPr>
          <w:sz w:val="22"/>
        </w:rPr>
      </w:pPr>
      <w:r w:rsidRPr="00DD2184">
        <w:rPr>
          <w:sz w:val="22"/>
        </w:rPr>
        <w:t>Recibió</w:t>
      </w:r>
      <w:r w:rsidR="00C95CA7" w:rsidRPr="00DD2184">
        <w:rPr>
          <w:sz w:val="22"/>
        </w:rPr>
        <w:t xml:space="preserve"> el nombre de </w:t>
      </w:r>
      <w:r w:rsidR="00C95CA7" w:rsidRPr="00DD2184">
        <w:rPr>
          <w:b/>
          <w:sz w:val="22"/>
        </w:rPr>
        <w:t>área silente del encéfalo</w:t>
      </w:r>
      <w:r w:rsidRPr="00DD2184">
        <w:rPr>
          <w:b/>
          <w:sz w:val="22"/>
        </w:rPr>
        <w:t>.</w:t>
      </w:r>
      <w:r w:rsidR="00C95CA7" w:rsidRPr="00DD2184">
        <w:rPr>
          <w:sz w:val="22"/>
        </w:rPr>
        <w:t xml:space="preserve"> </w:t>
      </w:r>
    </w:p>
    <w:p w:rsidR="00C95CA7" w:rsidRDefault="00DD2184" w:rsidP="009042F9">
      <w:pPr>
        <w:pStyle w:val="Prrafodelista"/>
        <w:numPr>
          <w:ilvl w:val="0"/>
          <w:numId w:val="3"/>
        </w:numPr>
        <w:rPr>
          <w:sz w:val="22"/>
        </w:rPr>
      </w:pPr>
      <w:r w:rsidRPr="00DD2184">
        <w:rPr>
          <w:b/>
          <w:sz w:val="22"/>
        </w:rPr>
        <w:t>S</w:t>
      </w:r>
      <w:r w:rsidR="00C95CA7" w:rsidRPr="00DD2184">
        <w:rPr>
          <w:b/>
          <w:sz w:val="22"/>
        </w:rPr>
        <w:t>u excitación eléctrica</w:t>
      </w:r>
      <w:r w:rsidR="00C95CA7" w:rsidRPr="00DD2184">
        <w:rPr>
          <w:sz w:val="22"/>
        </w:rPr>
        <w:t xml:space="preserve"> no origina ninguna sensación consciente y rara vez causa alguna actividad motora. </w:t>
      </w:r>
    </w:p>
    <w:p w:rsidR="00353077" w:rsidRPr="00DD2184" w:rsidRDefault="00353077" w:rsidP="00353077">
      <w:pPr>
        <w:pStyle w:val="Prrafodelista"/>
        <w:ind w:left="360"/>
        <w:rPr>
          <w:sz w:val="22"/>
        </w:rPr>
      </w:pPr>
    </w:p>
    <w:p w:rsidR="00353077" w:rsidRDefault="00DD2184" w:rsidP="009042F9">
      <w:pPr>
        <w:pStyle w:val="Prrafodelista"/>
        <w:numPr>
          <w:ilvl w:val="0"/>
          <w:numId w:val="3"/>
        </w:numPr>
        <w:rPr>
          <w:sz w:val="22"/>
        </w:rPr>
      </w:pPr>
      <w:r w:rsidRPr="00353077">
        <w:rPr>
          <w:b/>
          <w:sz w:val="22"/>
        </w:rPr>
        <w:t>S</w:t>
      </w:r>
      <w:r w:rsidR="00C95CA7" w:rsidRPr="00353077">
        <w:rPr>
          <w:b/>
          <w:sz w:val="22"/>
        </w:rPr>
        <w:t>u extirpación</w:t>
      </w:r>
      <w:r w:rsidR="00C95CA7" w:rsidRPr="00353077">
        <w:rPr>
          <w:sz w:val="22"/>
        </w:rPr>
        <w:t xml:space="preserve"> </w:t>
      </w:r>
      <w:r w:rsidR="00B63E07">
        <w:rPr>
          <w:sz w:val="22"/>
        </w:rPr>
        <w:t xml:space="preserve">provoca </w:t>
      </w:r>
      <w:r w:rsidR="00C95CA7" w:rsidRPr="00353077">
        <w:rPr>
          <w:sz w:val="22"/>
        </w:rPr>
        <w:t>movimientos corporales anormal</w:t>
      </w:r>
      <w:r w:rsidR="00B63E07">
        <w:rPr>
          <w:sz w:val="22"/>
        </w:rPr>
        <w:t xml:space="preserve">es, </w:t>
      </w:r>
      <w:r w:rsidR="00B63E07" w:rsidRPr="00E56222">
        <w:rPr>
          <w:sz w:val="22"/>
        </w:rPr>
        <w:t>provoca</w:t>
      </w:r>
      <w:r w:rsidR="00B63E07">
        <w:rPr>
          <w:sz w:val="22"/>
        </w:rPr>
        <w:t>ndo</w:t>
      </w:r>
      <w:r w:rsidR="00B63E07" w:rsidRPr="00E56222">
        <w:rPr>
          <w:sz w:val="22"/>
        </w:rPr>
        <w:t xml:space="preserve"> una incoordinación</w:t>
      </w:r>
      <w:r w:rsidR="00B63E07">
        <w:rPr>
          <w:sz w:val="22"/>
        </w:rPr>
        <w:t xml:space="preserve"> casi total</w:t>
      </w:r>
      <w:r w:rsidR="00C95CA7" w:rsidRPr="00353077">
        <w:rPr>
          <w:sz w:val="22"/>
        </w:rPr>
        <w:t xml:space="preserve">. </w:t>
      </w:r>
    </w:p>
    <w:p w:rsidR="00FD21E6" w:rsidRDefault="00353077" w:rsidP="009042F9">
      <w:pPr>
        <w:pStyle w:val="Prrafodelista"/>
        <w:numPr>
          <w:ilvl w:val="0"/>
          <w:numId w:val="3"/>
        </w:numPr>
        <w:rPr>
          <w:sz w:val="22"/>
        </w:rPr>
      </w:pPr>
      <w:r w:rsidRPr="00FD21E6">
        <w:rPr>
          <w:sz w:val="22"/>
        </w:rPr>
        <w:t>V</w:t>
      </w:r>
      <w:r w:rsidR="00C95CA7" w:rsidRPr="00FD21E6">
        <w:rPr>
          <w:sz w:val="22"/>
        </w:rPr>
        <w:t xml:space="preserve">ital durante </w:t>
      </w:r>
      <w:r w:rsidR="00C95CA7" w:rsidRPr="00FD21E6">
        <w:rPr>
          <w:b/>
          <w:sz w:val="22"/>
        </w:rPr>
        <w:t>actividades musculares rápidas</w:t>
      </w:r>
      <w:r w:rsidR="00C95CA7" w:rsidRPr="00FD21E6">
        <w:rPr>
          <w:sz w:val="22"/>
        </w:rPr>
        <w:t xml:space="preserve"> </w:t>
      </w:r>
      <w:r w:rsidRPr="00FD21E6">
        <w:rPr>
          <w:sz w:val="22"/>
        </w:rPr>
        <w:t>(</w:t>
      </w:r>
      <w:r w:rsidR="00C95CA7" w:rsidRPr="00FD21E6">
        <w:rPr>
          <w:sz w:val="22"/>
        </w:rPr>
        <w:t xml:space="preserve">correr, escribir a máquina, tocar el piano </w:t>
      </w:r>
      <w:r w:rsidRPr="00FD21E6">
        <w:rPr>
          <w:sz w:val="22"/>
        </w:rPr>
        <w:t xml:space="preserve">o </w:t>
      </w:r>
      <w:r w:rsidR="00C95CA7" w:rsidRPr="00FD21E6">
        <w:rPr>
          <w:sz w:val="22"/>
        </w:rPr>
        <w:t>conversar</w:t>
      </w:r>
      <w:r w:rsidRPr="00FD21E6">
        <w:rPr>
          <w:sz w:val="22"/>
        </w:rPr>
        <w:t>)</w:t>
      </w:r>
      <w:r w:rsidR="00C95CA7" w:rsidRPr="00FD21E6">
        <w:rPr>
          <w:sz w:val="22"/>
        </w:rPr>
        <w:t xml:space="preserve">. </w:t>
      </w:r>
    </w:p>
    <w:p w:rsidR="00FD21E6" w:rsidRDefault="00FD21E6" w:rsidP="00FD21E6">
      <w:pPr>
        <w:pStyle w:val="Prrafodelista"/>
        <w:ind w:left="360"/>
        <w:rPr>
          <w:sz w:val="22"/>
        </w:rPr>
      </w:pPr>
    </w:p>
    <w:p w:rsidR="00C95CA7" w:rsidRPr="00FD21E6" w:rsidRDefault="00FD21E6" w:rsidP="009042F9">
      <w:pPr>
        <w:pStyle w:val="Prrafodelista"/>
        <w:numPr>
          <w:ilvl w:val="0"/>
          <w:numId w:val="3"/>
        </w:numPr>
        <w:rPr>
          <w:sz w:val="22"/>
        </w:rPr>
      </w:pPr>
      <w:r w:rsidRPr="00FD21E6">
        <w:rPr>
          <w:sz w:val="22"/>
        </w:rPr>
        <w:t>S</w:t>
      </w:r>
      <w:r w:rsidR="00C95CA7" w:rsidRPr="00FD21E6">
        <w:rPr>
          <w:sz w:val="22"/>
        </w:rPr>
        <w:t xml:space="preserve">irve para </w:t>
      </w:r>
      <w:r w:rsidR="00C95CA7" w:rsidRPr="00FD21E6">
        <w:rPr>
          <w:b/>
          <w:sz w:val="22"/>
        </w:rPr>
        <w:t>ordenar las actividades motoras</w:t>
      </w:r>
      <w:r w:rsidRPr="00FD21E6">
        <w:rPr>
          <w:sz w:val="22"/>
        </w:rPr>
        <w:t xml:space="preserve">, </w:t>
      </w:r>
      <w:r w:rsidR="00C95CA7" w:rsidRPr="00FD21E6">
        <w:rPr>
          <w:sz w:val="22"/>
        </w:rPr>
        <w:t>verifica</w:t>
      </w:r>
      <w:r w:rsidRPr="00FD21E6">
        <w:rPr>
          <w:sz w:val="22"/>
        </w:rPr>
        <w:t>ndo</w:t>
      </w:r>
      <w:r w:rsidR="00C95CA7" w:rsidRPr="00FD21E6">
        <w:rPr>
          <w:sz w:val="22"/>
        </w:rPr>
        <w:t xml:space="preserve"> y efect</w:t>
      </w:r>
      <w:r w:rsidRPr="00FD21E6">
        <w:rPr>
          <w:sz w:val="22"/>
        </w:rPr>
        <w:t>u</w:t>
      </w:r>
      <w:r w:rsidR="00C95CA7" w:rsidRPr="00FD21E6">
        <w:rPr>
          <w:sz w:val="22"/>
        </w:rPr>
        <w:t>a</w:t>
      </w:r>
      <w:r w:rsidRPr="00FD21E6">
        <w:rPr>
          <w:sz w:val="22"/>
        </w:rPr>
        <w:t>ndo</w:t>
      </w:r>
      <w:r w:rsidR="00C95CA7" w:rsidRPr="00FD21E6">
        <w:rPr>
          <w:sz w:val="22"/>
        </w:rPr>
        <w:t xml:space="preserve"> </w:t>
      </w:r>
      <w:r w:rsidR="00C95CA7" w:rsidRPr="00FD21E6">
        <w:rPr>
          <w:b/>
          <w:sz w:val="22"/>
        </w:rPr>
        <w:t>ajustes de corrección</w:t>
      </w:r>
      <w:r w:rsidR="00C95CA7" w:rsidRPr="00FD21E6">
        <w:rPr>
          <w:sz w:val="22"/>
        </w:rPr>
        <w:t xml:space="preserve"> en las actividades motoras del cuerpo durante su ejecución para que sigan las señales motoras dirigidas por la corteza cerebral motora y otras partes del encéfalo.</w:t>
      </w:r>
    </w:p>
    <w:p w:rsidR="00C95CA7" w:rsidRPr="00E56222" w:rsidRDefault="00C95CA7" w:rsidP="00C95CA7">
      <w:pPr>
        <w:rPr>
          <w:sz w:val="22"/>
        </w:rPr>
      </w:pPr>
    </w:p>
    <w:p w:rsidR="00FD21E6" w:rsidRPr="00FD21E6" w:rsidRDefault="00C95CA7" w:rsidP="009042F9">
      <w:pPr>
        <w:pStyle w:val="Prrafodelista"/>
        <w:numPr>
          <w:ilvl w:val="0"/>
          <w:numId w:val="3"/>
        </w:numPr>
        <w:rPr>
          <w:sz w:val="22"/>
        </w:rPr>
      </w:pPr>
      <w:r w:rsidRPr="00FD21E6">
        <w:rPr>
          <w:sz w:val="22"/>
        </w:rPr>
        <w:t xml:space="preserve">El cerebelo </w:t>
      </w:r>
      <w:r w:rsidRPr="00FD21E6">
        <w:rPr>
          <w:b/>
          <w:sz w:val="22"/>
        </w:rPr>
        <w:t>recibe constantemente información actualizada</w:t>
      </w:r>
      <w:r w:rsidRPr="00FD21E6">
        <w:rPr>
          <w:sz w:val="22"/>
        </w:rPr>
        <w:t xml:space="preserve"> acerca de la secuencia deseada de contracciones musculares desde las áreas encefálicas de control motor; </w:t>
      </w:r>
    </w:p>
    <w:p w:rsidR="00C95CA7" w:rsidRPr="00FD21E6" w:rsidRDefault="00FD21E6" w:rsidP="009042F9">
      <w:pPr>
        <w:pStyle w:val="Prrafodelista"/>
        <w:numPr>
          <w:ilvl w:val="0"/>
          <w:numId w:val="3"/>
        </w:numPr>
        <w:rPr>
          <w:sz w:val="22"/>
        </w:rPr>
      </w:pPr>
      <w:r w:rsidRPr="00FD21E6">
        <w:rPr>
          <w:sz w:val="22"/>
        </w:rPr>
        <w:t xml:space="preserve">Recibe también </w:t>
      </w:r>
      <w:r w:rsidRPr="00FD21E6">
        <w:rPr>
          <w:b/>
          <w:sz w:val="22"/>
        </w:rPr>
        <w:t xml:space="preserve">información sensitiva de las porciones periféricas </w:t>
      </w:r>
      <w:r w:rsidRPr="00FD21E6">
        <w:rPr>
          <w:sz w:val="22"/>
        </w:rPr>
        <w:t xml:space="preserve">del organismo como </w:t>
      </w:r>
      <w:r w:rsidR="00C95CA7" w:rsidRPr="00FD21E6">
        <w:rPr>
          <w:sz w:val="22"/>
        </w:rPr>
        <w:t xml:space="preserve">variaciones sucesivas en </w:t>
      </w:r>
      <w:r w:rsidRPr="00FD21E6">
        <w:rPr>
          <w:sz w:val="22"/>
        </w:rPr>
        <w:t>su</w:t>
      </w:r>
      <w:r w:rsidR="00C95CA7" w:rsidRPr="00FD21E6">
        <w:rPr>
          <w:sz w:val="22"/>
        </w:rPr>
        <w:t xml:space="preserve"> estado; su posición, la velocidad de movimiento, las fuerzas que actúan sobre ella, etc. </w:t>
      </w:r>
    </w:p>
    <w:p w:rsidR="00C95CA7" w:rsidRPr="00E56222" w:rsidRDefault="00C95CA7" w:rsidP="00C95CA7">
      <w:pPr>
        <w:rPr>
          <w:sz w:val="22"/>
        </w:rPr>
      </w:pPr>
    </w:p>
    <w:p w:rsidR="00C95CA7" w:rsidRDefault="004671EE" w:rsidP="009042F9">
      <w:pPr>
        <w:pStyle w:val="Prrafodelista"/>
        <w:numPr>
          <w:ilvl w:val="0"/>
          <w:numId w:val="3"/>
        </w:numPr>
        <w:rPr>
          <w:sz w:val="22"/>
        </w:rPr>
      </w:pPr>
      <w:r w:rsidRPr="004671EE">
        <w:rPr>
          <w:sz w:val="22"/>
        </w:rPr>
        <w:t>E</w:t>
      </w:r>
      <w:r w:rsidR="00C95CA7" w:rsidRPr="004671EE">
        <w:rPr>
          <w:sz w:val="22"/>
        </w:rPr>
        <w:t xml:space="preserve">l cerebelo </w:t>
      </w:r>
      <w:r w:rsidR="00C95CA7" w:rsidRPr="004671EE">
        <w:rPr>
          <w:b/>
          <w:sz w:val="22"/>
        </w:rPr>
        <w:t>contrasta los movimientos reales</w:t>
      </w:r>
      <w:r w:rsidR="00C95CA7" w:rsidRPr="004671EE">
        <w:rPr>
          <w:sz w:val="22"/>
        </w:rPr>
        <w:t xml:space="preserve"> descritos por la información sensitiva periférica de retroalimentación </w:t>
      </w:r>
      <w:r w:rsidR="00C95CA7" w:rsidRPr="004671EE">
        <w:rPr>
          <w:b/>
          <w:sz w:val="22"/>
        </w:rPr>
        <w:t>con los movimientos pretendidos</w:t>
      </w:r>
      <w:r w:rsidR="00C95CA7" w:rsidRPr="004671EE">
        <w:rPr>
          <w:sz w:val="22"/>
        </w:rPr>
        <w:t xml:space="preserve"> por el sistema motor. </w:t>
      </w:r>
    </w:p>
    <w:p w:rsidR="0091620D" w:rsidRPr="0091620D" w:rsidRDefault="0091620D" w:rsidP="0091620D">
      <w:pPr>
        <w:pStyle w:val="Prrafodelista"/>
        <w:rPr>
          <w:sz w:val="22"/>
        </w:rPr>
      </w:pPr>
    </w:p>
    <w:p w:rsidR="00C95CA7" w:rsidRPr="004671EE" w:rsidRDefault="004671EE" w:rsidP="009042F9">
      <w:pPr>
        <w:pStyle w:val="Prrafodelista"/>
        <w:numPr>
          <w:ilvl w:val="0"/>
          <w:numId w:val="3"/>
        </w:numPr>
        <w:rPr>
          <w:sz w:val="22"/>
        </w:rPr>
      </w:pPr>
      <w:r w:rsidRPr="004671EE">
        <w:rPr>
          <w:b/>
          <w:sz w:val="22"/>
        </w:rPr>
        <w:t>Enviando señales</w:t>
      </w:r>
      <w:r w:rsidR="00C95CA7" w:rsidRPr="004671EE">
        <w:rPr>
          <w:b/>
          <w:sz w:val="22"/>
        </w:rPr>
        <w:t xml:space="preserve"> de corrección hacia el sistema motor</w:t>
      </w:r>
      <w:r w:rsidR="00C95CA7" w:rsidRPr="004671EE">
        <w:rPr>
          <w:sz w:val="22"/>
        </w:rPr>
        <w:t xml:space="preserve"> para aumentar o disminuir los niveles de activación de cada músculo específico.</w:t>
      </w:r>
    </w:p>
    <w:p w:rsidR="00C95CA7" w:rsidRPr="00E56222" w:rsidRDefault="00C95CA7" w:rsidP="00C95CA7">
      <w:pPr>
        <w:rPr>
          <w:sz w:val="22"/>
        </w:rPr>
      </w:pPr>
    </w:p>
    <w:p w:rsidR="00C95CA7" w:rsidRPr="007664E7" w:rsidRDefault="00C95CA7" w:rsidP="009042F9">
      <w:pPr>
        <w:pStyle w:val="Prrafodelista"/>
        <w:numPr>
          <w:ilvl w:val="0"/>
          <w:numId w:val="3"/>
        </w:numPr>
        <w:rPr>
          <w:sz w:val="22"/>
        </w:rPr>
      </w:pPr>
      <w:r w:rsidRPr="007664E7">
        <w:rPr>
          <w:sz w:val="22"/>
        </w:rPr>
        <w:t xml:space="preserve">El cerebelo </w:t>
      </w:r>
      <w:r w:rsidRPr="007664E7">
        <w:rPr>
          <w:b/>
          <w:sz w:val="22"/>
        </w:rPr>
        <w:t>colabora con la corteza cerebral</w:t>
      </w:r>
      <w:r w:rsidRPr="007664E7">
        <w:rPr>
          <w:sz w:val="22"/>
        </w:rPr>
        <w:t xml:space="preserve"> en la </w:t>
      </w:r>
      <w:r w:rsidRPr="007664E7">
        <w:rPr>
          <w:b/>
          <w:sz w:val="22"/>
        </w:rPr>
        <w:t>planificación por anticipado del siguiente movimiento</w:t>
      </w:r>
      <w:r w:rsidRPr="007664E7">
        <w:rPr>
          <w:sz w:val="22"/>
        </w:rPr>
        <w:t xml:space="preserve"> secuencial una fracción de segundo antes, mientras se está ejecutando aún el movimiento actual.</w:t>
      </w:r>
    </w:p>
    <w:p w:rsidR="00C95CA7" w:rsidRPr="007664E7" w:rsidRDefault="007664E7" w:rsidP="009042F9">
      <w:pPr>
        <w:pStyle w:val="Prrafodelista"/>
        <w:numPr>
          <w:ilvl w:val="0"/>
          <w:numId w:val="3"/>
        </w:numPr>
        <w:rPr>
          <w:sz w:val="22"/>
        </w:rPr>
      </w:pPr>
      <w:r w:rsidRPr="007664E7">
        <w:rPr>
          <w:b/>
          <w:sz w:val="22"/>
        </w:rPr>
        <w:t>A</w:t>
      </w:r>
      <w:r w:rsidR="00C95CA7" w:rsidRPr="007664E7">
        <w:rPr>
          <w:b/>
          <w:sz w:val="22"/>
        </w:rPr>
        <w:t>prende de sus errores</w:t>
      </w:r>
      <w:r w:rsidR="00C95CA7" w:rsidRPr="007664E7">
        <w:rPr>
          <w:sz w:val="22"/>
        </w:rPr>
        <w:t>, si un movimiento no sucede exactamente como se pretende</w:t>
      </w:r>
      <w:r w:rsidR="00C95CA7" w:rsidRPr="007664E7">
        <w:rPr>
          <w:b/>
          <w:sz w:val="22"/>
        </w:rPr>
        <w:t>, el circuito cerebeloso</w:t>
      </w:r>
      <w:r w:rsidR="00C95CA7" w:rsidRPr="007664E7">
        <w:rPr>
          <w:sz w:val="22"/>
        </w:rPr>
        <w:t xml:space="preserve"> aprende a realizar otro más potente o más débil la próxima vez. </w:t>
      </w:r>
      <w:r w:rsidRPr="007664E7">
        <w:rPr>
          <w:b/>
          <w:sz w:val="22"/>
        </w:rPr>
        <w:t>P</w:t>
      </w:r>
      <w:r w:rsidR="00C95CA7" w:rsidRPr="007664E7">
        <w:rPr>
          <w:b/>
          <w:sz w:val="22"/>
        </w:rPr>
        <w:t>roduc</w:t>
      </w:r>
      <w:r w:rsidRPr="007664E7">
        <w:rPr>
          <w:b/>
          <w:sz w:val="22"/>
        </w:rPr>
        <w:t>i</w:t>
      </w:r>
      <w:r w:rsidR="00C95CA7" w:rsidRPr="007664E7">
        <w:rPr>
          <w:b/>
          <w:sz w:val="22"/>
        </w:rPr>
        <w:t>en</w:t>
      </w:r>
      <w:r w:rsidRPr="007664E7">
        <w:rPr>
          <w:b/>
          <w:sz w:val="22"/>
        </w:rPr>
        <w:t>do</w:t>
      </w:r>
      <w:r w:rsidR="00C95CA7" w:rsidRPr="007664E7">
        <w:rPr>
          <w:b/>
          <w:sz w:val="22"/>
        </w:rPr>
        <w:t xml:space="preserve"> cambios en la excitabilidad</w:t>
      </w:r>
      <w:r w:rsidR="00704F80" w:rsidRPr="007664E7">
        <w:rPr>
          <w:b/>
          <w:sz w:val="22"/>
        </w:rPr>
        <w:t xml:space="preserve"> </w:t>
      </w:r>
      <w:r w:rsidR="00C95CA7" w:rsidRPr="007664E7">
        <w:rPr>
          <w:b/>
          <w:sz w:val="22"/>
        </w:rPr>
        <w:t>de las neuronas cerebelosas</w:t>
      </w:r>
      <w:r w:rsidR="00C95CA7" w:rsidRPr="007664E7">
        <w:rPr>
          <w:sz w:val="22"/>
        </w:rPr>
        <w:t xml:space="preserve"> oportunas.</w:t>
      </w:r>
      <w:r w:rsidR="00704F80" w:rsidRPr="007664E7">
        <w:rPr>
          <w:sz w:val="22"/>
        </w:rPr>
        <w:t xml:space="preserve"> </w:t>
      </w:r>
    </w:p>
    <w:p w:rsidR="00C95CA7" w:rsidRPr="00E56222" w:rsidRDefault="00C95CA7" w:rsidP="00343C90">
      <w:pPr>
        <w:rPr>
          <w:sz w:val="22"/>
        </w:rPr>
      </w:pPr>
    </w:p>
    <w:p w:rsidR="0091620D" w:rsidRPr="00BE2A6B" w:rsidRDefault="00544B29" w:rsidP="00BE2A6B">
      <w:pPr>
        <w:pStyle w:val="Ttulo3"/>
        <w:rPr>
          <w:sz w:val="24"/>
        </w:rPr>
      </w:pPr>
      <w:r w:rsidRPr="00BE2A6B">
        <w:rPr>
          <w:noProof/>
          <w:lang w:val="es-GT" w:eastAsia="es-GT"/>
        </w:rPr>
        <w:lastRenderedPageBreak/>
        <w:drawing>
          <wp:anchor distT="0" distB="0" distL="114300" distR="114300" simplePos="0" relativeHeight="251659264" behindDoc="0" locked="0" layoutInCell="1" allowOverlap="1" wp14:anchorId="6E38A013" wp14:editId="0D61F270">
            <wp:simplePos x="0" y="0"/>
            <wp:positionH relativeFrom="column">
              <wp:posOffset>4067175</wp:posOffset>
            </wp:positionH>
            <wp:positionV relativeFrom="paragraph">
              <wp:posOffset>-22860</wp:posOffset>
            </wp:positionV>
            <wp:extent cx="3143250" cy="2929255"/>
            <wp:effectExtent l="0" t="0" r="0" b="444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8" t="26710" r="37860" b="17380"/>
                    <a:stretch/>
                  </pic:blipFill>
                  <pic:spPr bwMode="auto">
                    <a:xfrm>
                      <a:off x="0" y="0"/>
                      <a:ext cx="3143250" cy="2929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20D" w:rsidRPr="00BE2A6B">
        <w:rPr>
          <w:sz w:val="24"/>
        </w:rPr>
        <w:t>Áreas anatómicas funcionales del cerebelo</w:t>
      </w:r>
    </w:p>
    <w:p w:rsidR="006723F5" w:rsidRDefault="0091620D" w:rsidP="006723F5">
      <w:pPr>
        <w:rPr>
          <w:sz w:val="22"/>
        </w:rPr>
      </w:pPr>
      <w:r w:rsidRPr="00BE2A6B">
        <w:rPr>
          <w:sz w:val="22"/>
        </w:rPr>
        <w:t>Desde el punto de vista anatómico, el cerebelo está dividido en</w:t>
      </w:r>
      <w:r w:rsidR="006723F5">
        <w:rPr>
          <w:sz w:val="22"/>
        </w:rPr>
        <w:t xml:space="preserve"> </w:t>
      </w:r>
      <w:r w:rsidRPr="00BE2A6B">
        <w:rPr>
          <w:sz w:val="22"/>
        </w:rPr>
        <w:t>tres lóbulos por dos profundas cisuras</w:t>
      </w:r>
    </w:p>
    <w:p w:rsidR="006723F5" w:rsidRPr="006723F5" w:rsidRDefault="0091620D" w:rsidP="009042F9">
      <w:pPr>
        <w:pStyle w:val="Prrafodelista"/>
        <w:numPr>
          <w:ilvl w:val="0"/>
          <w:numId w:val="4"/>
        </w:numPr>
        <w:rPr>
          <w:b/>
          <w:sz w:val="22"/>
        </w:rPr>
      </w:pPr>
      <w:r w:rsidRPr="006723F5">
        <w:rPr>
          <w:b/>
          <w:sz w:val="22"/>
        </w:rPr>
        <w:t xml:space="preserve">el lóbulo anterior </w:t>
      </w:r>
    </w:p>
    <w:p w:rsidR="0091620D" w:rsidRPr="006723F5" w:rsidRDefault="0091620D" w:rsidP="009042F9">
      <w:pPr>
        <w:pStyle w:val="Prrafodelista"/>
        <w:numPr>
          <w:ilvl w:val="0"/>
          <w:numId w:val="4"/>
        </w:numPr>
        <w:rPr>
          <w:b/>
          <w:sz w:val="22"/>
        </w:rPr>
      </w:pPr>
      <w:r w:rsidRPr="006723F5">
        <w:rPr>
          <w:b/>
          <w:sz w:val="22"/>
        </w:rPr>
        <w:t xml:space="preserve">el lóbulo posterior </w:t>
      </w:r>
    </w:p>
    <w:p w:rsidR="006723F5" w:rsidRPr="006723F5" w:rsidRDefault="006723F5" w:rsidP="009042F9">
      <w:pPr>
        <w:pStyle w:val="Prrafodelista"/>
        <w:numPr>
          <w:ilvl w:val="0"/>
          <w:numId w:val="4"/>
        </w:numPr>
        <w:rPr>
          <w:b/>
          <w:sz w:val="22"/>
        </w:rPr>
      </w:pPr>
      <w:r w:rsidRPr="006723F5">
        <w:rPr>
          <w:b/>
          <w:sz w:val="22"/>
        </w:rPr>
        <w:t>el lóbulo floculonodular (porción más antigua)</w:t>
      </w:r>
    </w:p>
    <w:p w:rsidR="006723F5" w:rsidRDefault="006723F5" w:rsidP="0091620D">
      <w:pPr>
        <w:rPr>
          <w:sz w:val="22"/>
        </w:rPr>
      </w:pPr>
    </w:p>
    <w:p w:rsidR="00FF0746" w:rsidRPr="009E37DB" w:rsidRDefault="009E37DB" w:rsidP="009042F9">
      <w:pPr>
        <w:pStyle w:val="Prrafodelista"/>
        <w:numPr>
          <w:ilvl w:val="0"/>
          <w:numId w:val="5"/>
        </w:numPr>
        <w:rPr>
          <w:sz w:val="22"/>
        </w:rPr>
      </w:pPr>
      <w:r w:rsidRPr="009E37DB">
        <w:rPr>
          <w:b/>
          <w:sz w:val="22"/>
        </w:rPr>
        <w:t>Lóbulo floculonodular</w:t>
      </w:r>
      <w:r w:rsidRPr="009E37DB">
        <w:rPr>
          <w:sz w:val="22"/>
        </w:rPr>
        <w:t xml:space="preserve"> </w:t>
      </w:r>
      <w:r w:rsidR="0091620D" w:rsidRPr="009E37DB">
        <w:rPr>
          <w:sz w:val="22"/>
        </w:rPr>
        <w:t>se desarrolló a la vez que el sistema</w:t>
      </w:r>
      <w:r w:rsidR="00FF0746" w:rsidRPr="009E37DB">
        <w:rPr>
          <w:sz w:val="22"/>
        </w:rPr>
        <w:t xml:space="preserve"> </w:t>
      </w:r>
      <w:r w:rsidR="0091620D" w:rsidRPr="009E37DB">
        <w:rPr>
          <w:sz w:val="22"/>
        </w:rPr>
        <w:t>vestibular, y funciona con él para controlar el equilibrio corporal</w:t>
      </w:r>
    </w:p>
    <w:p w:rsidR="0091620D" w:rsidRPr="009E37DB" w:rsidRDefault="0091620D" w:rsidP="009E37DB">
      <w:pPr>
        <w:rPr>
          <w:sz w:val="22"/>
        </w:rPr>
      </w:pPr>
    </w:p>
    <w:p w:rsidR="00FF0746" w:rsidRPr="009E37DB" w:rsidRDefault="0091620D" w:rsidP="009042F9">
      <w:pPr>
        <w:pStyle w:val="Prrafodelista"/>
        <w:numPr>
          <w:ilvl w:val="0"/>
          <w:numId w:val="5"/>
        </w:numPr>
        <w:rPr>
          <w:sz w:val="22"/>
        </w:rPr>
      </w:pPr>
      <w:r w:rsidRPr="009E37DB">
        <w:rPr>
          <w:b/>
          <w:sz w:val="22"/>
        </w:rPr>
        <w:t>Divisiones funcionales longitudinales</w:t>
      </w:r>
      <w:r w:rsidRPr="009E37DB">
        <w:rPr>
          <w:sz w:val="22"/>
        </w:rPr>
        <w:t xml:space="preserve"> de los lóbulos anterior</w:t>
      </w:r>
      <w:r w:rsidR="00FF0746" w:rsidRPr="009E37DB">
        <w:rPr>
          <w:sz w:val="22"/>
        </w:rPr>
        <w:t xml:space="preserve"> </w:t>
      </w:r>
      <w:r w:rsidRPr="009E37DB">
        <w:rPr>
          <w:sz w:val="22"/>
        </w:rPr>
        <w:t xml:space="preserve">y posterior. </w:t>
      </w:r>
    </w:p>
    <w:p w:rsidR="00FF0746" w:rsidRDefault="00FF0746" w:rsidP="0091620D">
      <w:pPr>
        <w:rPr>
          <w:sz w:val="22"/>
        </w:rPr>
      </w:pPr>
    </w:p>
    <w:p w:rsidR="0091620D" w:rsidRDefault="009E37DB" w:rsidP="0091620D">
      <w:pPr>
        <w:rPr>
          <w:sz w:val="22"/>
        </w:rPr>
      </w:pPr>
      <w:r w:rsidRPr="009E37DB">
        <w:rPr>
          <w:b/>
          <w:sz w:val="22"/>
        </w:rPr>
        <w:t>V</w:t>
      </w:r>
      <w:r w:rsidR="0091620D" w:rsidRPr="009E37DB">
        <w:rPr>
          <w:b/>
          <w:sz w:val="22"/>
        </w:rPr>
        <w:t>ermis</w:t>
      </w:r>
      <w:r>
        <w:rPr>
          <w:b/>
          <w:sz w:val="22"/>
        </w:rPr>
        <w:t>:</w:t>
      </w:r>
      <w:r w:rsidR="0091620D" w:rsidRPr="00BE2A6B">
        <w:rPr>
          <w:sz w:val="22"/>
        </w:rPr>
        <w:t xml:space="preserve"> </w:t>
      </w:r>
      <w:r>
        <w:rPr>
          <w:sz w:val="22"/>
        </w:rPr>
        <w:t>S</w:t>
      </w:r>
      <w:r w:rsidR="0091620D" w:rsidRPr="00BE2A6B">
        <w:rPr>
          <w:sz w:val="22"/>
        </w:rPr>
        <w:t>eparada</w:t>
      </w:r>
      <w:r w:rsidR="00FF0746">
        <w:rPr>
          <w:sz w:val="22"/>
        </w:rPr>
        <w:t xml:space="preserve"> </w:t>
      </w:r>
      <w:r w:rsidR="0091620D" w:rsidRPr="00BE2A6B">
        <w:rPr>
          <w:sz w:val="22"/>
        </w:rPr>
        <w:t xml:space="preserve">del resto por </w:t>
      </w:r>
      <w:r w:rsidR="0091620D" w:rsidRPr="009E37DB">
        <w:rPr>
          <w:b/>
          <w:sz w:val="22"/>
        </w:rPr>
        <w:t>surcos superficiales</w:t>
      </w:r>
      <w:r w:rsidR="0091620D" w:rsidRPr="00BE2A6B">
        <w:rPr>
          <w:sz w:val="22"/>
        </w:rPr>
        <w:t xml:space="preserve">. En </w:t>
      </w:r>
      <w:r>
        <w:rPr>
          <w:sz w:val="22"/>
        </w:rPr>
        <w:t xml:space="preserve">ella </w:t>
      </w:r>
      <w:r w:rsidR="0091620D" w:rsidRPr="00BE2A6B">
        <w:rPr>
          <w:sz w:val="22"/>
        </w:rPr>
        <w:t>radican la mayoría</w:t>
      </w:r>
      <w:r w:rsidR="00FF0746">
        <w:rPr>
          <w:sz w:val="22"/>
        </w:rPr>
        <w:t xml:space="preserve"> </w:t>
      </w:r>
      <w:r w:rsidR="0091620D" w:rsidRPr="00BE2A6B">
        <w:rPr>
          <w:sz w:val="22"/>
        </w:rPr>
        <w:t xml:space="preserve">de las </w:t>
      </w:r>
      <w:r w:rsidR="0091620D" w:rsidRPr="009E37DB">
        <w:rPr>
          <w:b/>
          <w:sz w:val="22"/>
        </w:rPr>
        <w:t>funciones de control cerebelosas</w:t>
      </w:r>
      <w:r w:rsidR="0091620D" w:rsidRPr="00BE2A6B">
        <w:rPr>
          <w:sz w:val="22"/>
        </w:rPr>
        <w:t xml:space="preserve"> encargadas de los </w:t>
      </w:r>
      <w:r w:rsidR="0091620D" w:rsidRPr="009E37DB">
        <w:rPr>
          <w:b/>
          <w:sz w:val="22"/>
        </w:rPr>
        <w:t>movimientos</w:t>
      </w:r>
      <w:r w:rsidR="00FF0746" w:rsidRPr="009E37DB">
        <w:rPr>
          <w:b/>
          <w:sz w:val="22"/>
        </w:rPr>
        <w:t xml:space="preserve"> </w:t>
      </w:r>
      <w:r w:rsidR="0091620D" w:rsidRPr="009E37DB">
        <w:rPr>
          <w:b/>
          <w:sz w:val="22"/>
        </w:rPr>
        <w:t>musculares</w:t>
      </w:r>
      <w:r w:rsidR="0091620D" w:rsidRPr="00BE2A6B">
        <w:rPr>
          <w:sz w:val="22"/>
        </w:rPr>
        <w:t xml:space="preserve"> del tronco axial, el cuello, los hombros y las</w:t>
      </w:r>
      <w:r w:rsidR="00FF0746">
        <w:rPr>
          <w:sz w:val="22"/>
        </w:rPr>
        <w:t xml:space="preserve"> </w:t>
      </w:r>
      <w:r w:rsidR="0091620D" w:rsidRPr="00BE2A6B">
        <w:rPr>
          <w:sz w:val="22"/>
        </w:rPr>
        <w:t>caderas.</w:t>
      </w:r>
    </w:p>
    <w:p w:rsidR="00FF0746" w:rsidRPr="00BE2A6B" w:rsidRDefault="00FF0746" w:rsidP="0091620D">
      <w:pPr>
        <w:rPr>
          <w:sz w:val="22"/>
        </w:rPr>
      </w:pPr>
    </w:p>
    <w:p w:rsidR="0091620D" w:rsidRPr="00561C36" w:rsidRDefault="00561C36" w:rsidP="009042F9">
      <w:pPr>
        <w:pStyle w:val="Prrafodelista"/>
        <w:numPr>
          <w:ilvl w:val="0"/>
          <w:numId w:val="6"/>
        </w:numPr>
        <w:rPr>
          <w:sz w:val="22"/>
        </w:rPr>
      </w:pPr>
      <w:r w:rsidRPr="00561C36">
        <w:rPr>
          <w:sz w:val="22"/>
        </w:rPr>
        <w:t>Un hemisferio de cada lado del vermis, se sub</w:t>
      </w:r>
      <w:r w:rsidR="0091620D" w:rsidRPr="00561C36">
        <w:rPr>
          <w:sz w:val="22"/>
        </w:rPr>
        <w:t>divide en</w:t>
      </w:r>
      <w:r w:rsidR="00FF0746" w:rsidRPr="00561C36">
        <w:rPr>
          <w:sz w:val="22"/>
        </w:rPr>
        <w:t xml:space="preserve"> </w:t>
      </w:r>
      <w:r w:rsidR="0091620D" w:rsidRPr="00561C36">
        <w:rPr>
          <w:sz w:val="22"/>
        </w:rPr>
        <w:t xml:space="preserve">una </w:t>
      </w:r>
      <w:r w:rsidR="0091620D" w:rsidRPr="00561C36">
        <w:rPr>
          <w:b/>
          <w:sz w:val="22"/>
        </w:rPr>
        <w:t>zona intermedia y otra zona lateral</w:t>
      </w:r>
      <w:r w:rsidR="0091620D" w:rsidRPr="00561C36">
        <w:rPr>
          <w:sz w:val="22"/>
        </w:rPr>
        <w:t>.</w:t>
      </w:r>
      <w:r w:rsidR="00FF0746" w:rsidRPr="00561C36">
        <w:rPr>
          <w:sz w:val="22"/>
        </w:rPr>
        <w:t xml:space="preserve"> </w:t>
      </w:r>
    </w:p>
    <w:p w:rsidR="00FF0746" w:rsidRPr="00BE2A6B" w:rsidRDefault="00FF0746" w:rsidP="0091620D">
      <w:pPr>
        <w:rPr>
          <w:sz w:val="22"/>
        </w:rPr>
      </w:pPr>
    </w:p>
    <w:p w:rsidR="0091620D" w:rsidRDefault="0091620D" w:rsidP="009042F9">
      <w:pPr>
        <w:pStyle w:val="Prrafodelista"/>
        <w:numPr>
          <w:ilvl w:val="0"/>
          <w:numId w:val="6"/>
        </w:numPr>
        <w:rPr>
          <w:sz w:val="22"/>
        </w:rPr>
      </w:pPr>
      <w:r w:rsidRPr="00561C36">
        <w:rPr>
          <w:b/>
          <w:sz w:val="22"/>
        </w:rPr>
        <w:t>La zona intermedia del hemisferio</w:t>
      </w:r>
      <w:r w:rsidRPr="00561C36">
        <w:rPr>
          <w:sz w:val="22"/>
        </w:rPr>
        <w:t xml:space="preserve"> controla las</w:t>
      </w:r>
      <w:r w:rsidR="00FF0746" w:rsidRPr="00561C36">
        <w:rPr>
          <w:sz w:val="22"/>
        </w:rPr>
        <w:t xml:space="preserve"> </w:t>
      </w:r>
      <w:r w:rsidRPr="00561C36">
        <w:rPr>
          <w:sz w:val="22"/>
        </w:rPr>
        <w:t>contracciones musculares en las porciones distales de las extremidades</w:t>
      </w:r>
      <w:r w:rsidR="00FF0746" w:rsidRPr="00561C36">
        <w:rPr>
          <w:sz w:val="22"/>
        </w:rPr>
        <w:t xml:space="preserve"> </w:t>
      </w:r>
      <w:r w:rsidRPr="00561C36">
        <w:rPr>
          <w:sz w:val="22"/>
        </w:rPr>
        <w:t>superiores e inferiores, especialmente en las manos, los</w:t>
      </w:r>
      <w:r w:rsidR="00FF0746" w:rsidRPr="00561C36">
        <w:rPr>
          <w:sz w:val="22"/>
        </w:rPr>
        <w:t xml:space="preserve"> </w:t>
      </w:r>
      <w:r w:rsidRPr="00561C36">
        <w:rPr>
          <w:sz w:val="22"/>
        </w:rPr>
        <w:t>pies y los dedos.</w:t>
      </w:r>
    </w:p>
    <w:p w:rsidR="00561C36" w:rsidRPr="00561C36" w:rsidRDefault="00561C36" w:rsidP="00561C36">
      <w:pPr>
        <w:pStyle w:val="Prrafodelista"/>
        <w:rPr>
          <w:sz w:val="22"/>
        </w:rPr>
      </w:pPr>
    </w:p>
    <w:p w:rsidR="00561C36" w:rsidRDefault="0091620D" w:rsidP="009042F9">
      <w:pPr>
        <w:pStyle w:val="Prrafodelista"/>
        <w:numPr>
          <w:ilvl w:val="0"/>
          <w:numId w:val="6"/>
        </w:numPr>
        <w:rPr>
          <w:sz w:val="22"/>
        </w:rPr>
      </w:pPr>
      <w:r w:rsidRPr="00561C36">
        <w:rPr>
          <w:b/>
          <w:sz w:val="22"/>
        </w:rPr>
        <w:t>La zona lateral del hemisferio</w:t>
      </w:r>
      <w:r w:rsidRPr="00561C36">
        <w:rPr>
          <w:sz w:val="22"/>
        </w:rPr>
        <w:t xml:space="preserve"> opera a un nivel mucho más</w:t>
      </w:r>
      <w:r w:rsidR="00FF0746" w:rsidRPr="00561C36">
        <w:rPr>
          <w:sz w:val="22"/>
        </w:rPr>
        <w:t xml:space="preserve"> </w:t>
      </w:r>
      <w:r w:rsidRPr="00561C36">
        <w:rPr>
          <w:sz w:val="22"/>
        </w:rPr>
        <w:t>remoto porque esta área se suma a la corteza cerebral para la</w:t>
      </w:r>
      <w:r w:rsidR="00FF0746" w:rsidRPr="00561C36">
        <w:rPr>
          <w:sz w:val="22"/>
        </w:rPr>
        <w:t xml:space="preserve"> </w:t>
      </w:r>
      <w:r w:rsidRPr="00561C36">
        <w:rPr>
          <w:sz w:val="22"/>
        </w:rPr>
        <w:t>planificación general de las actividades motoras secuenciales.</w:t>
      </w:r>
      <w:r w:rsidR="00FF0746" w:rsidRPr="00561C36">
        <w:rPr>
          <w:sz w:val="22"/>
        </w:rPr>
        <w:t xml:space="preserve"> </w:t>
      </w:r>
      <w:r w:rsidR="00561C36" w:rsidRPr="00561C36">
        <w:rPr>
          <w:sz w:val="22"/>
        </w:rPr>
        <w:t xml:space="preserve"> </w:t>
      </w:r>
    </w:p>
    <w:p w:rsidR="00C95CA7" w:rsidRDefault="00561C36" w:rsidP="009042F9">
      <w:pPr>
        <w:pStyle w:val="Prrafodelista"/>
        <w:numPr>
          <w:ilvl w:val="0"/>
          <w:numId w:val="6"/>
        </w:numPr>
        <w:rPr>
          <w:sz w:val="22"/>
        </w:rPr>
      </w:pPr>
      <w:r>
        <w:rPr>
          <w:sz w:val="22"/>
        </w:rPr>
        <w:t xml:space="preserve">Sin ella </w:t>
      </w:r>
      <w:r w:rsidR="0091620D" w:rsidRPr="00561C36">
        <w:rPr>
          <w:sz w:val="22"/>
        </w:rPr>
        <w:t>la mayor parte de las actividades motoras</w:t>
      </w:r>
      <w:r w:rsidR="00FF0746" w:rsidRPr="00561C36">
        <w:rPr>
          <w:sz w:val="22"/>
        </w:rPr>
        <w:t xml:space="preserve"> </w:t>
      </w:r>
      <w:r w:rsidR="0091620D" w:rsidRPr="00561C36">
        <w:rPr>
          <w:sz w:val="22"/>
        </w:rPr>
        <w:t xml:space="preserve">diferenciadas del cuerpo </w:t>
      </w:r>
      <w:r w:rsidR="0091620D" w:rsidRPr="00561C36">
        <w:rPr>
          <w:b/>
          <w:sz w:val="22"/>
        </w:rPr>
        <w:t>pierden su sincronización y ordenación</w:t>
      </w:r>
      <w:r w:rsidR="00FF0746" w:rsidRPr="00561C36">
        <w:rPr>
          <w:b/>
          <w:sz w:val="22"/>
        </w:rPr>
        <w:t xml:space="preserve"> </w:t>
      </w:r>
      <w:r w:rsidR="0091620D" w:rsidRPr="00561C36">
        <w:rPr>
          <w:b/>
          <w:sz w:val="22"/>
        </w:rPr>
        <w:t>adecuadas</w:t>
      </w:r>
      <w:r w:rsidR="0091620D" w:rsidRPr="00561C36">
        <w:rPr>
          <w:sz w:val="22"/>
        </w:rPr>
        <w:t>.</w:t>
      </w:r>
    </w:p>
    <w:p w:rsidR="00C00F61" w:rsidRDefault="00C00F61" w:rsidP="00C00F61">
      <w:pPr>
        <w:rPr>
          <w:sz w:val="22"/>
        </w:rPr>
      </w:pPr>
    </w:p>
    <w:p w:rsidR="00C00F61" w:rsidRPr="00B01480" w:rsidRDefault="00C00F61" w:rsidP="00B01480">
      <w:pPr>
        <w:pStyle w:val="Ttulo3"/>
      </w:pPr>
      <w:r w:rsidRPr="00B01480">
        <w:t xml:space="preserve">Representación topográfica del cuerpo en el vermis y en las zonas intermedias. </w:t>
      </w:r>
    </w:p>
    <w:p w:rsidR="00544B29" w:rsidRDefault="00544B29" w:rsidP="00C00F61">
      <w:pPr>
        <w:rPr>
          <w:sz w:val="22"/>
        </w:rPr>
      </w:pPr>
      <w:r>
        <w:rPr>
          <w:sz w:val="22"/>
        </w:rPr>
        <w:t>Regiones con representación topográfica:</w:t>
      </w:r>
      <w:r w:rsidR="00C00F61" w:rsidRPr="00C00F61">
        <w:rPr>
          <w:sz w:val="22"/>
        </w:rPr>
        <w:t xml:space="preserve"> </w:t>
      </w:r>
    </w:p>
    <w:p w:rsidR="00544B29" w:rsidRDefault="00544B29" w:rsidP="009042F9">
      <w:pPr>
        <w:pStyle w:val="Prrafodelista"/>
        <w:numPr>
          <w:ilvl w:val="0"/>
          <w:numId w:val="7"/>
        </w:numPr>
        <w:rPr>
          <w:b/>
          <w:sz w:val="22"/>
        </w:rPr>
        <w:sectPr w:rsidR="00544B29" w:rsidSect="00CE6F27">
          <w:headerReference w:type="default" r:id="rId10"/>
          <w:footerReference w:type="default" r:id="rId11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544B29" w:rsidRPr="00544B29" w:rsidRDefault="00544B29" w:rsidP="001A0194">
      <w:pPr>
        <w:pStyle w:val="Prrafodelista"/>
        <w:numPr>
          <w:ilvl w:val="0"/>
          <w:numId w:val="89"/>
        </w:numPr>
        <w:rPr>
          <w:b/>
          <w:sz w:val="22"/>
        </w:rPr>
      </w:pPr>
      <w:r w:rsidRPr="00544B29">
        <w:rPr>
          <w:b/>
          <w:sz w:val="22"/>
        </w:rPr>
        <w:lastRenderedPageBreak/>
        <w:t>La</w:t>
      </w:r>
      <w:r w:rsidR="00C00F61" w:rsidRPr="00544B29">
        <w:rPr>
          <w:b/>
          <w:sz w:val="22"/>
        </w:rPr>
        <w:t xml:space="preserve"> corteza sensitiva cerebral </w:t>
      </w:r>
    </w:p>
    <w:p w:rsidR="00544B29" w:rsidRPr="00544B29" w:rsidRDefault="00544B29" w:rsidP="001A0194">
      <w:pPr>
        <w:pStyle w:val="Prrafodelista"/>
        <w:numPr>
          <w:ilvl w:val="0"/>
          <w:numId w:val="89"/>
        </w:numPr>
        <w:rPr>
          <w:b/>
          <w:sz w:val="22"/>
        </w:rPr>
      </w:pPr>
      <w:r w:rsidRPr="00544B29">
        <w:rPr>
          <w:b/>
          <w:sz w:val="22"/>
        </w:rPr>
        <w:t>La</w:t>
      </w:r>
      <w:r w:rsidR="00C00F61" w:rsidRPr="00544B29">
        <w:rPr>
          <w:b/>
          <w:sz w:val="22"/>
        </w:rPr>
        <w:t xml:space="preserve"> corteza motora, </w:t>
      </w:r>
    </w:p>
    <w:p w:rsidR="00544B29" w:rsidRPr="00544B29" w:rsidRDefault="00544B29" w:rsidP="001A0194">
      <w:pPr>
        <w:pStyle w:val="Prrafodelista"/>
        <w:numPr>
          <w:ilvl w:val="0"/>
          <w:numId w:val="89"/>
        </w:numPr>
        <w:rPr>
          <w:b/>
          <w:sz w:val="22"/>
        </w:rPr>
      </w:pPr>
      <w:r w:rsidRPr="00544B29">
        <w:rPr>
          <w:b/>
          <w:sz w:val="22"/>
        </w:rPr>
        <w:t>Los</w:t>
      </w:r>
      <w:r w:rsidR="00C00F61" w:rsidRPr="00544B29">
        <w:rPr>
          <w:b/>
          <w:sz w:val="22"/>
        </w:rPr>
        <w:t xml:space="preserve"> ganglios basales, </w:t>
      </w:r>
    </w:p>
    <w:p w:rsidR="00544B29" w:rsidRPr="00544B29" w:rsidRDefault="009A417A" w:rsidP="001A0194">
      <w:pPr>
        <w:pStyle w:val="Prrafodelista"/>
        <w:numPr>
          <w:ilvl w:val="0"/>
          <w:numId w:val="89"/>
        </w:numPr>
        <w:rPr>
          <w:b/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0288" behindDoc="0" locked="0" layoutInCell="1" allowOverlap="1" wp14:anchorId="040B88DF" wp14:editId="498E7301">
            <wp:simplePos x="0" y="0"/>
            <wp:positionH relativeFrom="column">
              <wp:posOffset>4191000</wp:posOffset>
            </wp:positionH>
            <wp:positionV relativeFrom="paragraph">
              <wp:posOffset>24130</wp:posOffset>
            </wp:positionV>
            <wp:extent cx="3023870" cy="2486025"/>
            <wp:effectExtent l="0" t="0" r="5080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06" t="22183" r="14772" b="28698"/>
                    <a:stretch/>
                  </pic:blipFill>
                  <pic:spPr bwMode="auto">
                    <a:xfrm>
                      <a:off x="0" y="0"/>
                      <a:ext cx="3023870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B29" w:rsidRPr="00544B29">
        <w:rPr>
          <w:b/>
          <w:sz w:val="22"/>
        </w:rPr>
        <w:t>Los</w:t>
      </w:r>
      <w:r w:rsidR="00C00F61" w:rsidRPr="00544B29">
        <w:rPr>
          <w:b/>
          <w:sz w:val="22"/>
        </w:rPr>
        <w:t xml:space="preserve"> núcleos rojos </w:t>
      </w:r>
    </w:p>
    <w:p w:rsidR="00544B29" w:rsidRPr="00544B29" w:rsidRDefault="00544B29" w:rsidP="001A0194">
      <w:pPr>
        <w:pStyle w:val="Prrafodelista"/>
        <w:numPr>
          <w:ilvl w:val="0"/>
          <w:numId w:val="89"/>
        </w:numPr>
        <w:rPr>
          <w:b/>
          <w:sz w:val="22"/>
        </w:rPr>
      </w:pPr>
      <w:r w:rsidRPr="00544B29">
        <w:rPr>
          <w:b/>
          <w:sz w:val="22"/>
        </w:rPr>
        <w:t>La</w:t>
      </w:r>
      <w:r w:rsidR="00C00F61" w:rsidRPr="00544B29">
        <w:rPr>
          <w:b/>
          <w:sz w:val="22"/>
        </w:rPr>
        <w:t xml:space="preserve"> formación reticular </w:t>
      </w:r>
    </w:p>
    <w:p w:rsidR="00544B29" w:rsidRPr="00544B29" w:rsidRDefault="00544B29" w:rsidP="001A0194">
      <w:pPr>
        <w:pStyle w:val="Prrafodelista"/>
        <w:numPr>
          <w:ilvl w:val="0"/>
          <w:numId w:val="89"/>
        </w:numPr>
        <w:rPr>
          <w:b/>
          <w:sz w:val="22"/>
        </w:rPr>
      </w:pPr>
      <w:r w:rsidRPr="00544B29">
        <w:rPr>
          <w:b/>
          <w:sz w:val="22"/>
        </w:rPr>
        <w:t>Vermis</w:t>
      </w:r>
      <w:r w:rsidR="00C00F61" w:rsidRPr="00544B29">
        <w:rPr>
          <w:b/>
          <w:sz w:val="22"/>
        </w:rPr>
        <w:t xml:space="preserve"> </w:t>
      </w:r>
    </w:p>
    <w:p w:rsidR="00C00F61" w:rsidRPr="00544B29" w:rsidRDefault="00544B29" w:rsidP="001A0194">
      <w:pPr>
        <w:pStyle w:val="Prrafodelista"/>
        <w:numPr>
          <w:ilvl w:val="0"/>
          <w:numId w:val="89"/>
        </w:numPr>
        <w:rPr>
          <w:b/>
          <w:sz w:val="22"/>
        </w:rPr>
      </w:pPr>
      <w:r w:rsidRPr="00544B29">
        <w:rPr>
          <w:b/>
          <w:sz w:val="22"/>
        </w:rPr>
        <w:t>Zonas</w:t>
      </w:r>
      <w:r w:rsidR="00C00F61" w:rsidRPr="00544B29">
        <w:rPr>
          <w:b/>
          <w:sz w:val="22"/>
        </w:rPr>
        <w:t xml:space="preserve"> intermedias del cerebelo. </w:t>
      </w:r>
    </w:p>
    <w:p w:rsidR="00544B29" w:rsidRDefault="00544B29" w:rsidP="00C00F61">
      <w:pPr>
        <w:rPr>
          <w:sz w:val="22"/>
        </w:rPr>
        <w:sectPr w:rsidR="00544B29" w:rsidSect="008B6BA3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C00F61" w:rsidRDefault="00C00F61" w:rsidP="00C00F61">
      <w:pPr>
        <w:rPr>
          <w:sz w:val="22"/>
        </w:rPr>
      </w:pPr>
    </w:p>
    <w:p w:rsidR="008B6BA3" w:rsidRDefault="008B6BA3" w:rsidP="009042F9">
      <w:pPr>
        <w:pStyle w:val="Prrafodelista"/>
        <w:numPr>
          <w:ilvl w:val="0"/>
          <w:numId w:val="8"/>
        </w:numPr>
        <w:rPr>
          <w:b/>
          <w:sz w:val="22"/>
        </w:rPr>
        <w:sectPr w:rsidR="008B6BA3" w:rsidSect="008B6BA3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D877AF" w:rsidRPr="00D877AF" w:rsidRDefault="00D877AF" w:rsidP="009042F9">
      <w:pPr>
        <w:pStyle w:val="Prrafodelista"/>
        <w:numPr>
          <w:ilvl w:val="0"/>
          <w:numId w:val="8"/>
        </w:numPr>
        <w:rPr>
          <w:sz w:val="22"/>
        </w:rPr>
      </w:pPr>
      <w:r w:rsidRPr="00D877AF">
        <w:rPr>
          <w:b/>
          <w:sz w:val="22"/>
        </w:rPr>
        <w:lastRenderedPageBreak/>
        <w:t>L</w:t>
      </w:r>
      <w:r w:rsidR="00C00F61" w:rsidRPr="00D877AF">
        <w:rPr>
          <w:b/>
          <w:sz w:val="22"/>
        </w:rPr>
        <w:t>as porciones axiales del cuerpo</w:t>
      </w:r>
      <w:r w:rsidR="00C00F61" w:rsidRPr="00D877AF">
        <w:rPr>
          <w:sz w:val="22"/>
        </w:rPr>
        <w:t xml:space="preserve"> quedan </w:t>
      </w:r>
      <w:r w:rsidRPr="00D877AF">
        <w:rPr>
          <w:sz w:val="22"/>
        </w:rPr>
        <w:t xml:space="preserve">en el </w:t>
      </w:r>
      <w:r w:rsidR="00C00F61" w:rsidRPr="00D877AF">
        <w:rPr>
          <w:sz w:val="22"/>
        </w:rPr>
        <w:t xml:space="preserve">vermis </w:t>
      </w:r>
    </w:p>
    <w:p w:rsidR="00C00F61" w:rsidRPr="00D877AF" w:rsidRDefault="00D877AF" w:rsidP="009042F9">
      <w:pPr>
        <w:pStyle w:val="Prrafodelista"/>
        <w:numPr>
          <w:ilvl w:val="0"/>
          <w:numId w:val="8"/>
        </w:numPr>
        <w:rPr>
          <w:sz w:val="22"/>
        </w:rPr>
      </w:pPr>
      <w:r w:rsidRPr="00D877AF">
        <w:rPr>
          <w:b/>
          <w:sz w:val="22"/>
        </w:rPr>
        <w:t>L</w:t>
      </w:r>
      <w:r w:rsidR="00C00F61" w:rsidRPr="00D877AF">
        <w:rPr>
          <w:b/>
          <w:sz w:val="22"/>
        </w:rPr>
        <w:t>as regiones faciales y de las extremidades</w:t>
      </w:r>
      <w:r w:rsidR="00C00F61" w:rsidRPr="00D877AF">
        <w:rPr>
          <w:sz w:val="22"/>
        </w:rPr>
        <w:t xml:space="preserve"> en las zonas intermedias. </w:t>
      </w:r>
    </w:p>
    <w:p w:rsidR="00C00F61" w:rsidRDefault="00C00F61" w:rsidP="00C00F61">
      <w:pPr>
        <w:rPr>
          <w:sz w:val="22"/>
        </w:rPr>
      </w:pPr>
    </w:p>
    <w:p w:rsidR="00C00F61" w:rsidRPr="00CC00B2" w:rsidRDefault="00D877AF" w:rsidP="009042F9">
      <w:pPr>
        <w:pStyle w:val="Prrafodelista"/>
        <w:numPr>
          <w:ilvl w:val="0"/>
          <w:numId w:val="8"/>
        </w:numPr>
        <w:rPr>
          <w:sz w:val="22"/>
        </w:rPr>
      </w:pPr>
      <w:r w:rsidRPr="00CC00B2">
        <w:rPr>
          <w:sz w:val="22"/>
        </w:rPr>
        <w:t>R</w:t>
      </w:r>
      <w:r w:rsidR="00C00F61" w:rsidRPr="00CC00B2">
        <w:rPr>
          <w:sz w:val="22"/>
        </w:rPr>
        <w:t xml:space="preserve">eciben </w:t>
      </w:r>
      <w:r w:rsidR="00C00F61" w:rsidRPr="00CC00B2">
        <w:rPr>
          <w:b/>
          <w:sz w:val="22"/>
        </w:rPr>
        <w:t>señales nerviosas aferentes</w:t>
      </w:r>
      <w:r w:rsidR="00C00F61" w:rsidRPr="00CC00B2">
        <w:rPr>
          <w:sz w:val="22"/>
        </w:rPr>
        <w:t xml:space="preserve"> desde todas las </w:t>
      </w:r>
      <w:r w:rsidR="00C00F61" w:rsidRPr="00CC00B2">
        <w:rPr>
          <w:b/>
          <w:sz w:val="22"/>
        </w:rPr>
        <w:t>porciones respectivas del cuerpo</w:t>
      </w:r>
      <w:r w:rsidR="00C00F61" w:rsidRPr="00CC00B2">
        <w:rPr>
          <w:sz w:val="22"/>
        </w:rPr>
        <w:t xml:space="preserve">, </w:t>
      </w:r>
      <w:r w:rsidRPr="00CC00B2">
        <w:rPr>
          <w:sz w:val="22"/>
        </w:rPr>
        <w:t xml:space="preserve">y </w:t>
      </w:r>
      <w:r w:rsidR="00C00F61" w:rsidRPr="00CC00B2">
        <w:rPr>
          <w:sz w:val="22"/>
        </w:rPr>
        <w:t xml:space="preserve">desde </w:t>
      </w:r>
      <w:r w:rsidR="00C00F61" w:rsidRPr="00CC00B2">
        <w:rPr>
          <w:b/>
          <w:sz w:val="22"/>
        </w:rPr>
        <w:t xml:space="preserve">áreas motoras topográficas </w:t>
      </w:r>
      <w:r w:rsidR="00C00F61" w:rsidRPr="00CC00B2">
        <w:rPr>
          <w:sz w:val="22"/>
        </w:rPr>
        <w:t xml:space="preserve">en la corteza cerebral y en el tronco del encéfalo. </w:t>
      </w:r>
    </w:p>
    <w:p w:rsidR="00C00F61" w:rsidRDefault="00C00F61" w:rsidP="00C00F61">
      <w:pPr>
        <w:rPr>
          <w:sz w:val="22"/>
        </w:rPr>
      </w:pPr>
    </w:p>
    <w:p w:rsidR="00C00F61" w:rsidRPr="00CC00B2" w:rsidRDefault="00CC00B2" w:rsidP="009042F9">
      <w:pPr>
        <w:pStyle w:val="Prrafodelista"/>
        <w:numPr>
          <w:ilvl w:val="0"/>
          <w:numId w:val="8"/>
        </w:numPr>
        <w:rPr>
          <w:sz w:val="22"/>
        </w:rPr>
      </w:pPr>
      <w:r w:rsidRPr="00CC00B2">
        <w:rPr>
          <w:b/>
          <w:sz w:val="22"/>
        </w:rPr>
        <w:t>D</w:t>
      </w:r>
      <w:r w:rsidR="00C00F61" w:rsidRPr="00CC00B2">
        <w:rPr>
          <w:b/>
          <w:sz w:val="22"/>
        </w:rPr>
        <w:t>evuelven sus señales motoras</w:t>
      </w:r>
      <w:r w:rsidR="00C00F61" w:rsidRPr="00CC00B2">
        <w:rPr>
          <w:sz w:val="22"/>
        </w:rPr>
        <w:t xml:space="preserve"> a las mismas áreas topográficas de la </w:t>
      </w:r>
      <w:r w:rsidR="00C00F61" w:rsidRPr="00CC00B2">
        <w:rPr>
          <w:b/>
          <w:sz w:val="22"/>
        </w:rPr>
        <w:t>corteza cerebral motora</w:t>
      </w:r>
      <w:r w:rsidR="00C00F61" w:rsidRPr="00CC00B2">
        <w:rPr>
          <w:sz w:val="22"/>
        </w:rPr>
        <w:t xml:space="preserve">, </w:t>
      </w:r>
      <w:r w:rsidRPr="00CC00B2">
        <w:rPr>
          <w:sz w:val="22"/>
        </w:rPr>
        <w:t xml:space="preserve">y </w:t>
      </w:r>
      <w:r w:rsidR="00C00F61" w:rsidRPr="00CC00B2">
        <w:rPr>
          <w:sz w:val="22"/>
        </w:rPr>
        <w:t xml:space="preserve">a las regiones topográficas del </w:t>
      </w:r>
      <w:r w:rsidR="00C00F61" w:rsidRPr="00CC00B2">
        <w:rPr>
          <w:b/>
          <w:sz w:val="22"/>
        </w:rPr>
        <w:t>núcleo rojo</w:t>
      </w:r>
      <w:r w:rsidR="00C00F61" w:rsidRPr="00CC00B2">
        <w:rPr>
          <w:sz w:val="22"/>
        </w:rPr>
        <w:t xml:space="preserve"> y de la </w:t>
      </w:r>
      <w:r w:rsidR="00C00F61" w:rsidRPr="00CC00B2">
        <w:rPr>
          <w:b/>
          <w:sz w:val="22"/>
        </w:rPr>
        <w:t>formación reticular</w:t>
      </w:r>
      <w:r w:rsidR="00C00F61" w:rsidRPr="00CC00B2">
        <w:rPr>
          <w:sz w:val="22"/>
        </w:rPr>
        <w:t xml:space="preserve"> en el tronco del encéfalo.</w:t>
      </w:r>
    </w:p>
    <w:p w:rsidR="00C00F61" w:rsidRDefault="00C00F61" w:rsidP="00C00F61">
      <w:pPr>
        <w:rPr>
          <w:sz w:val="22"/>
        </w:rPr>
      </w:pPr>
    </w:p>
    <w:p w:rsidR="00C00F61" w:rsidRPr="00CC00B2" w:rsidRDefault="00CC00B2" w:rsidP="009042F9">
      <w:pPr>
        <w:pStyle w:val="Prrafodelista"/>
        <w:numPr>
          <w:ilvl w:val="0"/>
          <w:numId w:val="8"/>
        </w:numPr>
        <w:rPr>
          <w:sz w:val="22"/>
        </w:rPr>
      </w:pPr>
      <w:r w:rsidRPr="00CC00B2">
        <w:rPr>
          <w:b/>
          <w:sz w:val="22"/>
        </w:rPr>
        <w:t>L</w:t>
      </w:r>
      <w:r w:rsidR="00C00F61" w:rsidRPr="00CC00B2">
        <w:rPr>
          <w:b/>
          <w:sz w:val="22"/>
        </w:rPr>
        <w:t>as porciones laterales grandes</w:t>
      </w:r>
      <w:r w:rsidR="00C00F61" w:rsidRPr="00CC00B2">
        <w:rPr>
          <w:sz w:val="22"/>
        </w:rPr>
        <w:t xml:space="preserve"> de los hemisferios cerebelosos no poseen una representación topográfica del cuerpo. </w:t>
      </w:r>
    </w:p>
    <w:p w:rsidR="00C00F61" w:rsidRPr="00DC0EA1" w:rsidRDefault="008B6BA3" w:rsidP="009042F9">
      <w:pPr>
        <w:pStyle w:val="Prrafodelista"/>
        <w:numPr>
          <w:ilvl w:val="0"/>
          <w:numId w:val="8"/>
        </w:numPr>
        <w:rPr>
          <w:sz w:val="22"/>
        </w:rPr>
      </w:pPr>
      <w:r w:rsidRPr="00DC0EA1">
        <w:rPr>
          <w:b/>
          <w:sz w:val="22"/>
        </w:rPr>
        <w:lastRenderedPageBreak/>
        <w:t>Las porciones laterales</w:t>
      </w:r>
      <w:r w:rsidRPr="00DC0EA1">
        <w:rPr>
          <w:sz w:val="22"/>
        </w:rPr>
        <w:t xml:space="preserve"> </w:t>
      </w:r>
      <w:r w:rsidR="00C00F61" w:rsidRPr="00DC0EA1">
        <w:rPr>
          <w:sz w:val="22"/>
        </w:rPr>
        <w:t xml:space="preserve"> reciben señales aferentes de</w:t>
      </w:r>
      <w:r w:rsidR="00DC0EA1" w:rsidRPr="00DC0EA1">
        <w:rPr>
          <w:sz w:val="22"/>
        </w:rPr>
        <w:t>sde</w:t>
      </w:r>
      <w:r w:rsidR="00C00F61" w:rsidRPr="00DC0EA1">
        <w:rPr>
          <w:sz w:val="22"/>
        </w:rPr>
        <w:t xml:space="preserve"> la corteza cerebral, de las </w:t>
      </w:r>
      <w:r w:rsidR="00C00F61" w:rsidRPr="00DC0EA1">
        <w:rPr>
          <w:b/>
          <w:sz w:val="22"/>
        </w:rPr>
        <w:t>áreas premotoras</w:t>
      </w:r>
      <w:r w:rsidR="00C00F61" w:rsidRPr="00DC0EA1">
        <w:rPr>
          <w:sz w:val="22"/>
        </w:rPr>
        <w:t xml:space="preserve"> de la corteza frontal y desde las </w:t>
      </w:r>
      <w:r w:rsidR="00C00F61" w:rsidRPr="00DC0EA1">
        <w:rPr>
          <w:b/>
          <w:sz w:val="22"/>
        </w:rPr>
        <w:t>áreas de asociación somatosensitivas</w:t>
      </w:r>
      <w:r w:rsidR="00C00F61" w:rsidRPr="00DC0EA1">
        <w:rPr>
          <w:sz w:val="22"/>
        </w:rPr>
        <w:t xml:space="preserve"> y dedicadas a otras sensibilidades en la corteza parietal. </w:t>
      </w:r>
    </w:p>
    <w:p w:rsidR="00C00F61" w:rsidRDefault="00C00F61" w:rsidP="00C00F61">
      <w:pPr>
        <w:rPr>
          <w:sz w:val="22"/>
        </w:rPr>
      </w:pPr>
    </w:p>
    <w:p w:rsidR="00C00F61" w:rsidRPr="00EB63CB" w:rsidRDefault="00DE7E54" w:rsidP="009042F9">
      <w:pPr>
        <w:pStyle w:val="Prrafodelista"/>
        <w:numPr>
          <w:ilvl w:val="0"/>
          <w:numId w:val="8"/>
        </w:numPr>
        <w:rPr>
          <w:sz w:val="22"/>
        </w:rPr>
      </w:pPr>
      <w:r w:rsidRPr="00EB63CB">
        <w:rPr>
          <w:b/>
          <w:sz w:val="22"/>
        </w:rPr>
        <w:t>L</w:t>
      </w:r>
      <w:r w:rsidR="00C00F61" w:rsidRPr="00EB63CB">
        <w:rPr>
          <w:b/>
          <w:sz w:val="22"/>
        </w:rPr>
        <w:t xml:space="preserve">as porciones laterales </w:t>
      </w:r>
      <w:r w:rsidR="00C00F61" w:rsidRPr="00EB63CB">
        <w:rPr>
          <w:sz w:val="22"/>
        </w:rPr>
        <w:t>desempeña</w:t>
      </w:r>
      <w:r w:rsidRPr="00EB63CB">
        <w:rPr>
          <w:sz w:val="22"/>
        </w:rPr>
        <w:t>n</w:t>
      </w:r>
      <w:r w:rsidR="00C00F61" w:rsidRPr="00EB63CB">
        <w:rPr>
          <w:sz w:val="22"/>
        </w:rPr>
        <w:t xml:space="preserve"> función en </w:t>
      </w:r>
      <w:r w:rsidR="00C00F61" w:rsidRPr="00EB63CB">
        <w:rPr>
          <w:b/>
          <w:sz w:val="22"/>
        </w:rPr>
        <w:t>planificación y coordinación de las actividades musculares</w:t>
      </w:r>
      <w:r w:rsidR="00C00F61" w:rsidRPr="00EB63CB">
        <w:rPr>
          <w:sz w:val="22"/>
        </w:rPr>
        <w:t xml:space="preserve"> secuenciales rápidas del cuerpo que suceden una tras otra en cuestión de fracciones de segundo.</w:t>
      </w:r>
    </w:p>
    <w:p w:rsidR="006013D4" w:rsidRDefault="006013D4" w:rsidP="00C00F61">
      <w:pPr>
        <w:rPr>
          <w:sz w:val="22"/>
        </w:rPr>
      </w:pPr>
    </w:p>
    <w:p w:rsidR="006013D4" w:rsidRPr="00B01480" w:rsidRDefault="006013D4" w:rsidP="00B01480">
      <w:pPr>
        <w:pStyle w:val="Ttulo2"/>
      </w:pPr>
      <w:r w:rsidRPr="00B01480">
        <w:t>Circuito neuronal del cerebelo</w:t>
      </w:r>
    </w:p>
    <w:p w:rsidR="00EB63CB" w:rsidRPr="00EB63CB" w:rsidRDefault="006013D4" w:rsidP="009042F9">
      <w:pPr>
        <w:pStyle w:val="Prrafodelista"/>
        <w:numPr>
          <w:ilvl w:val="0"/>
          <w:numId w:val="9"/>
        </w:numPr>
        <w:rPr>
          <w:sz w:val="22"/>
        </w:rPr>
      </w:pPr>
      <w:r w:rsidRPr="00EB63CB">
        <w:rPr>
          <w:b/>
          <w:sz w:val="22"/>
        </w:rPr>
        <w:t>La corteza cerebelosa</w:t>
      </w:r>
      <w:r w:rsidRPr="00EB63CB">
        <w:rPr>
          <w:sz w:val="22"/>
        </w:rPr>
        <w:t xml:space="preserve"> humana en realidad es una </w:t>
      </w:r>
      <w:r w:rsidRPr="00EB63CB">
        <w:rPr>
          <w:b/>
          <w:sz w:val="22"/>
        </w:rPr>
        <w:t>gran lámina</w:t>
      </w:r>
      <w:r w:rsidR="00EB63CB" w:rsidRPr="00EB63CB">
        <w:rPr>
          <w:b/>
          <w:sz w:val="22"/>
        </w:rPr>
        <w:t xml:space="preserve"> </w:t>
      </w:r>
      <w:r w:rsidRPr="00EB63CB">
        <w:rPr>
          <w:b/>
          <w:sz w:val="22"/>
        </w:rPr>
        <w:t>plegada</w:t>
      </w:r>
      <w:r w:rsidR="00EB63CB" w:rsidRPr="00EB63CB">
        <w:rPr>
          <w:b/>
          <w:sz w:val="22"/>
        </w:rPr>
        <w:t>.</w:t>
      </w:r>
      <w:r w:rsidRPr="00EB63CB">
        <w:rPr>
          <w:sz w:val="22"/>
        </w:rPr>
        <w:t xml:space="preserve"> </w:t>
      </w:r>
    </w:p>
    <w:p w:rsidR="006013D4" w:rsidRPr="00EB63CB" w:rsidRDefault="006013D4" w:rsidP="009042F9">
      <w:pPr>
        <w:pStyle w:val="Prrafodelista"/>
        <w:numPr>
          <w:ilvl w:val="0"/>
          <w:numId w:val="9"/>
        </w:numPr>
        <w:rPr>
          <w:sz w:val="22"/>
        </w:rPr>
      </w:pPr>
      <w:r w:rsidRPr="00EB63CB">
        <w:rPr>
          <w:b/>
          <w:sz w:val="22"/>
        </w:rPr>
        <w:t>17 cm</w:t>
      </w:r>
      <w:r w:rsidRPr="00EB63CB">
        <w:rPr>
          <w:sz w:val="22"/>
        </w:rPr>
        <w:t xml:space="preserve"> de ancho por </w:t>
      </w:r>
      <w:r w:rsidRPr="00EB63CB">
        <w:rPr>
          <w:b/>
          <w:sz w:val="22"/>
        </w:rPr>
        <w:t>120 cm</w:t>
      </w:r>
      <w:r w:rsidRPr="00EB63CB">
        <w:rPr>
          <w:sz w:val="22"/>
        </w:rPr>
        <w:t xml:space="preserve"> de largo </w:t>
      </w:r>
    </w:p>
    <w:p w:rsidR="00EB63CB" w:rsidRPr="00EB63CB" w:rsidRDefault="00EB63CB" w:rsidP="009042F9">
      <w:pPr>
        <w:pStyle w:val="Prrafodelista"/>
        <w:numPr>
          <w:ilvl w:val="0"/>
          <w:numId w:val="9"/>
        </w:numPr>
        <w:rPr>
          <w:sz w:val="22"/>
        </w:rPr>
      </w:pPr>
      <w:r w:rsidRPr="00EB63CB">
        <w:rPr>
          <w:b/>
          <w:sz w:val="22"/>
        </w:rPr>
        <w:t>P</w:t>
      </w:r>
      <w:r w:rsidR="006013D4" w:rsidRPr="00EB63CB">
        <w:rPr>
          <w:b/>
          <w:sz w:val="22"/>
        </w:rPr>
        <w:t>liegues</w:t>
      </w:r>
      <w:r w:rsidR="006013D4" w:rsidRPr="00EB63CB">
        <w:rPr>
          <w:sz w:val="22"/>
        </w:rPr>
        <w:t xml:space="preserve"> orientados en sentido transversal</w:t>
      </w:r>
    </w:p>
    <w:p w:rsidR="006013D4" w:rsidRPr="00EB63CB" w:rsidRDefault="006013D4" w:rsidP="009042F9">
      <w:pPr>
        <w:pStyle w:val="Prrafodelista"/>
        <w:numPr>
          <w:ilvl w:val="0"/>
          <w:numId w:val="9"/>
        </w:numPr>
        <w:rPr>
          <w:sz w:val="22"/>
        </w:rPr>
      </w:pPr>
      <w:r w:rsidRPr="00EB63CB">
        <w:rPr>
          <w:sz w:val="22"/>
        </w:rPr>
        <w:t xml:space="preserve">Cada pliegue se llama </w:t>
      </w:r>
      <w:r w:rsidRPr="00EB63CB">
        <w:rPr>
          <w:b/>
          <w:sz w:val="22"/>
        </w:rPr>
        <w:t>lámina</w:t>
      </w:r>
      <w:r w:rsidRPr="00EB63CB">
        <w:rPr>
          <w:sz w:val="22"/>
        </w:rPr>
        <w:t>.</w:t>
      </w:r>
    </w:p>
    <w:p w:rsidR="006013D4" w:rsidRPr="00EB63CB" w:rsidRDefault="006013D4" w:rsidP="009042F9">
      <w:pPr>
        <w:pStyle w:val="Prrafodelista"/>
        <w:numPr>
          <w:ilvl w:val="0"/>
          <w:numId w:val="9"/>
        </w:numPr>
        <w:rPr>
          <w:sz w:val="22"/>
        </w:rPr>
      </w:pPr>
      <w:r w:rsidRPr="00EB63CB">
        <w:rPr>
          <w:sz w:val="22"/>
        </w:rPr>
        <w:t>En la profundidad bajo la masa plegada de la corteza cerebelosa</w:t>
      </w:r>
      <w:r w:rsidR="00EB63CB" w:rsidRPr="00EB63CB">
        <w:rPr>
          <w:sz w:val="22"/>
        </w:rPr>
        <w:t xml:space="preserve"> </w:t>
      </w:r>
      <w:r w:rsidRPr="00EB63CB">
        <w:rPr>
          <w:sz w:val="22"/>
        </w:rPr>
        <w:t xml:space="preserve">están los </w:t>
      </w:r>
      <w:r w:rsidRPr="00EB63CB">
        <w:rPr>
          <w:b/>
          <w:sz w:val="22"/>
        </w:rPr>
        <w:t>núcleos profundos del cerebelo</w:t>
      </w:r>
      <w:r w:rsidRPr="00EB63CB">
        <w:rPr>
          <w:sz w:val="22"/>
        </w:rPr>
        <w:t>.</w:t>
      </w:r>
    </w:p>
    <w:p w:rsidR="006013D4" w:rsidRDefault="006013D4" w:rsidP="006013D4">
      <w:pPr>
        <w:rPr>
          <w:sz w:val="22"/>
        </w:rPr>
      </w:pPr>
    </w:p>
    <w:p w:rsidR="006013D4" w:rsidRPr="00A74287" w:rsidRDefault="006013D4" w:rsidP="00A74287">
      <w:pPr>
        <w:pStyle w:val="Ttulo2"/>
      </w:pPr>
      <w:r w:rsidRPr="00A74287">
        <w:t xml:space="preserve">Vías </w:t>
      </w:r>
      <w:r w:rsidR="008F59AE" w:rsidRPr="00A74287">
        <w:t xml:space="preserve">Aferentes </w:t>
      </w:r>
      <w:r w:rsidRPr="00A74287">
        <w:t>al cerebelo</w:t>
      </w:r>
    </w:p>
    <w:p w:rsidR="006013D4" w:rsidRPr="00B01480" w:rsidRDefault="008F59AE" w:rsidP="00B01480">
      <w:pPr>
        <w:pStyle w:val="Prrafodelista"/>
        <w:numPr>
          <w:ilvl w:val="0"/>
          <w:numId w:val="92"/>
        </w:numPr>
        <w:rPr>
          <w:sz w:val="22"/>
        </w:rPr>
      </w:pPr>
      <w:r w:rsidRPr="00B01480">
        <w:rPr>
          <w:b/>
          <w:sz w:val="22"/>
        </w:rPr>
        <w:t>L</w:t>
      </w:r>
      <w:r w:rsidR="006013D4" w:rsidRPr="00B01480">
        <w:rPr>
          <w:b/>
          <w:sz w:val="22"/>
        </w:rPr>
        <w:t>a vía corticopontocerebelosa</w:t>
      </w:r>
      <w:r w:rsidR="006013D4" w:rsidRPr="00B01480">
        <w:rPr>
          <w:sz w:val="22"/>
        </w:rPr>
        <w:t>,</w:t>
      </w:r>
      <w:r w:rsidR="00A33AAA" w:rsidRPr="00B01480">
        <w:rPr>
          <w:sz w:val="22"/>
        </w:rPr>
        <w:t xml:space="preserve"> </w:t>
      </w:r>
      <w:r w:rsidR="006013D4" w:rsidRPr="00B01480">
        <w:rPr>
          <w:sz w:val="22"/>
        </w:rPr>
        <w:t xml:space="preserve">originada en las </w:t>
      </w:r>
      <w:r w:rsidR="006013D4" w:rsidRPr="00B01480">
        <w:rPr>
          <w:b/>
          <w:sz w:val="22"/>
        </w:rPr>
        <w:t>cortezas cerebrales motora y premotora</w:t>
      </w:r>
      <w:r w:rsidR="006013D4" w:rsidRPr="00B01480">
        <w:rPr>
          <w:sz w:val="22"/>
        </w:rPr>
        <w:t>,</w:t>
      </w:r>
      <w:r w:rsidR="00A33AAA" w:rsidRPr="00B01480">
        <w:rPr>
          <w:sz w:val="22"/>
        </w:rPr>
        <w:t xml:space="preserve"> </w:t>
      </w:r>
      <w:r w:rsidR="006013D4" w:rsidRPr="00B01480">
        <w:rPr>
          <w:sz w:val="22"/>
        </w:rPr>
        <w:t xml:space="preserve">y en la </w:t>
      </w:r>
      <w:r w:rsidR="006013D4" w:rsidRPr="00B01480">
        <w:rPr>
          <w:b/>
          <w:sz w:val="22"/>
        </w:rPr>
        <w:t>corteza cerebral somatosensitiva</w:t>
      </w:r>
      <w:r w:rsidR="006013D4" w:rsidRPr="00B01480">
        <w:rPr>
          <w:sz w:val="22"/>
        </w:rPr>
        <w:t xml:space="preserve">; pasa por los </w:t>
      </w:r>
      <w:r w:rsidR="006013D4" w:rsidRPr="00B01480">
        <w:rPr>
          <w:b/>
          <w:sz w:val="22"/>
        </w:rPr>
        <w:t>núcleos del</w:t>
      </w:r>
      <w:r w:rsidR="00A33AAA" w:rsidRPr="00B01480">
        <w:rPr>
          <w:b/>
          <w:sz w:val="22"/>
        </w:rPr>
        <w:t xml:space="preserve"> </w:t>
      </w:r>
      <w:r w:rsidR="006013D4" w:rsidRPr="00B01480">
        <w:rPr>
          <w:b/>
          <w:sz w:val="22"/>
        </w:rPr>
        <w:t>puente</w:t>
      </w:r>
      <w:r w:rsidR="006013D4" w:rsidRPr="00B01480">
        <w:rPr>
          <w:sz w:val="22"/>
        </w:rPr>
        <w:t xml:space="preserve"> y los </w:t>
      </w:r>
      <w:r w:rsidR="006013D4" w:rsidRPr="00B01480">
        <w:rPr>
          <w:b/>
          <w:sz w:val="22"/>
        </w:rPr>
        <w:t>fascículos pontocerebelosos</w:t>
      </w:r>
      <w:r w:rsidR="006013D4" w:rsidRPr="00B01480">
        <w:rPr>
          <w:sz w:val="22"/>
        </w:rPr>
        <w:t xml:space="preserve"> para llegar a</w:t>
      </w:r>
      <w:r w:rsidR="00A33AAA" w:rsidRPr="00B01480">
        <w:rPr>
          <w:sz w:val="22"/>
        </w:rPr>
        <w:t xml:space="preserve"> </w:t>
      </w:r>
      <w:r w:rsidR="006013D4" w:rsidRPr="00B01480">
        <w:rPr>
          <w:sz w:val="22"/>
        </w:rPr>
        <w:t>las divisiones laterales de los hemisferios cerebelosos en el lado</w:t>
      </w:r>
      <w:r w:rsidR="00A33AAA" w:rsidRPr="00B01480">
        <w:rPr>
          <w:sz w:val="22"/>
        </w:rPr>
        <w:t xml:space="preserve"> </w:t>
      </w:r>
      <w:r w:rsidR="006013D4" w:rsidRPr="00B01480">
        <w:rPr>
          <w:sz w:val="22"/>
        </w:rPr>
        <w:t>del encéfalo opuesto a las áreas corticales.</w:t>
      </w:r>
    </w:p>
    <w:p w:rsidR="006013D4" w:rsidRDefault="006013D4" w:rsidP="00C00F61">
      <w:pPr>
        <w:rPr>
          <w:sz w:val="22"/>
        </w:rPr>
      </w:pPr>
    </w:p>
    <w:p w:rsidR="00A33AAA" w:rsidRDefault="002A6EC8" w:rsidP="00F92C70">
      <w:pPr>
        <w:rPr>
          <w:sz w:val="22"/>
        </w:rPr>
      </w:pPr>
      <w:r>
        <w:rPr>
          <w:sz w:val="22"/>
        </w:rPr>
        <w:t>F</w:t>
      </w:r>
      <w:r w:rsidR="00F92C70" w:rsidRPr="00F92C70">
        <w:rPr>
          <w:sz w:val="22"/>
        </w:rPr>
        <w:t>ascículos aferentes importantes nacen a cada</w:t>
      </w:r>
      <w:r w:rsidR="00A33AAA">
        <w:rPr>
          <w:sz w:val="22"/>
        </w:rPr>
        <w:t xml:space="preserve"> </w:t>
      </w:r>
      <w:r w:rsidR="00211CFC">
        <w:rPr>
          <w:sz w:val="22"/>
        </w:rPr>
        <w:t>lado del tronco del encéfalo</w:t>
      </w:r>
      <w:r w:rsidR="00F92C70" w:rsidRPr="00F92C70">
        <w:rPr>
          <w:sz w:val="22"/>
        </w:rPr>
        <w:t>:</w:t>
      </w:r>
      <w:r w:rsidR="00A33AAA">
        <w:rPr>
          <w:sz w:val="22"/>
        </w:rPr>
        <w:t xml:space="preserve"> </w:t>
      </w:r>
    </w:p>
    <w:p w:rsidR="006E14D5" w:rsidRPr="00B01480" w:rsidRDefault="00B01480" w:rsidP="00B01480">
      <w:pPr>
        <w:pStyle w:val="Prrafodelista"/>
        <w:numPr>
          <w:ilvl w:val="0"/>
          <w:numId w:val="91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1312" behindDoc="0" locked="0" layoutInCell="1" allowOverlap="1" wp14:anchorId="6970CEA5" wp14:editId="27B472EC">
            <wp:simplePos x="0" y="0"/>
            <wp:positionH relativeFrom="column">
              <wp:posOffset>4010025</wp:posOffset>
            </wp:positionH>
            <wp:positionV relativeFrom="paragraph">
              <wp:posOffset>34925</wp:posOffset>
            </wp:positionV>
            <wp:extent cx="3200400" cy="2636520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69" t="23314" r="30900" b="26888"/>
                    <a:stretch/>
                  </pic:blipFill>
                  <pic:spPr bwMode="auto">
                    <a:xfrm>
                      <a:off x="0" y="0"/>
                      <a:ext cx="3200400" cy="2636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EC8" w:rsidRPr="00B01480">
        <w:rPr>
          <w:b/>
          <w:sz w:val="22"/>
        </w:rPr>
        <w:t>F</w:t>
      </w:r>
      <w:r w:rsidR="00F92C70" w:rsidRPr="00B01480">
        <w:rPr>
          <w:b/>
          <w:sz w:val="22"/>
        </w:rPr>
        <w:t>ascículo olivocerebeloso</w:t>
      </w:r>
    </w:p>
    <w:p w:rsidR="00A33AAA" w:rsidRDefault="006E14D5" w:rsidP="006E14D5">
      <w:pPr>
        <w:pStyle w:val="Prrafodelista"/>
        <w:ind w:left="360"/>
        <w:rPr>
          <w:sz w:val="22"/>
        </w:rPr>
      </w:pPr>
      <w:r w:rsidRPr="006E14D5">
        <w:rPr>
          <w:sz w:val="22"/>
        </w:rPr>
        <w:t>D</w:t>
      </w:r>
      <w:r w:rsidR="00F92C70" w:rsidRPr="00A33AAA">
        <w:rPr>
          <w:sz w:val="22"/>
        </w:rPr>
        <w:t xml:space="preserve">esde la </w:t>
      </w:r>
      <w:r w:rsidR="00F92C70" w:rsidRPr="002A6EC8">
        <w:rPr>
          <w:b/>
          <w:sz w:val="22"/>
        </w:rPr>
        <w:t>oliva</w:t>
      </w:r>
      <w:r w:rsidR="00A33AAA" w:rsidRPr="002A6EC8">
        <w:rPr>
          <w:b/>
          <w:sz w:val="22"/>
        </w:rPr>
        <w:t xml:space="preserve"> </w:t>
      </w:r>
      <w:r w:rsidR="00F92C70" w:rsidRPr="002A6EC8">
        <w:rPr>
          <w:b/>
          <w:sz w:val="22"/>
        </w:rPr>
        <w:t xml:space="preserve">inferior </w:t>
      </w:r>
      <w:r w:rsidR="00F92C70" w:rsidRPr="00A33AAA">
        <w:rPr>
          <w:sz w:val="22"/>
        </w:rPr>
        <w:t xml:space="preserve">hasta todas </w:t>
      </w:r>
      <w:r w:rsidR="00F92C70" w:rsidRPr="002A6EC8">
        <w:rPr>
          <w:b/>
          <w:sz w:val="22"/>
        </w:rPr>
        <w:t>las porciones del cerebelo</w:t>
      </w:r>
      <w:r w:rsidR="00F92C70" w:rsidRPr="00A33AAA">
        <w:rPr>
          <w:sz w:val="22"/>
        </w:rPr>
        <w:t xml:space="preserve"> y se excita en la</w:t>
      </w:r>
      <w:r w:rsidR="00A33AAA" w:rsidRPr="00A33AAA">
        <w:rPr>
          <w:sz w:val="22"/>
        </w:rPr>
        <w:t xml:space="preserve"> </w:t>
      </w:r>
      <w:r w:rsidR="00F92C70" w:rsidRPr="00A33AAA">
        <w:rPr>
          <w:sz w:val="22"/>
        </w:rPr>
        <w:t>oliva por las fibras procedentes de la corteza cerebral motora, los</w:t>
      </w:r>
      <w:r w:rsidR="00A33AAA" w:rsidRPr="00A33AAA">
        <w:rPr>
          <w:sz w:val="22"/>
        </w:rPr>
        <w:t xml:space="preserve"> </w:t>
      </w:r>
      <w:r w:rsidR="00F92C70" w:rsidRPr="00A33AAA">
        <w:rPr>
          <w:sz w:val="22"/>
        </w:rPr>
        <w:t>ganglios basales, extensas regiones de Información reticular y la</w:t>
      </w:r>
      <w:r w:rsidR="00A33AAA" w:rsidRPr="00A33AAA">
        <w:rPr>
          <w:sz w:val="22"/>
        </w:rPr>
        <w:t xml:space="preserve"> </w:t>
      </w:r>
      <w:r w:rsidR="00F92C70" w:rsidRPr="00A33AAA">
        <w:rPr>
          <w:sz w:val="22"/>
        </w:rPr>
        <w:t xml:space="preserve">médula espinal; </w:t>
      </w:r>
    </w:p>
    <w:p w:rsidR="00B01480" w:rsidRPr="00A33AAA" w:rsidRDefault="00B01480" w:rsidP="006E14D5">
      <w:pPr>
        <w:pStyle w:val="Prrafodelista"/>
        <w:ind w:left="360"/>
        <w:rPr>
          <w:sz w:val="22"/>
        </w:rPr>
      </w:pPr>
    </w:p>
    <w:p w:rsidR="006E14D5" w:rsidRPr="00B01480" w:rsidRDefault="002A6EC8" w:rsidP="00B01480">
      <w:pPr>
        <w:pStyle w:val="Prrafodelista"/>
        <w:numPr>
          <w:ilvl w:val="0"/>
          <w:numId w:val="91"/>
        </w:numPr>
        <w:rPr>
          <w:sz w:val="22"/>
        </w:rPr>
      </w:pPr>
      <w:r w:rsidRPr="00B01480">
        <w:rPr>
          <w:b/>
          <w:sz w:val="22"/>
        </w:rPr>
        <w:t>F</w:t>
      </w:r>
      <w:r w:rsidR="00F92C70" w:rsidRPr="00B01480">
        <w:rPr>
          <w:b/>
          <w:sz w:val="22"/>
        </w:rPr>
        <w:t>ibras vestibulocerebelosas</w:t>
      </w:r>
      <w:r w:rsidR="00F92C70" w:rsidRPr="00B01480">
        <w:rPr>
          <w:sz w:val="22"/>
        </w:rPr>
        <w:t xml:space="preserve"> </w:t>
      </w:r>
    </w:p>
    <w:p w:rsidR="00F92C70" w:rsidRDefault="006E14D5" w:rsidP="006E14D5">
      <w:pPr>
        <w:pStyle w:val="Prrafodelista"/>
        <w:ind w:left="360"/>
        <w:rPr>
          <w:sz w:val="22"/>
        </w:rPr>
      </w:pPr>
      <w:r>
        <w:rPr>
          <w:sz w:val="22"/>
        </w:rPr>
        <w:t>A</w:t>
      </w:r>
      <w:r w:rsidR="00F92C70" w:rsidRPr="00A33AAA">
        <w:rPr>
          <w:sz w:val="22"/>
        </w:rPr>
        <w:t xml:space="preserve">lgunas se originan en el mismo </w:t>
      </w:r>
      <w:r w:rsidR="00F92C70" w:rsidRPr="006E14D5">
        <w:rPr>
          <w:b/>
          <w:sz w:val="22"/>
        </w:rPr>
        <w:t>aparato vestibular</w:t>
      </w:r>
      <w:r w:rsidR="00F92C70" w:rsidRPr="00A33AAA">
        <w:rPr>
          <w:sz w:val="22"/>
        </w:rPr>
        <w:t xml:space="preserve"> y otras surgen en</w:t>
      </w:r>
      <w:r w:rsidR="00A33AAA" w:rsidRPr="00A33AAA">
        <w:rPr>
          <w:sz w:val="22"/>
        </w:rPr>
        <w:t xml:space="preserve"> </w:t>
      </w:r>
      <w:r w:rsidR="00F92C70" w:rsidRPr="00A33AAA">
        <w:rPr>
          <w:sz w:val="22"/>
        </w:rPr>
        <w:t xml:space="preserve">los </w:t>
      </w:r>
      <w:r w:rsidR="00F92C70" w:rsidRPr="006E14D5">
        <w:rPr>
          <w:b/>
          <w:sz w:val="22"/>
        </w:rPr>
        <w:t>núcleos vestibulares</w:t>
      </w:r>
      <w:r w:rsidR="00F92C70" w:rsidRPr="00A33AAA">
        <w:rPr>
          <w:sz w:val="22"/>
        </w:rPr>
        <w:t xml:space="preserve"> del tronco del encéfalo: casi todas acaban</w:t>
      </w:r>
      <w:r w:rsidR="00A33AAA" w:rsidRPr="00A33AAA">
        <w:rPr>
          <w:sz w:val="22"/>
        </w:rPr>
        <w:t xml:space="preserve"> </w:t>
      </w:r>
      <w:r w:rsidR="00F92C70" w:rsidRPr="00A33AAA">
        <w:rPr>
          <w:sz w:val="22"/>
        </w:rPr>
        <w:t xml:space="preserve">en el </w:t>
      </w:r>
      <w:r w:rsidR="00F92C70" w:rsidRPr="006E14D5">
        <w:rPr>
          <w:b/>
          <w:sz w:val="22"/>
        </w:rPr>
        <w:t>lóbulo floculonodular</w:t>
      </w:r>
      <w:r w:rsidR="00F92C70" w:rsidRPr="00A33AAA">
        <w:rPr>
          <w:sz w:val="22"/>
        </w:rPr>
        <w:t xml:space="preserve"> y en el núcleo del fastigio del cerebelo,</w:t>
      </w:r>
    </w:p>
    <w:p w:rsidR="00B01480" w:rsidRPr="00A33AAA" w:rsidRDefault="00B01480" w:rsidP="006E14D5">
      <w:pPr>
        <w:pStyle w:val="Prrafodelista"/>
        <w:ind w:left="360"/>
        <w:rPr>
          <w:sz w:val="22"/>
        </w:rPr>
      </w:pPr>
    </w:p>
    <w:p w:rsidR="006E14D5" w:rsidRPr="00B01480" w:rsidRDefault="002A6EC8" w:rsidP="00B01480">
      <w:pPr>
        <w:pStyle w:val="Prrafodelista"/>
        <w:numPr>
          <w:ilvl w:val="0"/>
          <w:numId w:val="91"/>
        </w:numPr>
        <w:rPr>
          <w:sz w:val="22"/>
        </w:rPr>
      </w:pPr>
      <w:r w:rsidRPr="00B01480">
        <w:rPr>
          <w:b/>
          <w:sz w:val="22"/>
        </w:rPr>
        <w:t>L</w:t>
      </w:r>
      <w:r w:rsidR="00F92C70" w:rsidRPr="00B01480">
        <w:rPr>
          <w:b/>
          <w:sz w:val="22"/>
        </w:rPr>
        <w:t>as fibras reticulocerebelosas</w:t>
      </w:r>
      <w:r w:rsidR="00F92C70" w:rsidRPr="00B01480">
        <w:rPr>
          <w:sz w:val="22"/>
        </w:rPr>
        <w:t xml:space="preserve"> </w:t>
      </w:r>
    </w:p>
    <w:p w:rsidR="006013D4" w:rsidRPr="00A33AAA" w:rsidRDefault="006E14D5" w:rsidP="006E14D5">
      <w:pPr>
        <w:pStyle w:val="Prrafodelista"/>
        <w:ind w:left="360"/>
        <w:rPr>
          <w:sz w:val="22"/>
        </w:rPr>
      </w:pPr>
      <w:r>
        <w:rPr>
          <w:sz w:val="22"/>
        </w:rPr>
        <w:t>N</w:t>
      </w:r>
      <w:r w:rsidR="00F92C70" w:rsidRPr="00A33AAA">
        <w:rPr>
          <w:sz w:val="22"/>
        </w:rPr>
        <w:t>acen en porciones</w:t>
      </w:r>
      <w:r w:rsidR="00A33AAA" w:rsidRPr="00A33AAA">
        <w:rPr>
          <w:sz w:val="22"/>
        </w:rPr>
        <w:t xml:space="preserve"> </w:t>
      </w:r>
      <w:r w:rsidR="00F92C70" w:rsidRPr="00A33AAA">
        <w:rPr>
          <w:sz w:val="22"/>
        </w:rPr>
        <w:t xml:space="preserve">de la </w:t>
      </w:r>
      <w:r w:rsidR="00F92C70" w:rsidRPr="006E14D5">
        <w:rPr>
          <w:b/>
          <w:sz w:val="22"/>
        </w:rPr>
        <w:t>formación reticular</w:t>
      </w:r>
      <w:r w:rsidR="00F92C70" w:rsidRPr="00A33AAA">
        <w:rPr>
          <w:sz w:val="22"/>
        </w:rPr>
        <w:t xml:space="preserve"> en el tronco del encéfalo y finalizan en sobre todo en el </w:t>
      </w:r>
      <w:r w:rsidR="00F92C70" w:rsidRPr="006E14D5">
        <w:rPr>
          <w:b/>
          <w:sz w:val="22"/>
        </w:rPr>
        <w:t>vermis</w:t>
      </w:r>
      <w:r w:rsidR="00F92C70" w:rsidRPr="00A33AAA">
        <w:rPr>
          <w:sz w:val="22"/>
        </w:rPr>
        <w:t>.</w:t>
      </w:r>
    </w:p>
    <w:p w:rsidR="006013D4" w:rsidRDefault="006013D4" w:rsidP="00C00F61">
      <w:pPr>
        <w:rPr>
          <w:sz w:val="22"/>
        </w:rPr>
      </w:pPr>
    </w:p>
    <w:p w:rsidR="006E14D5" w:rsidRPr="006E14D5" w:rsidRDefault="006E14D5" w:rsidP="006E14D5">
      <w:pPr>
        <w:pStyle w:val="Ttulo2"/>
      </w:pPr>
      <w:r w:rsidRPr="006E14D5">
        <w:t xml:space="preserve">Vías aferentes desde la periferia. </w:t>
      </w:r>
    </w:p>
    <w:p w:rsidR="000B4581" w:rsidRPr="000B4581" w:rsidRDefault="006E14D5" w:rsidP="009042F9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0B4581">
        <w:rPr>
          <w:sz w:val="22"/>
        </w:rPr>
        <w:t xml:space="preserve">El cerebelo </w:t>
      </w:r>
      <w:r w:rsidRPr="000B4581">
        <w:rPr>
          <w:b/>
          <w:sz w:val="22"/>
        </w:rPr>
        <w:t>recibe</w:t>
      </w:r>
      <w:r w:rsidR="000B4581" w:rsidRPr="000B4581">
        <w:rPr>
          <w:b/>
          <w:sz w:val="22"/>
        </w:rPr>
        <w:t xml:space="preserve"> </w:t>
      </w:r>
      <w:r w:rsidRPr="000B4581">
        <w:rPr>
          <w:b/>
          <w:sz w:val="22"/>
        </w:rPr>
        <w:t>señales sensitivas directas desde las porciones periféricas</w:t>
      </w:r>
      <w:r w:rsidR="000B4581" w:rsidRPr="000B4581">
        <w:rPr>
          <w:sz w:val="22"/>
        </w:rPr>
        <w:t xml:space="preserve"> </w:t>
      </w:r>
      <w:r w:rsidRPr="000B4581">
        <w:rPr>
          <w:sz w:val="22"/>
        </w:rPr>
        <w:t xml:space="preserve">a través de </w:t>
      </w:r>
      <w:r w:rsidRPr="000B4581">
        <w:rPr>
          <w:b/>
          <w:sz w:val="22"/>
        </w:rPr>
        <w:t>cuatro fascículos a</w:t>
      </w:r>
      <w:r w:rsidR="000B4581" w:rsidRPr="000B4581">
        <w:rPr>
          <w:b/>
          <w:sz w:val="22"/>
        </w:rPr>
        <w:t xml:space="preserve"> </w:t>
      </w:r>
      <w:r w:rsidRPr="000B4581">
        <w:rPr>
          <w:b/>
          <w:sz w:val="22"/>
        </w:rPr>
        <w:t>cada lado</w:t>
      </w:r>
      <w:r w:rsidRPr="000B4581">
        <w:rPr>
          <w:sz w:val="22"/>
        </w:rPr>
        <w:t>, dos que ocupan una posición dorsal en la médula y</w:t>
      </w:r>
      <w:r w:rsidR="000B4581" w:rsidRPr="000B4581">
        <w:rPr>
          <w:sz w:val="22"/>
        </w:rPr>
        <w:t xml:space="preserve"> </w:t>
      </w:r>
      <w:r w:rsidRPr="000B4581">
        <w:rPr>
          <w:sz w:val="22"/>
        </w:rPr>
        <w:t xml:space="preserve">otros dos ventrales. </w:t>
      </w:r>
    </w:p>
    <w:p w:rsidR="000B4581" w:rsidRDefault="000B4581" w:rsidP="000B4581">
      <w:pPr>
        <w:rPr>
          <w:sz w:val="22"/>
        </w:rPr>
      </w:pPr>
    </w:p>
    <w:p w:rsidR="000B4581" w:rsidRPr="000B4581" w:rsidRDefault="000B4581" w:rsidP="009042F9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0B4581">
        <w:rPr>
          <w:sz w:val="22"/>
        </w:rPr>
        <w:t xml:space="preserve">Los más importantes </w:t>
      </w:r>
      <w:r w:rsidRPr="000B4581">
        <w:rPr>
          <w:b/>
          <w:sz w:val="22"/>
        </w:rPr>
        <w:t>E</w:t>
      </w:r>
      <w:r w:rsidR="006E14D5" w:rsidRPr="000B4581">
        <w:rPr>
          <w:b/>
          <w:sz w:val="22"/>
        </w:rPr>
        <w:t>l fascículo espinocerebeloso dorsal</w:t>
      </w:r>
      <w:r w:rsidR="006E14D5" w:rsidRPr="000B4581">
        <w:rPr>
          <w:sz w:val="22"/>
        </w:rPr>
        <w:t xml:space="preserve"> y </w:t>
      </w:r>
      <w:r w:rsidR="006E14D5" w:rsidRPr="000B4581">
        <w:rPr>
          <w:b/>
          <w:sz w:val="22"/>
        </w:rPr>
        <w:t>el fascículo</w:t>
      </w:r>
      <w:r w:rsidRPr="000B4581">
        <w:rPr>
          <w:b/>
          <w:sz w:val="22"/>
        </w:rPr>
        <w:t xml:space="preserve"> </w:t>
      </w:r>
      <w:r w:rsidR="006E14D5" w:rsidRPr="000B4581">
        <w:rPr>
          <w:b/>
          <w:sz w:val="22"/>
        </w:rPr>
        <w:t>espinocerebeloso ventral</w:t>
      </w:r>
      <w:r w:rsidR="006E14D5" w:rsidRPr="000B4581">
        <w:rPr>
          <w:sz w:val="22"/>
        </w:rPr>
        <w:t xml:space="preserve">. </w:t>
      </w:r>
    </w:p>
    <w:p w:rsidR="000B4581" w:rsidRDefault="000B4581" w:rsidP="006E14D5">
      <w:pPr>
        <w:rPr>
          <w:sz w:val="22"/>
        </w:rPr>
      </w:pPr>
    </w:p>
    <w:p w:rsidR="000B4581" w:rsidRPr="00730893" w:rsidRDefault="006E14D5" w:rsidP="009042F9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730893">
        <w:rPr>
          <w:b/>
          <w:sz w:val="22"/>
        </w:rPr>
        <w:t>El fascículo dorsal</w:t>
      </w:r>
      <w:r w:rsidRPr="00730893">
        <w:rPr>
          <w:sz w:val="22"/>
        </w:rPr>
        <w:t xml:space="preserve"> entra en el cerebelo</w:t>
      </w:r>
      <w:r w:rsidR="000B4581" w:rsidRPr="00730893">
        <w:rPr>
          <w:sz w:val="22"/>
        </w:rPr>
        <w:t xml:space="preserve"> </w:t>
      </w:r>
      <w:r w:rsidRPr="00730893">
        <w:rPr>
          <w:sz w:val="22"/>
        </w:rPr>
        <w:t xml:space="preserve">a través del </w:t>
      </w:r>
      <w:r w:rsidRPr="00730893">
        <w:rPr>
          <w:b/>
          <w:sz w:val="22"/>
        </w:rPr>
        <w:t>pedículo cerebeloso inferior</w:t>
      </w:r>
      <w:r w:rsidRPr="00730893">
        <w:rPr>
          <w:sz w:val="22"/>
        </w:rPr>
        <w:t xml:space="preserve"> y termina en el </w:t>
      </w:r>
      <w:r w:rsidRPr="00730893">
        <w:rPr>
          <w:b/>
          <w:sz w:val="22"/>
        </w:rPr>
        <w:t>vermis</w:t>
      </w:r>
      <w:r w:rsidRPr="00730893">
        <w:rPr>
          <w:sz w:val="22"/>
        </w:rPr>
        <w:t xml:space="preserve"> y</w:t>
      </w:r>
      <w:r w:rsidR="000B4581" w:rsidRPr="00730893">
        <w:rPr>
          <w:sz w:val="22"/>
        </w:rPr>
        <w:t xml:space="preserve"> </w:t>
      </w:r>
      <w:r w:rsidRPr="00730893">
        <w:rPr>
          <w:sz w:val="22"/>
        </w:rPr>
        <w:t xml:space="preserve">en las </w:t>
      </w:r>
      <w:r w:rsidRPr="00730893">
        <w:rPr>
          <w:b/>
          <w:sz w:val="22"/>
        </w:rPr>
        <w:t>zonas cerebelosas intermedias</w:t>
      </w:r>
      <w:r w:rsidRPr="00730893">
        <w:rPr>
          <w:sz w:val="22"/>
        </w:rPr>
        <w:t xml:space="preserve"> correspondientes al mismo</w:t>
      </w:r>
      <w:r w:rsidR="000B4581" w:rsidRPr="00730893">
        <w:rPr>
          <w:sz w:val="22"/>
        </w:rPr>
        <w:t xml:space="preserve"> </w:t>
      </w:r>
      <w:r w:rsidRPr="00730893">
        <w:rPr>
          <w:sz w:val="22"/>
        </w:rPr>
        <w:t xml:space="preserve">lado de su origen. </w:t>
      </w:r>
    </w:p>
    <w:p w:rsidR="000B4581" w:rsidRDefault="000B4581" w:rsidP="00730893">
      <w:pPr>
        <w:rPr>
          <w:sz w:val="22"/>
        </w:rPr>
      </w:pPr>
    </w:p>
    <w:p w:rsidR="006E14D5" w:rsidRPr="00730893" w:rsidRDefault="006E14D5" w:rsidP="009042F9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730893">
        <w:rPr>
          <w:b/>
          <w:sz w:val="22"/>
        </w:rPr>
        <w:t xml:space="preserve">El fascículo ventral </w:t>
      </w:r>
      <w:r w:rsidRPr="00730893">
        <w:rPr>
          <w:sz w:val="22"/>
        </w:rPr>
        <w:t>penetra en el cerebelo por</w:t>
      </w:r>
      <w:r w:rsidR="000B4581" w:rsidRPr="00730893">
        <w:rPr>
          <w:sz w:val="22"/>
        </w:rPr>
        <w:t xml:space="preserve"> </w:t>
      </w:r>
      <w:r w:rsidRPr="00730893">
        <w:rPr>
          <w:sz w:val="22"/>
        </w:rPr>
        <w:t xml:space="preserve">el </w:t>
      </w:r>
      <w:r w:rsidRPr="00730893">
        <w:rPr>
          <w:b/>
          <w:sz w:val="22"/>
        </w:rPr>
        <w:t>pedículo cerebeloso superior</w:t>
      </w:r>
      <w:r w:rsidRPr="00730893">
        <w:rPr>
          <w:sz w:val="22"/>
        </w:rPr>
        <w:t xml:space="preserve">, pero acaba a </w:t>
      </w:r>
      <w:r w:rsidRPr="00730893">
        <w:rPr>
          <w:b/>
          <w:sz w:val="22"/>
        </w:rPr>
        <w:t>ambos lados del</w:t>
      </w:r>
      <w:r w:rsidR="000B4581" w:rsidRPr="00730893">
        <w:rPr>
          <w:b/>
          <w:sz w:val="22"/>
        </w:rPr>
        <w:t xml:space="preserve"> </w:t>
      </w:r>
      <w:r w:rsidRPr="00730893">
        <w:rPr>
          <w:b/>
          <w:sz w:val="22"/>
        </w:rPr>
        <w:t>cerebelo</w:t>
      </w:r>
      <w:r w:rsidRPr="00730893">
        <w:rPr>
          <w:sz w:val="22"/>
        </w:rPr>
        <w:t>.</w:t>
      </w:r>
    </w:p>
    <w:p w:rsidR="000B4581" w:rsidRPr="006E14D5" w:rsidRDefault="000B4581" w:rsidP="006E14D5">
      <w:pPr>
        <w:rPr>
          <w:sz w:val="22"/>
        </w:rPr>
      </w:pPr>
    </w:p>
    <w:p w:rsidR="000B4581" w:rsidRDefault="006E14D5" w:rsidP="006E14D5">
      <w:pPr>
        <w:rPr>
          <w:sz w:val="22"/>
        </w:rPr>
      </w:pPr>
      <w:r w:rsidRPr="006E14D5">
        <w:rPr>
          <w:sz w:val="22"/>
        </w:rPr>
        <w:t xml:space="preserve">Las señales </w:t>
      </w:r>
      <w:r w:rsidR="00413568">
        <w:rPr>
          <w:sz w:val="22"/>
        </w:rPr>
        <w:t xml:space="preserve">de </w:t>
      </w:r>
      <w:r w:rsidRPr="006E14D5">
        <w:rPr>
          <w:sz w:val="22"/>
        </w:rPr>
        <w:t xml:space="preserve">los </w:t>
      </w:r>
      <w:r w:rsidRPr="00413568">
        <w:rPr>
          <w:b/>
          <w:sz w:val="22"/>
        </w:rPr>
        <w:t>fascículos espinocerebelosos</w:t>
      </w:r>
      <w:r w:rsidR="000B4581" w:rsidRPr="00413568">
        <w:rPr>
          <w:b/>
          <w:sz w:val="22"/>
        </w:rPr>
        <w:t xml:space="preserve"> </w:t>
      </w:r>
      <w:r w:rsidRPr="00413568">
        <w:rPr>
          <w:b/>
          <w:sz w:val="22"/>
        </w:rPr>
        <w:t>dorsales</w:t>
      </w:r>
      <w:r w:rsidRPr="006E14D5">
        <w:rPr>
          <w:sz w:val="22"/>
        </w:rPr>
        <w:t xml:space="preserve"> proceden sobre todo de los </w:t>
      </w:r>
      <w:r w:rsidRPr="00413568">
        <w:rPr>
          <w:b/>
          <w:sz w:val="22"/>
        </w:rPr>
        <w:t xml:space="preserve">husos musculares </w:t>
      </w:r>
      <w:r w:rsidRPr="006E14D5">
        <w:rPr>
          <w:sz w:val="22"/>
        </w:rPr>
        <w:t>y</w:t>
      </w:r>
      <w:r w:rsidR="000B4581">
        <w:rPr>
          <w:sz w:val="22"/>
        </w:rPr>
        <w:t xml:space="preserve"> </w:t>
      </w:r>
      <w:r w:rsidRPr="006E14D5">
        <w:rPr>
          <w:sz w:val="22"/>
        </w:rPr>
        <w:t xml:space="preserve">en </w:t>
      </w:r>
      <w:r w:rsidRPr="00413568">
        <w:rPr>
          <w:b/>
          <w:sz w:val="22"/>
        </w:rPr>
        <w:t>menor proporción</w:t>
      </w:r>
      <w:r w:rsidRPr="006E14D5">
        <w:rPr>
          <w:sz w:val="22"/>
        </w:rPr>
        <w:t xml:space="preserve"> de otros </w:t>
      </w:r>
      <w:r w:rsidRPr="00413568">
        <w:rPr>
          <w:b/>
          <w:sz w:val="22"/>
        </w:rPr>
        <w:t>receptores somáticos</w:t>
      </w:r>
      <w:r w:rsidRPr="006E14D5">
        <w:rPr>
          <w:sz w:val="22"/>
        </w:rPr>
        <w:t xml:space="preserve"> </w:t>
      </w:r>
      <w:r w:rsidR="00413568">
        <w:rPr>
          <w:sz w:val="22"/>
        </w:rPr>
        <w:t>(</w:t>
      </w:r>
      <w:r w:rsidRPr="006E14D5">
        <w:rPr>
          <w:sz w:val="22"/>
        </w:rPr>
        <w:t>órganos tendinosos de Golgi, receptores táctiles grandes de la piel y los receptores articulares</w:t>
      </w:r>
      <w:r w:rsidR="00413568">
        <w:rPr>
          <w:sz w:val="22"/>
        </w:rPr>
        <w:t>)</w:t>
      </w:r>
      <w:r w:rsidRPr="006E14D5">
        <w:rPr>
          <w:sz w:val="22"/>
        </w:rPr>
        <w:t>.</w:t>
      </w:r>
      <w:r w:rsidR="000B4581">
        <w:rPr>
          <w:sz w:val="22"/>
        </w:rPr>
        <w:t xml:space="preserve"> </w:t>
      </w:r>
    </w:p>
    <w:p w:rsidR="000B4581" w:rsidRDefault="000B4581" w:rsidP="006E14D5">
      <w:pPr>
        <w:rPr>
          <w:sz w:val="22"/>
        </w:rPr>
      </w:pPr>
    </w:p>
    <w:p w:rsidR="000B4581" w:rsidRDefault="006E14D5" w:rsidP="006E14D5">
      <w:pPr>
        <w:rPr>
          <w:sz w:val="22"/>
        </w:rPr>
      </w:pPr>
      <w:r w:rsidRPr="006E14D5">
        <w:rPr>
          <w:sz w:val="22"/>
        </w:rPr>
        <w:t>Todas estas señales informan al cerebelo sobre el estado en</w:t>
      </w:r>
      <w:r w:rsidR="000B4581">
        <w:rPr>
          <w:sz w:val="22"/>
        </w:rPr>
        <w:t xml:space="preserve"> </w:t>
      </w:r>
      <w:r w:rsidRPr="006E14D5">
        <w:rPr>
          <w:sz w:val="22"/>
        </w:rPr>
        <w:t xml:space="preserve">cada momento de: </w:t>
      </w:r>
    </w:p>
    <w:p w:rsidR="000B4581" w:rsidRPr="00413568" w:rsidRDefault="00A01B26" w:rsidP="009042F9">
      <w:pPr>
        <w:pStyle w:val="Prrafodelista"/>
        <w:numPr>
          <w:ilvl w:val="0"/>
          <w:numId w:val="12"/>
        </w:numPr>
        <w:rPr>
          <w:b/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15821FF9" wp14:editId="3C115D69">
            <wp:simplePos x="0" y="0"/>
            <wp:positionH relativeFrom="column">
              <wp:posOffset>4158615</wp:posOffset>
            </wp:positionH>
            <wp:positionV relativeFrom="paragraph">
              <wp:posOffset>53340</wp:posOffset>
            </wp:positionV>
            <wp:extent cx="3051175" cy="3143250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29" t="26936" r="31409" b="11042"/>
                    <a:stretch/>
                  </pic:blipFill>
                  <pic:spPr bwMode="auto">
                    <a:xfrm>
                      <a:off x="0" y="0"/>
                      <a:ext cx="3051175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4D5" w:rsidRPr="00413568">
        <w:rPr>
          <w:b/>
          <w:sz w:val="22"/>
        </w:rPr>
        <w:t xml:space="preserve">la contracción muscular; </w:t>
      </w:r>
    </w:p>
    <w:p w:rsidR="000B4581" w:rsidRPr="00413568" w:rsidRDefault="006E14D5" w:rsidP="009042F9">
      <w:pPr>
        <w:pStyle w:val="Prrafodelista"/>
        <w:numPr>
          <w:ilvl w:val="0"/>
          <w:numId w:val="12"/>
        </w:numPr>
        <w:rPr>
          <w:b/>
          <w:sz w:val="22"/>
        </w:rPr>
      </w:pPr>
      <w:r w:rsidRPr="00413568">
        <w:rPr>
          <w:b/>
          <w:sz w:val="22"/>
        </w:rPr>
        <w:t>el grado de tensión</w:t>
      </w:r>
      <w:r w:rsidR="000B4581" w:rsidRPr="00413568">
        <w:rPr>
          <w:b/>
          <w:sz w:val="22"/>
        </w:rPr>
        <w:t xml:space="preserve"> </w:t>
      </w:r>
      <w:r w:rsidRPr="00413568">
        <w:rPr>
          <w:b/>
          <w:sz w:val="22"/>
        </w:rPr>
        <w:t xml:space="preserve">en los tendones musculares; </w:t>
      </w:r>
    </w:p>
    <w:p w:rsidR="000B4581" w:rsidRPr="00413568" w:rsidRDefault="006E14D5" w:rsidP="009042F9">
      <w:pPr>
        <w:pStyle w:val="Prrafodelista"/>
        <w:numPr>
          <w:ilvl w:val="0"/>
          <w:numId w:val="12"/>
        </w:numPr>
        <w:rPr>
          <w:b/>
          <w:sz w:val="22"/>
        </w:rPr>
      </w:pPr>
      <w:r w:rsidRPr="00413568">
        <w:rPr>
          <w:b/>
          <w:sz w:val="22"/>
        </w:rPr>
        <w:t>la posición y la velocidad de</w:t>
      </w:r>
      <w:r w:rsidR="000B4581" w:rsidRPr="00413568">
        <w:rPr>
          <w:b/>
          <w:sz w:val="22"/>
        </w:rPr>
        <w:t xml:space="preserve"> </w:t>
      </w:r>
      <w:r w:rsidRPr="00413568">
        <w:rPr>
          <w:b/>
          <w:sz w:val="22"/>
        </w:rPr>
        <w:t xml:space="preserve">movimiento de las diversas partes del cuerpo, </w:t>
      </w:r>
    </w:p>
    <w:p w:rsidR="006E14D5" w:rsidRPr="00413568" w:rsidRDefault="006E14D5" w:rsidP="009042F9">
      <w:pPr>
        <w:pStyle w:val="Prrafodelista"/>
        <w:numPr>
          <w:ilvl w:val="0"/>
          <w:numId w:val="12"/>
        </w:numPr>
        <w:rPr>
          <w:b/>
          <w:sz w:val="22"/>
        </w:rPr>
      </w:pPr>
      <w:r w:rsidRPr="00413568">
        <w:rPr>
          <w:b/>
          <w:sz w:val="22"/>
        </w:rPr>
        <w:t>las fuerzas que</w:t>
      </w:r>
      <w:r w:rsidR="000B4581" w:rsidRPr="00413568">
        <w:rPr>
          <w:b/>
          <w:sz w:val="22"/>
        </w:rPr>
        <w:t xml:space="preserve"> </w:t>
      </w:r>
      <w:r w:rsidRPr="00413568">
        <w:rPr>
          <w:b/>
          <w:sz w:val="22"/>
        </w:rPr>
        <w:t>actúan sobre las superficies corporales.</w:t>
      </w:r>
    </w:p>
    <w:p w:rsidR="000B4581" w:rsidRDefault="000B4581" w:rsidP="006E14D5">
      <w:pPr>
        <w:rPr>
          <w:sz w:val="22"/>
        </w:rPr>
      </w:pPr>
    </w:p>
    <w:p w:rsidR="000B4581" w:rsidRDefault="006E14D5" w:rsidP="006E14D5">
      <w:pPr>
        <w:rPr>
          <w:sz w:val="22"/>
        </w:rPr>
      </w:pPr>
      <w:r w:rsidRPr="00413568">
        <w:rPr>
          <w:b/>
          <w:sz w:val="22"/>
        </w:rPr>
        <w:t>Los fascículos espinocerebelosos ventrales</w:t>
      </w:r>
      <w:r w:rsidRPr="006E14D5">
        <w:rPr>
          <w:sz w:val="22"/>
        </w:rPr>
        <w:t xml:space="preserve"> </w:t>
      </w:r>
      <w:r w:rsidR="00413568">
        <w:rPr>
          <w:sz w:val="22"/>
        </w:rPr>
        <w:t xml:space="preserve">se </w:t>
      </w:r>
      <w:r w:rsidRPr="006E14D5">
        <w:rPr>
          <w:sz w:val="22"/>
        </w:rPr>
        <w:t>activan por señales motoras que llegan a las</w:t>
      </w:r>
      <w:r w:rsidR="000B4581">
        <w:rPr>
          <w:sz w:val="22"/>
        </w:rPr>
        <w:t xml:space="preserve"> </w:t>
      </w:r>
      <w:r w:rsidRPr="006E14D5">
        <w:rPr>
          <w:sz w:val="22"/>
        </w:rPr>
        <w:t xml:space="preserve">astas anteriores de la médula espinal desde: </w:t>
      </w:r>
    </w:p>
    <w:p w:rsidR="000B4581" w:rsidRPr="00413568" w:rsidRDefault="006E14D5" w:rsidP="009042F9">
      <w:pPr>
        <w:pStyle w:val="Prrafodelista"/>
        <w:numPr>
          <w:ilvl w:val="0"/>
          <w:numId w:val="13"/>
        </w:numPr>
        <w:rPr>
          <w:sz w:val="22"/>
        </w:rPr>
      </w:pPr>
      <w:r w:rsidRPr="00413568">
        <w:rPr>
          <w:b/>
          <w:sz w:val="22"/>
        </w:rPr>
        <w:t>el encéfalo</w:t>
      </w:r>
      <w:r w:rsidRPr="00413568">
        <w:rPr>
          <w:sz w:val="22"/>
        </w:rPr>
        <w:t xml:space="preserve"> a través</w:t>
      </w:r>
      <w:r w:rsidR="000B4581" w:rsidRPr="00413568">
        <w:rPr>
          <w:sz w:val="22"/>
        </w:rPr>
        <w:t xml:space="preserve">  </w:t>
      </w:r>
      <w:r w:rsidRPr="00413568">
        <w:rPr>
          <w:sz w:val="22"/>
        </w:rPr>
        <w:t xml:space="preserve">de los </w:t>
      </w:r>
      <w:r w:rsidRPr="00413568">
        <w:rPr>
          <w:b/>
          <w:sz w:val="22"/>
        </w:rPr>
        <w:t>fascículos corticoespinal y rubroespinal</w:t>
      </w:r>
      <w:r w:rsidRPr="00413568">
        <w:rPr>
          <w:sz w:val="22"/>
        </w:rPr>
        <w:t xml:space="preserve">, y </w:t>
      </w:r>
    </w:p>
    <w:p w:rsidR="000B4581" w:rsidRPr="00413568" w:rsidRDefault="006E14D5" w:rsidP="009042F9">
      <w:pPr>
        <w:pStyle w:val="Prrafodelista"/>
        <w:numPr>
          <w:ilvl w:val="0"/>
          <w:numId w:val="13"/>
        </w:numPr>
        <w:rPr>
          <w:sz w:val="22"/>
        </w:rPr>
      </w:pPr>
      <w:r w:rsidRPr="00413568">
        <w:rPr>
          <w:b/>
          <w:sz w:val="22"/>
        </w:rPr>
        <w:t>los generadores</w:t>
      </w:r>
      <w:r w:rsidR="000B4581" w:rsidRPr="00413568">
        <w:rPr>
          <w:b/>
          <w:sz w:val="22"/>
        </w:rPr>
        <w:t xml:space="preserve"> </w:t>
      </w:r>
      <w:r w:rsidRPr="00413568">
        <w:rPr>
          <w:b/>
          <w:sz w:val="22"/>
        </w:rPr>
        <w:t>internos de patrones motores</w:t>
      </w:r>
      <w:r w:rsidRPr="00413568">
        <w:rPr>
          <w:sz w:val="22"/>
        </w:rPr>
        <w:t xml:space="preserve"> en la propia médula. </w:t>
      </w:r>
    </w:p>
    <w:p w:rsidR="000B4581" w:rsidRDefault="000B4581" w:rsidP="006E14D5">
      <w:pPr>
        <w:rPr>
          <w:sz w:val="22"/>
        </w:rPr>
      </w:pPr>
    </w:p>
    <w:p w:rsidR="00413568" w:rsidRPr="00413568" w:rsidRDefault="00413568" w:rsidP="009042F9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413568">
        <w:rPr>
          <w:b/>
          <w:sz w:val="22"/>
        </w:rPr>
        <w:t xml:space="preserve">La </w:t>
      </w:r>
      <w:r w:rsidR="006E14D5" w:rsidRPr="00413568">
        <w:rPr>
          <w:b/>
          <w:sz w:val="22"/>
        </w:rPr>
        <w:t>vía ventral</w:t>
      </w:r>
      <w:r w:rsidR="006E14D5" w:rsidRPr="00413568">
        <w:rPr>
          <w:sz w:val="22"/>
        </w:rPr>
        <w:t xml:space="preserve"> comunica al cerebelo </w:t>
      </w:r>
      <w:r w:rsidR="006E14D5" w:rsidRPr="00413568">
        <w:rPr>
          <w:b/>
          <w:sz w:val="22"/>
        </w:rPr>
        <w:t>qué señales motoras</w:t>
      </w:r>
      <w:r w:rsidR="000B4581" w:rsidRPr="00413568">
        <w:rPr>
          <w:b/>
          <w:sz w:val="22"/>
        </w:rPr>
        <w:t xml:space="preserve"> </w:t>
      </w:r>
      <w:r w:rsidR="006E14D5" w:rsidRPr="00413568">
        <w:rPr>
          <w:b/>
          <w:sz w:val="22"/>
        </w:rPr>
        <w:t>han llegado</w:t>
      </w:r>
      <w:r w:rsidR="006E14D5" w:rsidRPr="00413568">
        <w:rPr>
          <w:sz w:val="22"/>
        </w:rPr>
        <w:t xml:space="preserve"> a las astas anteriores; dicha retroalimentación se</w:t>
      </w:r>
      <w:r w:rsidR="000B4581" w:rsidRPr="00413568">
        <w:rPr>
          <w:sz w:val="22"/>
        </w:rPr>
        <w:t xml:space="preserve"> </w:t>
      </w:r>
      <w:r w:rsidR="006E14D5" w:rsidRPr="00413568">
        <w:rPr>
          <w:sz w:val="22"/>
        </w:rPr>
        <w:t xml:space="preserve">llama </w:t>
      </w:r>
      <w:r w:rsidR="006E14D5" w:rsidRPr="00413568">
        <w:rPr>
          <w:b/>
          <w:sz w:val="22"/>
        </w:rPr>
        <w:t>copia de eferencia</w:t>
      </w:r>
      <w:r w:rsidR="006E14D5" w:rsidRPr="00413568">
        <w:rPr>
          <w:sz w:val="22"/>
        </w:rPr>
        <w:t xml:space="preserve"> </w:t>
      </w:r>
      <w:r w:rsidR="006E14D5" w:rsidRPr="00413568">
        <w:rPr>
          <w:b/>
          <w:sz w:val="22"/>
        </w:rPr>
        <w:t>del impulso motor en el asta anterior</w:t>
      </w:r>
      <w:r w:rsidR="006E14D5" w:rsidRPr="00413568">
        <w:rPr>
          <w:sz w:val="22"/>
        </w:rPr>
        <w:t>.</w:t>
      </w:r>
      <w:r w:rsidR="000B4581" w:rsidRPr="00413568">
        <w:rPr>
          <w:sz w:val="22"/>
        </w:rPr>
        <w:t xml:space="preserve"> </w:t>
      </w:r>
    </w:p>
    <w:p w:rsidR="00413568" w:rsidRDefault="00413568" w:rsidP="00413568">
      <w:pPr>
        <w:rPr>
          <w:sz w:val="22"/>
        </w:rPr>
      </w:pPr>
    </w:p>
    <w:p w:rsidR="006E14D5" w:rsidRPr="00413568" w:rsidRDefault="006E14D5" w:rsidP="009042F9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413568">
        <w:rPr>
          <w:b/>
          <w:sz w:val="22"/>
        </w:rPr>
        <w:t>Las vías espinocerebelosas</w:t>
      </w:r>
      <w:r w:rsidRPr="00413568">
        <w:rPr>
          <w:sz w:val="22"/>
        </w:rPr>
        <w:t xml:space="preserve"> transmit</w:t>
      </w:r>
      <w:r w:rsidR="00413568">
        <w:rPr>
          <w:sz w:val="22"/>
        </w:rPr>
        <w:t>en</w:t>
      </w:r>
      <w:r w:rsidRPr="00413568">
        <w:rPr>
          <w:sz w:val="22"/>
        </w:rPr>
        <w:t xml:space="preserve"> impulsos</w:t>
      </w:r>
      <w:r w:rsidR="000B4581" w:rsidRPr="00413568">
        <w:rPr>
          <w:sz w:val="22"/>
        </w:rPr>
        <w:t xml:space="preserve"> </w:t>
      </w:r>
      <w:r w:rsidRPr="00413568">
        <w:rPr>
          <w:sz w:val="22"/>
        </w:rPr>
        <w:t xml:space="preserve">a una </w:t>
      </w:r>
      <w:r w:rsidRPr="00413568">
        <w:rPr>
          <w:b/>
          <w:sz w:val="22"/>
        </w:rPr>
        <w:t>120 m/s</w:t>
      </w:r>
      <w:r w:rsidRPr="00413568">
        <w:rPr>
          <w:sz w:val="22"/>
        </w:rPr>
        <w:t xml:space="preserve">. </w:t>
      </w:r>
      <w:r w:rsidR="00413568">
        <w:rPr>
          <w:sz w:val="22"/>
        </w:rPr>
        <w:t>I</w:t>
      </w:r>
      <w:r w:rsidRPr="00413568">
        <w:rPr>
          <w:sz w:val="22"/>
        </w:rPr>
        <w:t>mportante para la comunicación instantánea al cerebelo</w:t>
      </w:r>
      <w:r w:rsidR="000B4581" w:rsidRPr="00413568">
        <w:rPr>
          <w:sz w:val="22"/>
        </w:rPr>
        <w:t xml:space="preserve"> </w:t>
      </w:r>
      <w:r w:rsidRPr="00413568">
        <w:rPr>
          <w:sz w:val="22"/>
        </w:rPr>
        <w:t>de los cambios ocurridos en las acciones musculares periféricas.</w:t>
      </w:r>
      <w:r w:rsidR="000B4581" w:rsidRPr="00413568">
        <w:rPr>
          <w:sz w:val="22"/>
        </w:rPr>
        <w:t xml:space="preserve"> </w:t>
      </w:r>
    </w:p>
    <w:p w:rsidR="000B4581" w:rsidRPr="006E14D5" w:rsidRDefault="000B4581" w:rsidP="00413568">
      <w:pPr>
        <w:rPr>
          <w:sz w:val="22"/>
        </w:rPr>
      </w:pPr>
    </w:p>
    <w:p w:rsidR="000B4581" w:rsidRPr="00413568" w:rsidRDefault="00424E7E" w:rsidP="009042F9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424E7E">
        <w:rPr>
          <w:b/>
          <w:sz w:val="22"/>
        </w:rPr>
        <w:t>E</w:t>
      </w:r>
      <w:r w:rsidR="006E14D5" w:rsidRPr="00424E7E">
        <w:rPr>
          <w:b/>
          <w:sz w:val="22"/>
        </w:rPr>
        <w:t>l cerebelo</w:t>
      </w:r>
      <w:r w:rsidR="006E14D5" w:rsidRPr="00413568">
        <w:rPr>
          <w:sz w:val="22"/>
        </w:rPr>
        <w:t xml:space="preserve"> </w:t>
      </w:r>
      <w:r>
        <w:rPr>
          <w:sz w:val="22"/>
        </w:rPr>
        <w:t xml:space="preserve">también </w:t>
      </w:r>
      <w:r w:rsidR="006E14D5" w:rsidRPr="00413568">
        <w:rPr>
          <w:sz w:val="22"/>
        </w:rPr>
        <w:t xml:space="preserve">recibe </w:t>
      </w:r>
      <w:r w:rsidR="006E14D5" w:rsidRPr="00424E7E">
        <w:rPr>
          <w:b/>
          <w:sz w:val="22"/>
        </w:rPr>
        <w:t>impulsos desde la periferia</w:t>
      </w:r>
      <w:r w:rsidR="006E14D5" w:rsidRPr="00413568">
        <w:rPr>
          <w:sz w:val="22"/>
        </w:rPr>
        <w:t xml:space="preserve"> por medio de las </w:t>
      </w:r>
      <w:r w:rsidR="006E14D5" w:rsidRPr="00424E7E">
        <w:rPr>
          <w:b/>
          <w:sz w:val="22"/>
        </w:rPr>
        <w:t>columnas dorsales</w:t>
      </w:r>
      <w:r w:rsidR="006E14D5" w:rsidRPr="00413568">
        <w:rPr>
          <w:sz w:val="22"/>
        </w:rPr>
        <w:t xml:space="preserve"> de la médula hasta</w:t>
      </w:r>
      <w:r w:rsidR="000B4581" w:rsidRPr="00413568">
        <w:rPr>
          <w:sz w:val="22"/>
        </w:rPr>
        <w:t xml:space="preserve"> </w:t>
      </w:r>
      <w:r w:rsidR="006E14D5" w:rsidRPr="00413568">
        <w:rPr>
          <w:sz w:val="22"/>
        </w:rPr>
        <w:t xml:space="preserve">los </w:t>
      </w:r>
      <w:r w:rsidR="006E14D5" w:rsidRPr="00424E7E">
        <w:rPr>
          <w:b/>
          <w:sz w:val="22"/>
        </w:rPr>
        <w:t>núcleos de las columnas dorsales en el bulbo raquídeo</w:t>
      </w:r>
      <w:r w:rsidR="006E14D5" w:rsidRPr="00413568">
        <w:rPr>
          <w:sz w:val="22"/>
        </w:rPr>
        <w:t xml:space="preserve"> y </w:t>
      </w:r>
      <w:r>
        <w:rPr>
          <w:sz w:val="22"/>
        </w:rPr>
        <w:t xml:space="preserve">de ahí </w:t>
      </w:r>
      <w:r w:rsidR="006E14D5" w:rsidRPr="00413568">
        <w:rPr>
          <w:sz w:val="22"/>
        </w:rPr>
        <w:t xml:space="preserve">se envían al cerebelo. </w:t>
      </w:r>
    </w:p>
    <w:p w:rsidR="000B4581" w:rsidRDefault="000B4581" w:rsidP="00413568">
      <w:pPr>
        <w:rPr>
          <w:sz w:val="22"/>
        </w:rPr>
      </w:pPr>
    </w:p>
    <w:p w:rsidR="00C75833" w:rsidRDefault="00C75833" w:rsidP="009042F9">
      <w:pPr>
        <w:pStyle w:val="Prrafodelista"/>
        <w:numPr>
          <w:ilvl w:val="0"/>
          <w:numId w:val="14"/>
        </w:numPr>
        <w:ind w:left="360"/>
        <w:rPr>
          <w:sz w:val="22"/>
        </w:rPr>
      </w:pPr>
      <w:r>
        <w:rPr>
          <w:sz w:val="22"/>
        </w:rPr>
        <w:t>L</w:t>
      </w:r>
      <w:r w:rsidR="006E14D5" w:rsidRPr="00413568">
        <w:rPr>
          <w:sz w:val="22"/>
        </w:rPr>
        <w:t>as señales</w:t>
      </w:r>
      <w:r w:rsidR="000B4581" w:rsidRPr="00413568">
        <w:rPr>
          <w:sz w:val="22"/>
        </w:rPr>
        <w:t xml:space="preserve"> </w:t>
      </w:r>
      <w:r w:rsidR="006E14D5" w:rsidRPr="00C75833">
        <w:rPr>
          <w:b/>
          <w:sz w:val="22"/>
        </w:rPr>
        <w:t xml:space="preserve">ascienden </w:t>
      </w:r>
      <w:r w:rsidR="006E14D5" w:rsidRPr="00413568">
        <w:rPr>
          <w:sz w:val="22"/>
        </w:rPr>
        <w:t>por la médula espinal</w:t>
      </w:r>
      <w:r>
        <w:rPr>
          <w:sz w:val="22"/>
        </w:rPr>
        <w:t>:</w:t>
      </w:r>
      <w:r w:rsidR="006E14D5" w:rsidRPr="00413568">
        <w:rPr>
          <w:sz w:val="22"/>
        </w:rPr>
        <w:t xml:space="preserve"> </w:t>
      </w:r>
    </w:p>
    <w:p w:rsidR="00C75833" w:rsidRDefault="00C75833" w:rsidP="009042F9">
      <w:pPr>
        <w:pStyle w:val="Prrafodelista"/>
        <w:numPr>
          <w:ilvl w:val="0"/>
          <w:numId w:val="15"/>
        </w:numPr>
        <w:rPr>
          <w:sz w:val="22"/>
        </w:rPr>
      </w:pPr>
      <w:r>
        <w:rPr>
          <w:sz w:val="22"/>
        </w:rPr>
        <w:t>A</w:t>
      </w:r>
      <w:r w:rsidR="006E14D5" w:rsidRPr="00C75833">
        <w:rPr>
          <w:b/>
          <w:sz w:val="22"/>
        </w:rPr>
        <w:t xml:space="preserve"> través de la vía espinorreticular</w:t>
      </w:r>
      <w:r w:rsidR="000B4581" w:rsidRPr="00413568">
        <w:rPr>
          <w:sz w:val="22"/>
        </w:rPr>
        <w:t xml:space="preserve"> </w:t>
      </w:r>
      <w:r w:rsidR="006E14D5" w:rsidRPr="00413568">
        <w:rPr>
          <w:sz w:val="22"/>
        </w:rPr>
        <w:t xml:space="preserve">hasta la formación reticular en el tronco del encéfalo </w:t>
      </w:r>
    </w:p>
    <w:p w:rsidR="000B4581" w:rsidRPr="00413568" w:rsidRDefault="00C75833" w:rsidP="009042F9">
      <w:pPr>
        <w:pStyle w:val="Prrafodelista"/>
        <w:numPr>
          <w:ilvl w:val="0"/>
          <w:numId w:val="15"/>
        </w:numPr>
        <w:rPr>
          <w:sz w:val="22"/>
        </w:rPr>
      </w:pPr>
      <w:r>
        <w:rPr>
          <w:sz w:val="22"/>
        </w:rPr>
        <w:t>A</w:t>
      </w:r>
      <w:r w:rsidR="006E14D5" w:rsidRPr="00C75833">
        <w:rPr>
          <w:b/>
          <w:sz w:val="22"/>
        </w:rPr>
        <w:t xml:space="preserve"> través de la vía espinoolivar</w:t>
      </w:r>
      <w:r w:rsidR="006E14D5" w:rsidRPr="00413568">
        <w:rPr>
          <w:sz w:val="22"/>
        </w:rPr>
        <w:t xml:space="preserve"> hasta el núcleo olivar</w:t>
      </w:r>
      <w:r w:rsidR="000B4581" w:rsidRPr="00413568">
        <w:rPr>
          <w:sz w:val="22"/>
        </w:rPr>
        <w:t xml:space="preserve"> </w:t>
      </w:r>
      <w:r w:rsidR="006E14D5" w:rsidRPr="00413568">
        <w:rPr>
          <w:sz w:val="22"/>
        </w:rPr>
        <w:t xml:space="preserve">inferior. </w:t>
      </w:r>
    </w:p>
    <w:p w:rsidR="000B4581" w:rsidRDefault="000B4581" w:rsidP="00413568">
      <w:pPr>
        <w:rPr>
          <w:sz w:val="22"/>
        </w:rPr>
      </w:pPr>
    </w:p>
    <w:p w:rsidR="00042B79" w:rsidRPr="00042B79" w:rsidRDefault="00042B79" w:rsidP="00042B79">
      <w:pPr>
        <w:pStyle w:val="Ttulo2"/>
      </w:pPr>
      <w:r w:rsidRPr="00042B79">
        <w:t>Señales eferentes desde el cerebelo</w:t>
      </w:r>
    </w:p>
    <w:p w:rsidR="00042B79" w:rsidRPr="008879FE" w:rsidRDefault="008879FE" w:rsidP="009042F9">
      <w:pPr>
        <w:pStyle w:val="Prrafodelista"/>
        <w:numPr>
          <w:ilvl w:val="0"/>
          <w:numId w:val="20"/>
        </w:numPr>
        <w:rPr>
          <w:sz w:val="22"/>
        </w:rPr>
      </w:pPr>
      <w:r w:rsidRPr="008879FE">
        <w:rPr>
          <w:sz w:val="22"/>
        </w:rPr>
        <w:t>A</w:t>
      </w:r>
      <w:r w:rsidR="00450628" w:rsidRPr="008879FE">
        <w:rPr>
          <w:sz w:val="22"/>
        </w:rPr>
        <w:t xml:space="preserve"> cada lado </w:t>
      </w:r>
      <w:r w:rsidRPr="008879FE">
        <w:rPr>
          <w:sz w:val="22"/>
        </w:rPr>
        <w:t xml:space="preserve">del cerebelo </w:t>
      </w:r>
      <w:r w:rsidR="00450628" w:rsidRPr="008879FE">
        <w:rPr>
          <w:sz w:val="22"/>
        </w:rPr>
        <w:t>hay tres núcleos cerebelosos profundos:</w:t>
      </w:r>
    </w:p>
    <w:p w:rsidR="00450628" w:rsidRPr="008879FE" w:rsidRDefault="00450628" w:rsidP="009042F9">
      <w:pPr>
        <w:pStyle w:val="Prrafodelista"/>
        <w:numPr>
          <w:ilvl w:val="0"/>
          <w:numId w:val="20"/>
        </w:numPr>
        <w:rPr>
          <w:b/>
          <w:sz w:val="22"/>
        </w:rPr>
      </w:pPr>
      <w:r w:rsidRPr="008879FE">
        <w:rPr>
          <w:b/>
          <w:sz w:val="22"/>
        </w:rPr>
        <w:t>E</w:t>
      </w:r>
      <w:r w:rsidR="00042B79" w:rsidRPr="008879FE">
        <w:rPr>
          <w:b/>
          <w:sz w:val="22"/>
        </w:rPr>
        <w:t>l</w:t>
      </w:r>
      <w:r w:rsidRPr="008879FE">
        <w:rPr>
          <w:b/>
          <w:sz w:val="22"/>
        </w:rPr>
        <w:t xml:space="preserve"> </w:t>
      </w:r>
      <w:r w:rsidR="00042B79" w:rsidRPr="008879FE">
        <w:rPr>
          <w:b/>
          <w:sz w:val="22"/>
        </w:rPr>
        <w:t xml:space="preserve">dentado, el interpuesto y el del fastigio. </w:t>
      </w:r>
    </w:p>
    <w:p w:rsidR="008879FE" w:rsidRPr="00042B79" w:rsidRDefault="008879FE" w:rsidP="00042B79">
      <w:pPr>
        <w:rPr>
          <w:sz w:val="22"/>
        </w:rPr>
      </w:pPr>
    </w:p>
    <w:p w:rsidR="00450628" w:rsidRDefault="00042B79" w:rsidP="00042B79">
      <w:pPr>
        <w:rPr>
          <w:sz w:val="22"/>
        </w:rPr>
      </w:pPr>
      <w:r w:rsidRPr="00042B79">
        <w:rPr>
          <w:sz w:val="22"/>
        </w:rPr>
        <w:t>Todos estos núcleos profundos del cerebelo reciben señales</w:t>
      </w:r>
      <w:r w:rsidR="00450628">
        <w:rPr>
          <w:sz w:val="22"/>
        </w:rPr>
        <w:t xml:space="preserve"> </w:t>
      </w:r>
      <w:r w:rsidRPr="00042B79">
        <w:rPr>
          <w:sz w:val="22"/>
        </w:rPr>
        <w:t xml:space="preserve">desde dos fuentes: </w:t>
      </w:r>
    </w:p>
    <w:p w:rsidR="00450628" w:rsidRPr="008879FE" w:rsidRDefault="00042B79" w:rsidP="009042F9">
      <w:pPr>
        <w:pStyle w:val="Prrafodelista"/>
        <w:numPr>
          <w:ilvl w:val="0"/>
          <w:numId w:val="21"/>
        </w:numPr>
        <w:rPr>
          <w:b/>
          <w:sz w:val="22"/>
        </w:rPr>
      </w:pPr>
      <w:r w:rsidRPr="008879FE">
        <w:rPr>
          <w:b/>
          <w:sz w:val="22"/>
        </w:rPr>
        <w:t xml:space="preserve">la corteza cerebelosa </w:t>
      </w:r>
    </w:p>
    <w:p w:rsidR="00042B79" w:rsidRPr="008879FE" w:rsidRDefault="00042B79" w:rsidP="009042F9">
      <w:pPr>
        <w:pStyle w:val="Prrafodelista"/>
        <w:numPr>
          <w:ilvl w:val="0"/>
          <w:numId w:val="21"/>
        </w:numPr>
        <w:rPr>
          <w:b/>
          <w:sz w:val="22"/>
        </w:rPr>
      </w:pPr>
      <w:r w:rsidRPr="008879FE">
        <w:rPr>
          <w:b/>
          <w:sz w:val="22"/>
        </w:rPr>
        <w:t>los fascículos</w:t>
      </w:r>
      <w:r w:rsidR="00450628" w:rsidRPr="008879FE">
        <w:rPr>
          <w:b/>
          <w:sz w:val="22"/>
        </w:rPr>
        <w:t xml:space="preserve"> </w:t>
      </w:r>
      <w:r w:rsidRPr="008879FE">
        <w:rPr>
          <w:b/>
          <w:sz w:val="22"/>
        </w:rPr>
        <w:t>aferentes sensitivos profundos dirigidos al cerebelo.</w:t>
      </w:r>
    </w:p>
    <w:p w:rsidR="00450628" w:rsidRDefault="00450628" w:rsidP="00042B79">
      <w:pPr>
        <w:rPr>
          <w:sz w:val="22"/>
        </w:rPr>
      </w:pPr>
    </w:p>
    <w:p w:rsidR="00450628" w:rsidRDefault="00042B79" w:rsidP="00042B79">
      <w:pPr>
        <w:rPr>
          <w:sz w:val="22"/>
        </w:rPr>
      </w:pPr>
      <w:r w:rsidRPr="00042B79">
        <w:rPr>
          <w:sz w:val="22"/>
        </w:rPr>
        <w:t>Cada vez que llega una señal de entrada al cerebelo, se divide</w:t>
      </w:r>
      <w:r w:rsidR="00450628">
        <w:rPr>
          <w:sz w:val="22"/>
        </w:rPr>
        <w:t xml:space="preserve"> </w:t>
      </w:r>
      <w:r w:rsidRPr="00042B79">
        <w:rPr>
          <w:sz w:val="22"/>
        </w:rPr>
        <w:t xml:space="preserve">para seguir dos direcciones: </w:t>
      </w:r>
    </w:p>
    <w:p w:rsidR="00450628" w:rsidRPr="008879FE" w:rsidRDefault="008879FE" w:rsidP="009042F9">
      <w:pPr>
        <w:pStyle w:val="Prrafodelista"/>
        <w:numPr>
          <w:ilvl w:val="0"/>
          <w:numId w:val="22"/>
        </w:numPr>
        <w:rPr>
          <w:sz w:val="22"/>
        </w:rPr>
      </w:pPr>
      <w:r>
        <w:rPr>
          <w:b/>
          <w:sz w:val="22"/>
        </w:rPr>
        <w:t>D</w:t>
      </w:r>
      <w:r w:rsidR="00042B79" w:rsidRPr="008879FE">
        <w:rPr>
          <w:b/>
          <w:sz w:val="22"/>
        </w:rPr>
        <w:t>irect</w:t>
      </w:r>
      <w:r>
        <w:rPr>
          <w:b/>
          <w:sz w:val="22"/>
        </w:rPr>
        <w:t>o</w:t>
      </w:r>
      <w:r w:rsidR="00042B79" w:rsidRPr="008879FE">
        <w:rPr>
          <w:sz w:val="22"/>
        </w:rPr>
        <w:t xml:space="preserve"> hacia uno de los</w:t>
      </w:r>
      <w:r w:rsidR="00450628" w:rsidRPr="008879FE">
        <w:rPr>
          <w:sz w:val="22"/>
        </w:rPr>
        <w:t xml:space="preserve"> </w:t>
      </w:r>
      <w:r w:rsidR="00042B79" w:rsidRPr="008879FE">
        <w:rPr>
          <w:sz w:val="22"/>
        </w:rPr>
        <w:t xml:space="preserve">núcleos cerebelosos profundos </w:t>
      </w:r>
    </w:p>
    <w:p w:rsidR="00450628" w:rsidRPr="008879FE" w:rsidRDefault="00042B79" w:rsidP="009042F9">
      <w:pPr>
        <w:pStyle w:val="Prrafodelista"/>
        <w:numPr>
          <w:ilvl w:val="0"/>
          <w:numId w:val="22"/>
        </w:numPr>
        <w:rPr>
          <w:sz w:val="22"/>
        </w:rPr>
      </w:pPr>
      <w:r w:rsidRPr="008879FE">
        <w:rPr>
          <w:b/>
          <w:sz w:val="22"/>
        </w:rPr>
        <w:t>hasta la zona correspondiente</w:t>
      </w:r>
      <w:r w:rsidR="00450628" w:rsidRPr="008879FE">
        <w:rPr>
          <w:sz w:val="22"/>
        </w:rPr>
        <w:t xml:space="preserve"> </w:t>
      </w:r>
      <w:r w:rsidRPr="008879FE">
        <w:rPr>
          <w:sz w:val="22"/>
        </w:rPr>
        <w:t xml:space="preserve">en la corteza cerebelosa que cubre dicho núcleo. </w:t>
      </w:r>
    </w:p>
    <w:p w:rsidR="00450628" w:rsidRDefault="00450628" w:rsidP="00042B79">
      <w:pPr>
        <w:rPr>
          <w:sz w:val="22"/>
        </w:rPr>
      </w:pPr>
    </w:p>
    <w:p w:rsidR="00450628" w:rsidRPr="008E02C9" w:rsidRDefault="00E459C6" w:rsidP="009042F9">
      <w:pPr>
        <w:pStyle w:val="Prrafodelista"/>
        <w:numPr>
          <w:ilvl w:val="0"/>
          <w:numId w:val="23"/>
        </w:numPr>
        <w:rPr>
          <w:sz w:val="22"/>
        </w:rPr>
      </w:pPr>
      <w:r w:rsidRPr="008E02C9">
        <w:rPr>
          <w:sz w:val="22"/>
        </w:rPr>
        <w:t>U</w:t>
      </w:r>
      <w:r w:rsidR="00042B79" w:rsidRPr="008E02C9">
        <w:rPr>
          <w:sz w:val="22"/>
        </w:rPr>
        <w:t xml:space="preserve">na décima de segundo más tarde, </w:t>
      </w:r>
      <w:r w:rsidR="00042B79" w:rsidRPr="008E02C9">
        <w:rPr>
          <w:b/>
          <w:sz w:val="22"/>
        </w:rPr>
        <w:t>la corteza cerebelosa</w:t>
      </w:r>
      <w:r w:rsidR="00450628" w:rsidRPr="008E02C9">
        <w:rPr>
          <w:sz w:val="22"/>
        </w:rPr>
        <w:t xml:space="preserve"> </w:t>
      </w:r>
      <w:r w:rsidR="00042B79" w:rsidRPr="008E02C9">
        <w:rPr>
          <w:sz w:val="22"/>
        </w:rPr>
        <w:t xml:space="preserve">emite una </w:t>
      </w:r>
      <w:r w:rsidR="00042B79" w:rsidRPr="008E02C9">
        <w:rPr>
          <w:b/>
          <w:sz w:val="22"/>
        </w:rPr>
        <w:t>señal de salida inhibidora</w:t>
      </w:r>
      <w:r w:rsidR="00042B79" w:rsidRPr="008E02C9">
        <w:rPr>
          <w:sz w:val="22"/>
        </w:rPr>
        <w:t xml:space="preserve"> dirigida hacia el </w:t>
      </w:r>
      <w:r w:rsidR="00042B79" w:rsidRPr="008E02C9">
        <w:rPr>
          <w:b/>
          <w:sz w:val="22"/>
        </w:rPr>
        <w:t>núcleo profundo</w:t>
      </w:r>
      <w:r w:rsidR="00042B79" w:rsidRPr="008E02C9">
        <w:rPr>
          <w:sz w:val="22"/>
        </w:rPr>
        <w:t>.</w:t>
      </w:r>
      <w:r w:rsidR="00450628" w:rsidRPr="008E02C9">
        <w:rPr>
          <w:sz w:val="22"/>
        </w:rPr>
        <w:t xml:space="preserve"> </w:t>
      </w:r>
    </w:p>
    <w:p w:rsidR="00450628" w:rsidRPr="008E02C9" w:rsidRDefault="00BD7F3D" w:rsidP="009042F9">
      <w:pPr>
        <w:pStyle w:val="Prrafodelista"/>
        <w:numPr>
          <w:ilvl w:val="0"/>
          <w:numId w:val="23"/>
        </w:numPr>
        <w:rPr>
          <w:sz w:val="22"/>
        </w:rPr>
      </w:pPr>
      <w:r w:rsidRPr="008E02C9">
        <w:rPr>
          <w:b/>
          <w:sz w:val="22"/>
        </w:rPr>
        <w:lastRenderedPageBreak/>
        <w:t>T</w:t>
      </w:r>
      <w:r w:rsidR="00042B79" w:rsidRPr="008E02C9">
        <w:rPr>
          <w:b/>
          <w:sz w:val="22"/>
        </w:rPr>
        <w:t>odas las señales de entrada</w:t>
      </w:r>
      <w:r w:rsidR="00042B79" w:rsidRPr="008E02C9">
        <w:rPr>
          <w:sz w:val="22"/>
        </w:rPr>
        <w:t xml:space="preserve"> que penetran en el</w:t>
      </w:r>
      <w:r w:rsidR="00450628" w:rsidRPr="008E02C9">
        <w:rPr>
          <w:sz w:val="22"/>
        </w:rPr>
        <w:t xml:space="preserve"> </w:t>
      </w:r>
      <w:r w:rsidR="00042B79" w:rsidRPr="008E02C9">
        <w:rPr>
          <w:b/>
          <w:sz w:val="22"/>
        </w:rPr>
        <w:t>cerebelo</w:t>
      </w:r>
      <w:r w:rsidR="00042B79" w:rsidRPr="008E02C9">
        <w:rPr>
          <w:sz w:val="22"/>
        </w:rPr>
        <w:t xml:space="preserve"> finalmente </w:t>
      </w:r>
      <w:r w:rsidR="00042B79" w:rsidRPr="008E02C9">
        <w:rPr>
          <w:b/>
          <w:sz w:val="22"/>
        </w:rPr>
        <w:t>acaban en los núcleos profundos</w:t>
      </w:r>
      <w:r w:rsidR="00042B79" w:rsidRPr="008E02C9">
        <w:rPr>
          <w:sz w:val="22"/>
        </w:rPr>
        <w:t xml:space="preserve"> adoptando</w:t>
      </w:r>
      <w:r w:rsidR="00450628" w:rsidRPr="008E02C9">
        <w:rPr>
          <w:sz w:val="22"/>
        </w:rPr>
        <w:t xml:space="preserve"> </w:t>
      </w:r>
      <w:r w:rsidR="00042B79" w:rsidRPr="008E02C9">
        <w:rPr>
          <w:b/>
          <w:sz w:val="22"/>
        </w:rPr>
        <w:t>primero</w:t>
      </w:r>
      <w:r w:rsidR="00042B79" w:rsidRPr="008E02C9">
        <w:rPr>
          <w:sz w:val="22"/>
        </w:rPr>
        <w:t xml:space="preserve"> la forma de </w:t>
      </w:r>
      <w:r w:rsidR="00042B79" w:rsidRPr="008E02C9">
        <w:rPr>
          <w:b/>
          <w:sz w:val="22"/>
        </w:rPr>
        <w:t>impulsos excitadores</w:t>
      </w:r>
      <w:r w:rsidR="00042B79" w:rsidRPr="008E02C9">
        <w:rPr>
          <w:sz w:val="22"/>
        </w:rPr>
        <w:t xml:space="preserve"> seguidos por </w:t>
      </w:r>
      <w:r w:rsidR="00042B79" w:rsidRPr="008E02C9">
        <w:rPr>
          <w:b/>
          <w:sz w:val="22"/>
        </w:rPr>
        <w:t>impulsos</w:t>
      </w:r>
      <w:r w:rsidR="00450628" w:rsidRPr="008E02C9">
        <w:rPr>
          <w:b/>
          <w:sz w:val="22"/>
        </w:rPr>
        <w:t xml:space="preserve"> </w:t>
      </w:r>
      <w:r w:rsidR="00042B79" w:rsidRPr="008E02C9">
        <w:rPr>
          <w:b/>
          <w:sz w:val="22"/>
        </w:rPr>
        <w:t>inhibidores</w:t>
      </w:r>
      <w:r w:rsidR="00042B79" w:rsidRPr="008E02C9">
        <w:rPr>
          <w:sz w:val="22"/>
        </w:rPr>
        <w:t xml:space="preserve"> una fracción de segundo después. </w:t>
      </w:r>
    </w:p>
    <w:p w:rsidR="00450628" w:rsidRDefault="00450628" w:rsidP="00042B79">
      <w:pPr>
        <w:rPr>
          <w:sz w:val="22"/>
        </w:rPr>
      </w:pPr>
    </w:p>
    <w:p w:rsidR="00345248" w:rsidRPr="000D7950" w:rsidRDefault="009C1A1B" w:rsidP="000D7950">
      <w:pPr>
        <w:pStyle w:val="Ttulo3"/>
      </w:pPr>
      <w:r w:rsidRPr="000D7950">
        <w:t>O</w:t>
      </w:r>
      <w:r w:rsidR="00345248" w:rsidRPr="000D7950">
        <w:t>rganización general de las principales vías eferentes del cerebelo:</w:t>
      </w:r>
    </w:p>
    <w:p w:rsidR="00450628" w:rsidRPr="00345248" w:rsidRDefault="000D7950" w:rsidP="00345248">
      <w:pPr>
        <w:rPr>
          <w:sz w:val="22"/>
        </w:rPr>
      </w:pPr>
      <w:r w:rsidRPr="000D7950">
        <w:drawing>
          <wp:anchor distT="0" distB="0" distL="114300" distR="114300" simplePos="0" relativeHeight="251663360" behindDoc="0" locked="0" layoutInCell="1" allowOverlap="1" wp14:anchorId="4B7562C8" wp14:editId="715B7E40">
            <wp:simplePos x="0" y="0"/>
            <wp:positionH relativeFrom="column">
              <wp:posOffset>4171950</wp:posOffset>
            </wp:positionH>
            <wp:positionV relativeFrom="paragraph">
              <wp:posOffset>43815</wp:posOffset>
            </wp:positionV>
            <wp:extent cx="3057525" cy="2275205"/>
            <wp:effectExtent l="0" t="0" r="9525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6" t="23314" r="37521" b="32546"/>
                    <a:stretch/>
                  </pic:blipFill>
                  <pic:spPr bwMode="auto">
                    <a:xfrm>
                      <a:off x="0" y="0"/>
                      <a:ext cx="3057525" cy="2275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248" w:rsidRPr="00450628" w:rsidRDefault="00345248" w:rsidP="009042F9">
      <w:pPr>
        <w:pStyle w:val="Prrafodelista"/>
        <w:numPr>
          <w:ilvl w:val="1"/>
          <w:numId w:val="13"/>
        </w:numPr>
        <w:ind w:left="360"/>
        <w:rPr>
          <w:sz w:val="22"/>
        </w:rPr>
      </w:pPr>
      <w:r w:rsidRPr="00450628">
        <w:rPr>
          <w:sz w:val="22"/>
        </w:rPr>
        <w:t xml:space="preserve">Una vía que nace en las estructuras </w:t>
      </w:r>
      <w:r w:rsidR="00621351">
        <w:rPr>
          <w:sz w:val="22"/>
        </w:rPr>
        <w:t xml:space="preserve">del </w:t>
      </w:r>
      <w:r w:rsidRPr="00621351">
        <w:rPr>
          <w:b/>
          <w:sz w:val="22"/>
        </w:rPr>
        <w:t>vermis</w:t>
      </w:r>
      <w:r w:rsidR="00621351">
        <w:rPr>
          <w:sz w:val="22"/>
        </w:rPr>
        <w:t>,</w:t>
      </w:r>
      <w:r w:rsidRPr="00450628">
        <w:rPr>
          <w:sz w:val="22"/>
        </w:rPr>
        <w:t xml:space="preserve"> atraviesa los </w:t>
      </w:r>
      <w:r w:rsidRPr="00621351">
        <w:rPr>
          <w:b/>
          <w:sz w:val="22"/>
        </w:rPr>
        <w:t>núcleos del</w:t>
      </w:r>
      <w:r w:rsidR="00450628" w:rsidRPr="00621351">
        <w:rPr>
          <w:b/>
          <w:sz w:val="22"/>
        </w:rPr>
        <w:t xml:space="preserve"> </w:t>
      </w:r>
      <w:r w:rsidRPr="00621351">
        <w:rPr>
          <w:b/>
          <w:sz w:val="22"/>
        </w:rPr>
        <w:t>fastigio</w:t>
      </w:r>
      <w:r w:rsidRPr="00450628">
        <w:rPr>
          <w:sz w:val="22"/>
        </w:rPr>
        <w:t xml:space="preserve"> en su camino hacia las </w:t>
      </w:r>
      <w:r w:rsidRPr="00621351">
        <w:rPr>
          <w:b/>
          <w:sz w:val="22"/>
        </w:rPr>
        <w:t xml:space="preserve">regiones bulbares y </w:t>
      </w:r>
      <w:proofErr w:type="spellStart"/>
      <w:r w:rsidRPr="00621351">
        <w:rPr>
          <w:b/>
          <w:sz w:val="22"/>
        </w:rPr>
        <w:t>pontinas</w:t>
      </w:r>
      <w:proofErr w:type="spellEnd"/>
      <w:r w:rsidR="00450628" w:rsidRPr="00450628">
        <w:rPr>
          <w:sz w:val="22"/>
        </w:rPr>
        <w:t xml:space="preserve"> </w:t>
      </w:r>
      <w:r w:rsidRPr="00450628">
        <w:rPr>
          <w:sz w:val="22"/>
        </w:rPr>
        <w:t>del tronco del encéfalo. Este circuito funciona en íntima asociación</w:t>
      </w:r>
      <w:r w:rsidR="00450628" w:rsidRPr="00450628">
        <w:rPr>
          <w:sz w:val="22"/>
        </w:rPr>
        <w:t xml:space="preserve"> </w:t>
      </w:r>
      <w:r w:rsidRPr="00450628">
        <w:rPr>
          <w:sz w:val="22"/>
        </w:rPr>
        <w:t xml:space="preserve">con el </w:t>
      </w:r>
      <w:r w:rsidRPr="00621351">
        <w:rPr>
          <w:b/>
          <w:sz w:val="22"/>
        </w:rPr>
        <w:t>aparato del equilibrio</w:t>
      </w:r>
      <w:r w:rsidRPr="00450628">
        <w:rPr>
          <w:sz w:val="22"/>
        </w:rPr>
        <w:t xml:space="preserve"> y con los </w:t>
      </w:r>
      <w:r w:rsidRPr="00621351">
        <w:rPr>
          <w:b/>
          <w:sz w:val="22"/>
        </w:rPr>
        <w:t>núcleos vestibulares</w:t>
      </w:r>
      <w:r w:rsidR="00450628" w:rsidRPr="00450628">
        <w:rPr>
          <w:sz w:val="22"/>
        </w:rPr>
        <w:t xml:space="preserve"> </w:t>
      </w:r>
      <w:r w:rsidRPr="00450628">
        <w:rPr>
          <w:sz w:val="22"/>
        </w:rPr>
        <w:t xml:space="preserve">del tronco del encéfalo </w:t>
      </w:r>
      <w:r w:rsidR="00621351">
        <w:rPr>
          <w:sz w:val="22"/>
        </w:rPr>
        <w:t xml:space="preserve">y </w:t>
      </w:r>
      <w:r w:rsidRPr="00450628">
        <w:rPr>
          <w:sz w:val="22"/>
        </w:rPr>
        <w:t xml:space="preserve">está vinculado a la </w:t>
      </w:r>
      <w:r w:rsidRPr="007B5803">
        <w:rPr>
          <w:b/>
          <w:sz w:val="22"/>
        </w:rPr>
        <w:t>formación reticular</w:t>
      </w:r>
      <w:r w:rsidRPr="00450628">
        <w:rPr>
          <w:sz w:val="22"/>
        </w:rPr>
        <w:t xml:space="preserve"> del tronco del</w:t>
      </w:r>
      <w:r w:rsidR="00450628" w:rsidRPr="00450628">
        <w:rPr>
          <w:sz w:val="22"/>
        </w:rPr>
        <w:t xml:space="preserve">  </w:t>
      </w:r>
      <w:r w:rsidRPr="00450628">
        <w:rPr>
          <w:sz w:val="22"/>
        </w:rPr>
        <w:t xml:space="preserve">encéfalo para regular las actitudes </w:t>
      </w:r>
      <w:r w:rsidRPr="007B5803">
        <w:rPr>
          <w:b/>
          <w:sz w:val="22"/>
        </w:rPr>
        <w:t>posturales del cuerpo</w:t>
      </w:r>
      <w:r w:rsidRPr="00450628">
        <w:rPr>
          <w:sz w:val="22"/>
        </w:rPr>
        <w:t xml:space="preserve">. </w:t>
      </w:r>
    </w:p>
    <w:p w:rsidR="00450628" w:rsidRPr="00345248" w:rsidRDefault="00450628" w:rsidP="00450628">
      <w:pPr>
        <w:rPr>
          <w:sz w:val="22"/>
        </w:rPr>
      </w:pPr>
    </w:p>
    <w:p w:rsidR="00450628" w:rsidRPr="00450628" w:rsidRDefault="00345248" w:rsidP="009042F9">
      <w:pPr>
        <w:pStyle w:val="Prrafodelista"/>
        <w:numPr>
          <w:ilvl w:val="1"/>
          <w:numId w:val="13"/>
        </w:numPr>
        <w:ind w:left="360"/>
        <w:rPr>
          <w:sz w:val="22"/>
        </w:rPr>
      </w:pPr>
      <w:r w:rsidRPr="00450628">
        <w:rPr>
          <w:sz w:val="22"/>
        </w:rPr>
        <w:t xml:space="preserve">Una vía que recorre el siguiente trayecto: </w:t>
      </w:r>
    </w:p>
    <w:p w:rsidR="00450628" w:rsidRPr="00450628" w:rsidRDefault="00345248" w:rsidP="009042F9">
      <w:pPr>
        <w:pStyle w:val="Prrafodelista"/>
        <w:numPr>
          <w:ilvl w:val="0"/>
          <w:numId w:val="16"/>
        </w:numPr>
        <w:ind w:left="720"/>
        <w:rPr>
          <w:sz w:val="22"/>
        </w:rPr>
      </w:pPr>
      <w:r w:rsidRPr="00450628">
        <w:rPr>
          <w:sz w:val="22"/>
        </w:rPr>
        <w:t>se origina</w:t>
      </w:r>
      <w:r w:rsidR="00450628" w:rsidRPr="00450628">
        <w:rPr>
          <w:sz w:val="22"/>
        </w:rPr>
        <w:t xml:space="preserve"> </w:t>
      </w:r>
      <w:r w:rsidRPr="00450628">
        <w:rPr>
          <w:sz w:val="22"/>
        </w:rPr>
        <w:t>en la zona intermedia del hemisferio cerebeloso, y a continuación</w:t>
      </w:r>
      <w:r w:rsidR="00450628" w:rsidRPr="00450628">
        <w:rPr>
          <w:sz w:val="22"/>
        </w:rPr>
        <w:t xml:space="preserve"> </w:t>
      </w:r>
      <w:r w:rsidRPr="00450628">
        <w:rPr>
          <w:sz w:val="22"/>
        </w:rPr>
        <w:t xml:space="preserve">atraviesa </w:t>
      </w:r>
    </w:p>
    <w:p w:rsidR="00450628" w:rsidRPr="00450628" w:rsidRDefault="00345248" w:rsidP="009042F9">
      <w:pPr>
        <w:pStyle w:val="Prrafodelista"/>
        <w:numPr>
          <w:ilvl w:val="0"/>
          <w:numId w:val="16"/>
        </w:numPr>
        <w:ind w:left="720"/>
        <w:rPr>
          <w:sz w:val="22"/>
        </w:rPr>
      </w:pPr>
      <w:r w:rsidRPr="00450628">
        <w:rPr>
          <w:sz w:val="22"/>
        </w:rPr>
        <w:t xml:space="preserve">el </w:t>
      </w:r>
      <w:r w:rsidRPr="00530BB5">
        <w:rPr>
          <w:b/>
          <w:sz w:val="22"/>
        </w:rPr>
        <w:t>núcleo interpuesto</w:t>
      </w:r>
      <w:r w:rsidRPr="00450628">
        <w:rPr>
          <w:sz w:val="22"/>
        </w:rPr>
        <w:t xml:space="preserve"> hacia </w:t>
      </w:r>
    </w:p>
    <w:p w:rsidR="00450628" w:rsidRPr="00450628" w:rsidRDefault="00345248" w:rsidP="009042F9">
      <w:pPr>
        <w:pStyle w:val="Prrafodelista"/>
        <w:numPr>
          <w:ilvl w:val="0"/>
          <w:numId w:val="16"/>
        </w:numPr>
        <w:ind w:left="720"/>
        <w:rPr>
          <w:sz w:val="22"/>
        </w:rPr>
      </w:pPr>
      <w:r w:rsidRPr="00450628">
        <w:rPr>
          <w:sz w:val="22"/>
        </w:rPr>
        <w:t>los</w:t>
      </w:r>
      <w:r w:rsidR="00450628" w:rsidRPr="00450628">
        <w:rPr>
          <w:sz w:val="22"/>
        </w:rPr>
        <w:t xml:space="preserve"> </w:t>
      </w:r>
      <w:r w:rsidRPr="00450628">
        <w:rPr>
          <w:sz w:val="22"/>
        </w:rPr>
        <w:t xml:space="preserve">núcleos ventrolateral y ventroanterior del tálamo </w:t>
      </w:r>
    </w:p>
    <w:p w:rsidR="00450628" w:rsidRPr="00450628" w:rsidRDefault="00345248" w:rsidP="009042F9">
      <w:pPr>
        <w:pStyle w:val="Prrafodelista"/>
        <w:numPr>
          <w:ilvl w:val="0"/>
          <w:numId w:val="16"/>
        </w:numPr>
        <w:ind w:left="720"/>
        <w:rPr>
          <w:sz w:val="22"/>
        </w:rPr>
      </w:pPr>
      <w:r w:rsidRPr="00450628">
        <w:rPr>
          <w:sz w:val="22"/>
        </w:rPr>
        <w:t xml:space="preserve">la corteza cerebral, </w:t>
      </w:r>
    </w:p>
    <w:p w:rsidR="00450628" w:rsidRPr="00450628" w:rsidRDefault="00345248" w:rsidP="009042F9">
      <w:pPr>
        <w:pStyle w:val="Prrafodelista"/>
        <w:numPr>
          <w:ilvl w:val="0"/>
          <w:numId w:val="16"/>
        </w:numPr>
        <w:ind w:left="720"/>
        <w:rPr>
          <w:sz w:val="22"/>
        </w:rPr>
      </w:pPr>
      <w:r w:rsidRPr="00450628">
        <w:rPr>
          <w:sz w:val="22"/>
        </w:rPr>
        <w:t>diversas estructuras</w:t>
      </w:r>
      <w:r w:rsidR="00450628" w:rsidRPr="00450628">
        <w:rPr>
          <w:sz w:val="22"/>
        </w:rPr>
        <w:t xml:space="preserve"> </w:t>
      </w:r>
      <w:r w:rsidRPr="00450628">
        <w:rPr>
          <w:sz w:val="22"/>
        </w:rPr>
        <w:t xml:space="preserve">talámicas de la línea media </w:t>
      </w:r>
    </w:p>
    <w:p w:rsidR="00450628" w:rsidRPr="00450628" w:rsidRDefault="00450628" w:rsidP="009042F9">
      <w:pPr>
        <w:pStyle w:val="Prrafodelista"/>
        <w:numPr>
          <w:ilvl w:val="0"/>
          <w:numId w:val="16"/>
        </w:numPr>
        <w:ind w:left="720"/>
        <w:rPr>
          <w:sz w:val="22"/>
        </w:rPr>
      </w:pPr>
      <w:r w:rsidRPr="00450628">
        <w:rPr>
          <w:sz w:val="22"/>
        </w:rPr>
        <w:t xml:space="preserve">finalmente </w:t>
      </w:r>
      <w:r w:rsidR="00345248" w:rsidRPr="00450628">
        <w:rPr>
          <w:sz w:val="22"/>
        </w:rPr>
        <w:t>a los ganglios</w:t>
      </w:r>
      <w:r w:rsidRPr="00450628">
        <w:rPr>
          <w:sz w:val="22"/>
        </w:rPr>
        <w:t xml:space="preserve"> </w:t>
      </w:r>
      <w:r w:rsidR="00345248" w:rsidRPr="00450628">
        <w:rPr>
          <w:sz w:val="22"/>
        </w:rPr>
        <w:t xml:space="preserve">basales y </w:t>
      </w:r>
    </w:p>
    <w:p w:rsidR="00450628" w:rsidRPr="00450628" w:rsidRDefault="00345248" w:rsidP="009042F9">
      <w:pPr>
        <w:pStyle w:val="Prrafodelista"/>
        <w:numPr>
          <w:ilvl w:val="0"/>
          <w:numId w:val="16"/>
        </w:numPr>
        <w:ind w:left="720"/>
        <w:rPr>
          <w:sz w:val="22"/>
        </w:rPr>
      </w:pPr>
      <w:r w:rsidRPr="00450628">
        <w:rPr>
          <w:sz w:val="22"/>
        </w:rPr>
        <w:t>el núcleo rojo y la formación reticular en la</w:t>
      </w:r>
      <w:r w:rsidR="00450628" w:rsidRPr="00450628">
        <w:rPr>
          <w:sz w:val="22"/>
        </w:rPr>
        <w:t xml:space="preserve"> </w:t>
      </w:r>
      <w:r w:rsidRPr="00450628">
        <w:rPr>
          <w:sz w:val="22"/>
        </w:rPr>
        <w:t xml:space="preserve">porción superior del tronco del encéfalo. </w:t>
      </w:r>
    </w:p>
    <w:p w:rsidR="00450628" w:rsidRDefault="00450628" w:rsidP="00450628">
      <w:pPr>
        <w:rPr>
          <w:sz w:val="22"/>
        </w:rPr>
      </w:pPr>
    </w:p>
    <w:p w:rsidR="00450628" w:rsidRPr="00450628" w:rsidRDefault="00345248" w:rsidP="009042F9">
      <w:pPr>
        <w:pStyle w:val="Prrafodelista"/>
        <w:numPr>
          <w:ilvl w:val="0"/>
          <w:numId w:val="17"/>
        </w:numPr>
        <w:rPr>
          <w:sz w:val="22"/>
        </w:rPr>
      </w:pPr>
      <w:r w:rsidRPr="00450628">
        <w:rPr>
          <w:sz w:val="22"/>
        </w:rPr>
        <w:t>Este complejo</w:t>
      </w:r>
      <w:r w:rsidR="00450628" w:rsidRPr="00450628">
        <w:rPr>
          <w:sz w:val="22"/>
        </w:rPr>
        <w:t xml:space="preserve"> </w:t>
      </w:r>
      <w:r w:rsidRPr="00450628">
        <w:rPr>
          <w:sz w:val="22"/>
        </w:rPr>
        <w:t xml:space="preserve">circuito sirve para </w:t>
      </w:r>
      <w:r w:rsidRPr="00B5602A">
        <w:rPr>
          <w:b/>
          <w:sz w:val="22"/>
        </w:rPr>
        <w:t>coordinar las contracciones</w:t>
      </w:r>
      <w:r w:rsidR="00450628" w:rsidRPr="00B5602A">
        <w:rPr>
          <w:b/>
          <w:sz w:val="22"/>
        </w:rPr>
        <w:t xml:space="preserve"> </w:t>
      </w:r>
      <w:r w:rsidRPr="00B5602A">
        <w:rPr>
          <w:b/>
          <w:sz w:val="22"/>
        </w:rPr>
        <w:t>recíprocas</w:t>
      </w:r>
      <w:r w:rsidRPr="00450628">
        <w:rPr>
          <w:sz w:val="22"/>
        </w:rPr>
        <w:t xml:space="preserve"> entre los músculos </w:t>
      </w:r>
      <w:r w:rsidRPr="00B5602A">
        <w:rPr>
          <w:b/>
          <w:sz w:val="22"/>
        </w:rPr>
        <w:t>agonistas y antagonistas</w:t>
      </w:r>
      <w:r w:rsidRPr="00450628">
        <w:rPr>
          <w:sz w:val="22"/>
        </w:rPr>
        <w:t>, sobre todo</w:t>
      </w:r>
      <w:r w:rsidR="00450628" w:rsidRPr="00450628">
        <w:rPr>
          <w:sz w:val="22"/>
        </w:rPr>
        <w:t xml:space="preserve"> </w:t>
      </w:r>
      <w:r w:rsidRPr="00450628">
        <w:rPr>
          <w:sz w:val="22"/>
        </w:rPr>
        <w:t>en las manos, los dedos y los pulgares.</w:t>
      </w:r>
      <w:r w:rsidR="00450628" w:rsidRPr="00450628">
        <w:rPr>
          <w:sz w:val="22"/>
        </w:rPr>
        <w:t xml:space="preserve"> </w:t>
      </w:r>
    </w:p>
    <w:p w:rsidR="00450628" w:rsidRDefault="00450628" w:rsidP="00450628">
      <w:pPr>
        <w:rPr>
          <w:sz w:val="22"/>
        </w:rPr>
      </w:pPr>
    </w:p>
    <w:p w:rsidR="00450628" w:rsidRDefault="00345248" w:rsidP="009042F9">
      <w:pPr>
        <w:pStyle w:val="Prrafodelista"/>
        <w:numPr>
          <w:ilvl w:val="0"/>
          <w:numId w:val="18"/>
        </w:numPr>
        <w:rPr>
          <w:sz w:val="22"/>
        </w:rPr>
      </w:pPr>
      <w:r w:rsidRPr="00450628">
        <w:rPr>
          <w:sz w:val="22"/>
        </w:rPr>
        <w:t xml:space="preserve">Una vía que comienza en la </w:t>
      </w:r>
      <w:r w:rsidRPr="00B53E38">
        <w:rPr>
          <w:b/>
          <w:sz w:val="22"/>
        </w:rPr>
        <w:t>corteza cerebelosa de la zona</w:t>
      </w:r>
      <w:r w:rsidR="00450628" w:rsidRPr="00B53E38">
        <w:rPr>
          <w:b/>
          <w:sz w:val="22"/>
        </w:rPr>
        <w:t xml:space="preserve"> </w:t>
      </w:r>
      <w:r w:rsidRPr="00B53E38">
        <w:rPr>
          <w:b/>
          <w:sz w:val="22"/>
        </w:rPr>
        <w:t>lateral del hemisferio cerebeloso</w:t>
      </w:r>
      <w:r w:rsidRPr="00450628">
        <w:rPr>
          <w:sz w:val="22"/>
        </w:rPr>
        <w:t xml:space="preserve"> y a continuación se dirige</w:t>
      </w:r>
      <w:r w:rsidR="00450628" w:rsidRPr="00450628">
        <w:rPr>
          <w:sz w:val="22"/>
        </w:rPr>
        <w:t xml:space="preserve"> </w:t>
      </w:r>
    </w:p>
    <w:p w:rsidR="00450628" w:rsidRPr="00450628" w:rsidRDefault="00450628" w:rsidP="009042F9">
      <w:pPr>
        <w:pStyle w:val="Prrafodelista"/>
        <w:numPr>
          <w:ilvl w:val="0"/>
          <w:numId w:val="19"/>
        </w:numPr>
        <w:rPr>
          <w:b/>
          <w:sz w:val="22"/>
        </w:rPr>
      </w:pPr>
      <w:r w:rsidRPr="00450628">
        <w:rPr>
          <w:b/>
          <w:sz w:val="22"/>
        </w:rPr>
        <w:t>A</w:t>
      </w:r>
      <w:r w:rsidR="00345248" w:rsidRPr="00450628">
        <w:rPr>
          <w:b/>
          <w:sz w:val="22"/>
        </w:rPr>
        <w:t>l núcleo dentado</w:t>
      </w:r>
    </w:p>
    <w:p w:rsidR="00450628" w:rsidRPr="00450628" w:rsidRDefault="00450628" w:rsidP="009042F9">
      <w:pPr>
        <w:pStyle w:val="Prrafodelista"/>
        <w:numPr>
          <w:ilvl w:val="0"/>
          <w:numId w:val="19"/>
        </w:numPr>
        <w:rPr>
          <w:b/>
          <w:sz w:val="22"/>
        </w:rPr>
      </w:pPr>
      <w:r w:rsidRPr="00450628">
        <w:rPr>
          <w:sz w:val="22"/>
        </w:rPr>
        <w:t>D</w:t>
      </w:r>
      <w:r w:rsidR="00345248" w:rsidRPr="00450628">
        <w:rPr>
          <w:sz w:val="22"/>
        </w:rPr>
        <w:t xml:space="preserve">espués a los </w:t>
      </w:r>
      <w:r w:rsidR="00345248" w:rsidRPr="00450628">
        <w:rPr>
          <w:b/>
          <w:sz w:val="22"/>
        </w:rPr>
        <w:t>núcleos ventrolateral y ventroanterior</w:t>
      </w:r>
      <w:r w:rsidRPr="00450628">
        <w:rPr>
          <w:b/>
          <w:sz w:val="22"/>
        </w:rPr>
        <w:t xml:space="preserve"> </w:t>
      </w:r>
      <w:r w:rsidR="00345248" w:rsidRPr="00450628">
        <w:rPr>
          <w:b/>
          <w:sz w:val="22"/>
        </w:rPr>
        <w:t xml:space="preserve">del tálamo </w:t>
      </w:r>
    </w:p>
    <w:p w:rsidR="00450628" w:rsidRPr="00450628" w:rsidRDefault="00450628" w:rsidP="009042F9">
      <w:pPr>
        <w:pStyle w:val="Prrafodelista"/>
        <w:numPr>
          <w:ilvl w:val="0"/>
          <w:numId w:val="19"/>
        </w:numPr>
        <w:rPr>
          <w:b/>
          <w:sz w:val="22"/>
        </w:rPr>
      </w:pPr>
      <w:r w:rsidRPr="00B53E38">
        <w:rPr>
          <w:sz w:val="22"/>
        </w:rPr>
        <w:t>F</w:t>
      </w:r>
      <w:r w:rsidR="00345248" w:rsidRPr="00B53E38">
        <w:rPr>
          <w:sz w:val="22"/>
        </w:rPr>
        <w:t>inalmente,</w:t>
      </w:r>
      <w:r w:rsidR="00345248" w:rsidRPr="00450628">
        <w:rPr>
          <w:b/>
          <w:sz w:val="22"/>
        </w:rPr>
        <w:t xml:space="preserve"> a la corteza cerebral.</w:t>
      </w:r>
    </w:p>
    <w:p w:rsidR="00450628" w:rsidRDefault="00450628" w:rsidP="00450628">
      <w:pPr>
        <w:rPr>
          <w:sz w:val="22"/>
        </w:rPr>
      </w:pPr>
    </w:p>
    <w:p w:rsidR="00345248" w:rsidRPr="00B5602A" w:rsidRDefault="00B5602A" w:rsidP="009042F9">
      <w:pPr>
        <w:pStyle w:val="Prrafodelista"/>
        <w:numPr>
          <w:ilvl w:val="0"/>
          <w:numId w:val="24"/>
        </w:numPr>
        <w:rPr>
          <w:sz w:val="22"/>
        </w:rPr>
      </w:pPr>
      <w:r w:rsidRPr="00B5602A">
        <w:rPr>
          <w:sz w:val="22"/>
        </w:rPr>
        <w:t xml:space="preserve">Contribuye </w:t>
      </w:r>
      <w:r w:rsidR="00345248" w:rsidRPr="00B5602A">
        <w:rPr>
          <w:sz w:val="22"/>
        </w:rPr>
        <w:t xml:space="preserve">a la </w:t>
      </w:r>
      <w:r w:rsidR="00345248" w:rsidRPr="00B5602A">
        <w:rPr>
          <w:b/>
          <w:sz w:val="22"/>
        </w:rPr>
        <w:t>coordinación de las actividades motoras</w:t>
      </w:r>
      <w:r w:rsidR="00450628" w:rsidRPr="00B5602A">
        <w:rPr>
          <w:b/>
          <w:sz w:val="22"/>
        </w:rPr>
        <w:t xml:space="preserve"> </w:t>
      </w:r>
      <w:r w:rsidR="00345248" w:rsidRPr="00B5602A">
        <w:rPr>
          <w:b/>
          <w:sz w:val="22"/>
        </w:rPr>
        <w:t>sucesivas</w:t>
      </w:r>
      <w:r w:rsidR="00345248" w:rsidRPr="00B5602A">
        <w:rPr>
          <w:sz w:val="22"/>
        </w:rPr>
        <w:t xml:space="preserve"> puestas en marcha por la corteza cerebral.</w:t>
      </w:r>
      <w:r w:rsidR="00450628" w:rsidRPr="00B5602A">
        <w:rPr>
          <w:sz w:val="22"/>
        </w:rPr>
        <w:t xml:space="preserve"> </w:t>
      </w:r>
    </w:p>
    <w:p w:rsidR="00345248" w:rsidRDefault="00345248" w:rsidP="00345248">
      <w:pPr>
        <w:rPr>
          <w:sz w:val="22"/>
        </w:rPr>
      </w:pPr>
    </w:p>
    <w:p w:rsidR="00D4743D" w:rsidRPr="00D4743D" w:rsidRDefault="00D4743D" w:rsidP="00D4743D">
      <w:pPr>
        <w:pStyle w:val="Ttulo2"/>
      </w:pPr>
      <w:r w:rsidRPr="00D4743D">
        <w:t>La unidad funcional de la corteza cerebelosa:</w:t>
      </w:r>
    </w:p>
    <w:p w:rsidR="00D4743D" w:rsidRPr="00D4743D" w:rsidRDefault="00D4743D" w:rsidP="00D4743D">
      <w:pPr>
        <w:pStyle w:val="Ttulo3"/>
        <w:rPr>
          <w:sz w:val="24"/>
        </w:rPr>
      </w:pPr>
      <w:r w:rsidRPr="00D4743D">
        <w:rPr>
          <w:sz w:val="24"/>
        </w:rPr>
        <w:t>La célula de Purkinje y la célula nuclear profunda</w:t>
      </w:r>
      <w:r w:rsidR="00180346">
        <w:rPr>
          <w:sz w:val="24"/>
        </w:rPr>
        <w:t xml:space="preserve"> </w:t>
      </w:r>
    </w:p>
    <w:p w:rsidR="00D4743D" w:rsidRDefault="00D4743D" w:rsidP="00D4743D">
      <w:pPr>
        <w:rPr>
          <w:sz w:val="22"/>
        </w:rPr>
      </w:pPr>
      <w:r w:rsidRPr="00D4743D">
        <w:rPr>
          <w:sz w:val="22"/>
        </w:rPr>
        <w:t>El cerebelo posee 30 millones de unidades funcionales</w:t>
      </w:r>
      <w:r w:rsidR="00180346">
        <w:rPr>
          <w:sz w:val="22"/>
        </w:rPr>
        <w:t xml:space="preserve"> </w:t>
      </w:r>
      <w:r w:rsidRPr="00D4743D">
        <w:rPr>
          <w:sz w:val="22"/>
        </w:rPr>
        <w:t xml:space="preserve">prácticamente idénticas entre sí. </w:t>
      </w:r>
      <w:r w:rsidR="004A25C8">
        <w:rPr>
          <w:b/>
          <w:sz w:val="22"/>
        </w:rPr>
        <w:t>C</w:t>
      </w:r>
      <w:r w:rsidRPr="004A25C8">
        <w:rPr>
          <w:b/>
          <w:sz w:val="22"/>
        </w:rPr>
        <w:t>élula de Purkinje</w:t>
      </w:r>
      <w:r w:rsidRPr="00D4743D">
        <w:rPr>
          <w:sz w:val="22"/>
        </w:rPr>
        <w:t xml:space="preserve"> muy grande y </w:t>
      </w:r>
      <w:r w:rsidRPr="004A25C8">
        <w:rPr>
          <w:b/>
          <w:sz w:val="22"/>
        </w:rPr>
        <w:t>célula</w:t>
      </w:r>
      <w:r w:rsidR="00180346" w:rsidRPr="004A25C8">
        <w:rPr>
          <w:b/>
          <w:sz w:val="22"/>
        </w:rPr>
        <w:t xml:space="preserve"> </w:t>
      </w:r>
      <w:r w:rsidRPr="004A25C8">
        <w:rPr>
          <w:b/>
          <w:sz w:val="22"/>
        </w:rPr>
        <w:t>nuclear profunda</w:t>
      </w:r>
      <w:r w:rsidRPr="00D4743D">
        <w:rPr>
          <w:sz w:val="22"/>
        </w:rPr>
        <w:t>.</w:t>
      </w:r>
    </w:p>
    <w:p w:rsidR="00180346" w:rsidRPr="00D4743D" w:rsidRDefault="00180346" w:rsidP="00D4743D">
      <w:pPr>
        <w:rPr>
          <w:sz w:val="22"/>
        </w:rPr>
      </w:pPr>
    </w:p>
    <w:p w:rsidR="00180346" w:rsidRDefault="00180346" w:rsidP="00D4743D">
      <w:pPr>
        <w:rPr>
          <w:sz w:val="22"/>
        </w:rPr>
      </w:pPr>
      <w:r>
        <w:rPr>
          <w:sz w:val="22"/>
        </w:rPr>
        <w:t>T</w:t>
      </w:r>
      <w:r w:rsidR="00D4743D" w:rsidRPr="00D4743D">
        <w:rPr>
          <w:sz w:val="22"/>
        </w:rPr>
        <w:t xml:space="preserve">res capas principales de la corteza cerebelosa: </w:t>
      </w:r>
    </w:p>
    <w:p w:rsidR="004A25C8" w:rsidRPr="004A25C8" w:rsidRDefault="004A25C8" w:rsidP="009042F9">
      <w:pPr>
        <w:pStyle w:val="Prrafodelista"/>
        <w:numPr>
          <w:ilvl w:val="0"/>
          <w:numId w:val="24"/>
        </w:numPr>
        <w:rPr>
          <w:b/>
          <w:sz w:val="22"/>
        </w:rPr>
      </w:pPr>
      <w:r w:rsidRPr="004A25C8">
        <w:rPr>
          <w:b/>
          <w:sz w:val="22"/>
        </w:rPr>
        <w:t>C</w:t>
      </w:r>
      <w:r w:rsidR="00D4743D" w:rsidRPr="004A25C8">
        <w:rPr>
          <w:b/>
          <w:sz w:val="22"/>
        </w:rPr>
        <w:t>apa</w:t>
      </w:r>
      <w:r w:rsidR="00180346" w:rsidRPr="004A25C8">
        <w:rPr>
          <w:b/>
          <w:sz w:val="22"/>
        </w:rPr>
        <w:t xml:space="preserve"> </w:t>
      </w:r>
      <w:r w:rsidR="00D4743D" w:rsidRPr="004A25C8">
        <w:rPr>
          <w:b/>
          <w:sz w:val="22"/>
        </w:rPr>
        <w:t xml:space="preserve">molecular, </w:t>
      </w:r>
    </w:p>
    <w:p w:rsidR="004A25C8" w:rsidRPr="004A25C8" w:rsidRDefault="004A25C8" w:rsidP="009042F9">
      <w:pPr>
        <w:pStyle w:val="Prrafodelista"/>
        <w:numPr>
          <w:ilvl w:val="0"/>
          <w:numId w:val="24"/>
        </w:numPr>
        <w:rPr>
          <w:b/>
          <w:sz w:val="22"/>
        </w:rPr>
      </w:pPr>
      <w:r w:rsidRPr="004A25C8">
        <w:rPr>
          <w:b/>
          <w:sz w:val="22"/>
        </w:rPr>
        <w:t>C</w:t>
      </w:r>
      <w:r w:rsidR="00D4743D" w:rsidRPr="004A25C8">
        <w:rPr>
          <w:b/>
          <w:sz w:val="22"/>
        </w:rPr>
        <w:t>a</w:t>
      </w:r>
      <w:r w:rsidRPr="004A25C8">
        <w:rPr>
          <w:b/>
          <w:sz w:val="22"/>
        </w:rPr>
        <w:t xml:space="preserve">pa de las células de Purkinje </w:t>
      </w:r>
    </w:p>
    <w:p w:rsidR="00345248" w:rsidRPr="004A25C8" w:rsidRDefault="004A25C8" w:rsidP="009042F9">
      <w:pPr>
        <w:pStyle w:val="Prrafodelista"/>
        <w:numPr>
          <w:ilvl w:val="0"/>
          <w:numId w:val="24"/>
        </w:numPr>
        <w:rPr>
          <w:b/>
          <w:sz w:val="22"/>
        </w:rPr>
      </w:pPr>
      <w:r w:rsidRPr="004A25C8">
        <w:rPr>
          <w:b/>
          <w:sz w:val="22"/>
        </w:rPr>
        <w:t>C</w:t>
      </w:r>
      <w:r w:rsidR="00D4743D" w:rsidRPr="004A25C8">
        <w:rPr>
          <w:b/>
          <w:sz w:val="22"/>
        </w:rPr>
        <w:t>apa granulosa.</w:t>
      </w:r>
    </w:p>
    <w:p w:rsidR="00180346" w:rsidRDefault="00180346" w:rsidP="00D4743D">
      <w:pPr>
        <w:rPr>
          <w:sz w:val="22"/>
        </w:rPr>
      </w:pPr>
    </w:p>
    <w:p w:rsidR="00D4743D" w:rsidRDefault="00D4743D" w:rsidP="00D4743D">
      <w:pPr>
        <w:rPr>
          <w:sz w:val="22"/>
        </w:rPr>
      </w:pPr>
      <w:r w:rsidRPr="00D4743D">
        <w:rPr>
          <w:sz w:val="22"/>
        </w:rPr>
        <w:t xml:space="preserve">Por debajo de </w:t>
      </w:r>
      <w:r w:rsidR="004A25C8">
        <w:rPr>
          <w:sz w:val="22"/>
        </w:rPr>
        <w:t xml:space="preserve">las </w:t>
      </w:r>
      <w:r w:rsidRPr="00D4743D">
        <w:rPr>
          <w:sz w:val="22"/>
        </w:rPr>
        <w:t>capas corticales, en el centro de la masa</w:t>
      </w:r>
      <w:r w:rsidR="00180346">
        <w:rPr>
          <w:sz w:val="22"/>
        </w:rPr>
        <w:t xml:space="preserve"> </w:t>
      </w:r>
      <w:r w:rsidRPr="00D4743D">
        <w:rPr>
          <w:sz w:val="22"/>
        </w:rPr>
        <w:t xml:space="preserve">cerebelosa, están los </w:t>
      </w:r>
      <w:r w:rsidRPr="004A25C8">
        <w:rPr>
          <w:b/>
          <w:sz w:val="22"/>
        </w:rPr>
        <w:t>núcleos profundos del cerebelo</w:t>
      </w:r>
      <w:r w:rsidRPr="00D4743D">
        <w:rPr>
          <w:sz w:val="22"/>
        </w:rPr>
        <w:t>, que envían</w:t>
      </w:r>
      <w:r w:rsidR="00180346">
        <w:rPr>
          <w:sz w:val="22"/>
        </w:rPr>
        <w:t xml:space="preserve"> </w:t>
      </w:r>
      <w:r w:rsidRPr="00D4743D">
        <w:rPr>
          <w:sz w:val="22"/>
        </w:rPr>
        <w:t>sus señales de salida hacia otras porciones del sistema nervioso.</w:t>
      </w:r>
    </w:p>
    <w:p w:rsidR="00345248" w:rsidRDefault="00345248" w:rsidP="00345248">
      <w:pPr>
        <w:rPr>
          <w:sz w:val="22"/>
        </w:rPr>
      </w:pPr>
    </w:p>
    <w:p w:rsidR="00D4743D" w:rsidRPr="000D7950" w:rsidRDefault="00D4743D" w:rsidP="000D7950">
      <w:pPr>
        <w:pStyle w:val="Ttulo3"/>
      </w:pPr>
      <w:r w:rsidRPr="000D7950">
        <w:lastRenderedPageBreak/>
        <w:t>Circuito neuronal de la unidad funcional</w:t>
      </w:r>
      <w:r w:rsidR="005F2428" w:rsidRPr="000D7950">
        <w:t xml:space="preserve"> cerebelosa</w:t>
      </w:r>
      <w:r w:rsidRPr="000D7950">
        <w:t xml:space="preserve">. </w:t>
      </w:r>
    </w:p>
    <w:p w:rsidR="00D4743D" w:rsidRPr="005F2428" w:rsidRDefault="00D4743D" w:rsidP="009042F9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5F2428">
        <w:rPr>
          <w:b/>
          <w:sz w:val="22"/>
        </w:rPr>
        <w:t>La salida desde esta estructura</w:t>
      </w:r>
      <w:r w:rsidRPr="005F2428">
        <w:rPr>
          <w:sz w:val="22"/>
        </w:rPr>
        <w:t xml:space="preserve"> tiene lugar a través</w:t>
      </w:r>
      <w:r w:rsidR="00180346" w:rsidRPr="005F2428">
        <w:rPr>
          <w:sz w:val="22"/>
        </w:rPr>
        <w:t xml:space="preserve"> </w:t>
      </w:r>
      <w:r w:rsidRPr="005F2428">
        <w:rPr>
          <w:sz w:val="22"/>
        </w:rPr>
        <w:t xml:space="preserve">de una </w:t>
      </w:r>
      <w:r w:rsidRPr="005F2428">
        <w:rPr>
          <w:b/>
          <w:sz w:val="22"/>
        </w:rPr>
        <w:t>célula nuclear profunda</w:t>
      </w:r>
      <w:r w:rsidRPr="005F2428">
        <w:rPr>
          <w:sz w:val="22"/>
        </w:rPr>
        <w:t xml:space="preserve">. </w:t>
      </w:r>
      <w:r w:rsidR="005F2428" w:rsidRPr="005F2428">
        <w:rPr>
          <w:sz w:val="22"/>
        </w:rPr>
        <w:t xml:space="preserve">La cuál </w:t>
      </w:r>
      <w:r w:rsidRPr="005F2428">
        <w:rPr>
          <w:sz w:val="22"/>
        </w:rPr>
        <w:t>está sometida permanentemente</w:t>
      </w:r>
      <w:r w:rsidR="00180346" w:rsidRPr="005F2428">
        <w:rPr>
          <w:sz w:val="22"/>
        </w:rPr>
        <w:t xml:space="preserve"> </w:t>
      </w:r>
      <w:r w:rsidRPr="005F2428">
        <w:rPr>
          <w:sz w:val="22"/>
        </w:rPr>
        <w:t xml:space="preserve">a unas influencias </w:t>
      </w:r>
      <w:r w:rsidRPr="005F2428">
        <w:rPr>
          <w:b/>
          <w:sz w:val="22"/>
        </w:rPr>
        <w:t xml:space="preserve">excitadoras </w:t>
      </w:r>
      <w:r w:rsidR="002F6710">
        <w:rPr>
          <w:sz w:val="22"/>
        </w:rPr>
        <w:t>(</w:t>
      </w:r>
      <w:r w:rsidR="002F6710" w:rsidRPr="005F2428">
        <w:rPr>
          <w:sz w:val="22"/>
        </w:rPr>
        <w:t xml:space="preserve">fibras aferentes del </w:t>
      </w:r>
      <w:r w:rsidR="002F6710" w:rsidRPr="002F6710">
        <w:rPr>
          <w:b/>
          <w:sz w:val="22"/>
        </w:rPr>
        <w:t>encéfalo o l</w:t>
      </w:r>
      <w:r w:rsidR="002F6710" w:rsidRPr="002F6710">
        <w:rPr>
          <w:sz w:val="22"/>
        </w:rPr>
        <w:t>a</w:t>
      </w:r>
      <w:r w:rsidR="002F6710" w:rsidRPr="002F6710">
        <w:rPr>
          <w:b/>
          <w:sz w:val="22"/>
        </w:rPr>
        <w:t xml:space="preserve"> periferia</w:t>
      </w:r>
      <w:r w:rsidR="002F6710" w:rsidRPr="002F6710">
        <w:rPr>
          <w:sz w:val="22"/>
        </w:rPr>
        <w:t>)</w:t>
      </w:r>
      <w:r w:rsidR="002F6710">
        <w:rPr>
          <w:b/>
          <w:sz w:val="22"/>
        </w:rPr>
        <w:t xml:space="preserve"> </w:t>
      </w:r>
      <w:r w:rsidRPr="005F2428">
        <w:rPr>
          <w:b/>
          <w:sz w:val="22"/>
        </w:rPr>
        <w:t>e inhibidoras</w:t>
      </w:r>
      <w:r w:rsidR="002F6710">
        <w:rPr>
          <w:b/>
          <w:sz w:val="22"/>
        </w:rPr>
        <w:t xml:space="preserve"> </w:t>
      </w:r>
      <w:r w:rsidR="002F6710">
        <w:rPr>
          <w:sz w:val="22"/>
        </w:rPr>
        <w:t>(</w:t>
      </w:r>
      <w:r w:rsidR="002F6710" w:rsidRPr="002F6710">
        <w:rPr>
          <w:b/>
          <w:sz w:val="22"/>
        </w:rPr>
        <w:t>célula de Purkinje</w:t>
      </w:r>
      <w:r w:rsidR="002F6710" w:rsidRPr="005F2428">
        <w:rPr>
          <w:sz w:val="22"/>
        </w:rPr>
        <w:t xml:space="preserve"> en la corteza cerebelosa</w:t>
      </w:r>
      <w:r w:rsidR="002F6710">
        <w:rPr>
          <w:sz w:val="22"/>
        </w:rPr>
        <w:t>)</w:t>
      </w:r>
      <w:r w:rsidRPr="005F2428">
        <w:rPr>
          <w:sz w:val="22"/>
        </w:rPr>
        <w:t>.</w:t>
      </w:r>
    </w:p>
    <w:p w:rsidR="00180346" w:rsidRPr="00D4743D" w:rsidRDefault="00A853CD" w:rsidP="005F2428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4384" behindDoc="0" locked="0" layoutInCell="1" allowOverlap="1" wp14:anchorId="54FCE508" wp14:editId="04EB5401">
            <wp:simplePos x="0" y="0"/>
            <wp:positionH relativeFrom="column">
              <wp:posOffset>3825240</wp:posOffset>
            </wp:positionH>
            <wp:positionV relativeFrom="paragraph">
              <wp:posOffset>50165</wp:posOffset>
            </wp:positionV>
            <wp:extent cx="3331210" cy="2965450"/>
            <wp:effectExtent l="0" t="0" r="2540" b="635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66" t="29653" r="13413" b="17154"/>
                    <a:stretch/>
                  </pic:blipFill>
                  <pic:spPr bwMode="auto">
                    <a:xfrm>
                      <a:off x="0" y="0"/>
                      <a:ext cx="3331210" cy="296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710" w:rsidRDefault="00D4743D" w:rsidP="009042F9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2F6710">
        <w:rPr>
          <w:b/>
          <w:sz w:val="22"/>
        </w:rPr>
        <w:t>Las proyecciones aferentes</w:t>
      </w:r>
      <w:r w:rsidRPr="005F2428">
        <w:rPr>
          <w:sz w:val="22"/>
        </w:rPr>
        <w:t xml:space="preserve"> son</w:t>
      </w:r>
      <w:r w:rsidR="00180346" w:rsidRPr="005F2428">
        <w:rPr>
          <w:sz w:val="22"/>
        </w:rPr>
        <w:t xml:space="preserve"> </w:t>
      </w:r>
      <w:r w:rsidRPr="005F2428">
        <w:rPr>
          <w:sz w:val="22"/>
        </w:rPr>
        <w:t xml:space="preserve">de </w:t>
      </w:r>
      <w:r w:rsidRPr="002F6710">
        <w:rPr>
          <w:b/>
          <w:sz w:val="22"/>
        </w:rPr>
        <w:t>dos clases</w:t>
      </w:r>
      <w:r w:rsidRPr="005F2428">
        <w:rPr>
          <w:sz w:val="22"/>
        </w:rPr>
        <w:t xml:space="preserve"> </w:t>
      </w:r>
    </w:p>
    <w:p w:rsidR="002F6710" w:rsidRDefault="002F6710" w:rsidP="009042F9">
      <w:pPr>
        <w:pStyle w:val="Prrafodelista"/>
        <w:numPr>
          <w:ilvl w:val="0"/>
          <w:numId w:val="26"/>
        </w:numPr>
        <w:rPr>
          <w:sz w:val="22"/>
        </w:rPr>
      </w:pPr>
      <w:r w:rsidRPr="00900B57">
        <w:rPr>
          <w:b/>
          <w:sz w:val="22"/>
        </w:rPr>
        <w:t>T</w:t>
      </w:r>
      <w:r w:rsidR="00D4743D" w:rsidRPr="00900B57">
        <w:rPr>
          <w:b/>
          <w:sz w:val="22"/>
        </w:rPr>
        <w:t>ipo de fibra trepadora</w:t>
      </w:r>
      <w:r w:rsidR="00900B57">
        <w:rPr>
          <w:sz w:val="22"/>
        </w:rPr>
        <w:t>.</w:t>
      </w:r>
      <w:r w:rsidR="00180346" w:rsidRPr="005F2428">
        <w:rPr>
          <w:sz w:val="22"/>
        </w:rPr>
        <w:t xml:space="preserve"> </w:t>
      </w:r>
    </w:p>
    <w:p w:rsidR="00180346" w:rsidRPr="005F2428" w:rsidRDefault="002F6710" w:rsidP="009042F9">
      <w:pPr>
        <w:pStyle w:val="Prrafodelista"/>
        <w:numPr>
          <w:ilvl w:val="0"/>
          <w:numId w:val="26"/>
        </w:numPr>
        <w:rPr>
          <w:sz w:val="22"/>
        </w:rPr>
      </w:pPr>
      <w:r w:rsidRPr="00900B57">
        <w:rPr>
          <w:b/>
          <w:sz w:val="22"/>
        </w:rPr>
        <w:t>T</w:t>
      </w:r>
      <w:r w:rsidR="00D4743D" w:rsidRPr="00900B57">
        <w:rPr>
          <w:b/>
          <w:sz w:val="22"/>
        </w:rPr>
        <w:t>ipo de fibra musgosa</w:t>
      </w:r>
      <w:r w:rsidR="00D4743D" w:rsidRPr="005F2428">
        <w:rPr>
          <w:sz w:val="22"/>
        </w:rPr>
        <w:t>.</w:t>
      </w:r>
      <w:r w:rsidR="00180346" w:rsidRPr="005F2428">
        <w:rPr>
          <w:sz w:val="22"/>
        </w:rPr>
        <w:t xml:space="preserve"> </w:t>
      </w:r>
    </w:p>
    <w:p w:rsidR="00180346" w:rsidRDefault="00180346" w:rsidP="005F2428">
      <w:pPr>
        <w:rPr>
          <w:sz w:val="22"/>
        </w:rPr>
      </w:pPr>
    </w:p>
    <w:p w:rsidR="00180346" w:rsidRPr="0028362C" w:rsidRDefault="0028362C" w:rsidP="0028362C">
      <w:pPr>
        <w:pStyle w:val="Ttulo4"/>
      </w:pPr>
      <w:r w:rsidRPr="0028362C">
        <w:t>Fibra Trepadora</w:t>
      </w:r>
    </w:p>
    <w:p w:rsidR="0028362C" w:rsidRPr="0028362C" w:rsidRDefault="0028362C" w:rsidP="009042F9">
      <w:pPr>
        <w:pStyle w:val="Prrafodelista"/>
        <w:numPr>
          <w:ilvl w:val="0"/>
          <w:numId w:val="27"/>
        </w:numPr>
        <w:rPr>
          <w:sz w:val="22"/>
        </w:rPr>
      </w:pPr>
      <w:r w:rsidRPr="0028362C">
        <w:rPr>
          <w:sz w:val="22"/>
        </w:rPr>
        <w:t xml:space="preserve">Nacen en las </w:t>
      </w:r>
      <w:r w:rsidRPr="004154B7">
        <w:rPr>
          <w:b/>
          <w:sz w:val="22"/>
        </w:rPr>
        <w:t>olivas inferiores</w:t>
      </w:r>
      <w:r w:rsidRPr="0028362C">
        <w:rPr>
          <w:sz w:val="22"/>
        </w:rPr>
        <w:t xml:space="preserve"> del bulbo raquídeo, </w:t>
      </w:r>
    </w:p>
    <w:p w:rsidR="0028362C" w:rsidRDefault="0028362C" w:rsidP="009042F9">
      <w:pPr>
        <w:pStyle w:val="Prrafodelista"/>
        <w:numPr>
          <w:ilvl w:val="0"/>
          <w:numId w:val="27"/>
        </w:numPr>
        <w:rPr>
          <w:sz w:val="22"/>
        </w:rPr>
      </w:pPr>
      <w:r w:rsidRPr="00CF58B9">
        <w:rPr>
          <w:b/>
          <w:sz w:val="22"/>
        </w:rPr>
        <w:t>1 fibra trepadora</w:t>
      </w:r>
      <w:r w:rsidRPr="0028362C">
        <w:rPr>
          <w:sz w:val="22"/>
        </w:rPr>
        <w:t xml:space="preserve"> cada 5-10 células de Purkinje</w:t>
      </w:r>
    </w:p>
    <w:p w:rsidR="003A734D" w:rsidRDefault="003A734D" w:rsidP="003A734D">
      <w:pPr>
        <w:pStyle w:val="Prrafodelista"/>
        <w:ind w:left="360"/>
        <w:rPr>
          <w:sz w:val="22"/>
        </w:rPr>
      </w:pPr>
    </w:p>
    <w:p w:rsidR="00180346" w:rsidRPr="005F2428" w:rsidRDefault="00D4743D" w:rsidP="009042F9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5F2428">
        <w:rPr>
          <w:sz w:val="22"/>
        </w:rPr>
        <w:t>Después de enviar ramas</w:t>
      </w:r>
      <w:r w:rsidR="00180346" w:rsidRPr="005F2428">
        <w:rPr>
          <w:sz w:val="22"/>
        </w:rPr>
        <w:t xml:space="preserve"> </w:t>
      </w:r>
      <w:r w:rsidR="00900B57" w:rsidRPr="005F2428">
        <w:rPr>
          <w:sz w:val="22"/>
        </w:rPr>
        <w:t>hacía</w:t>
      </w:r>
      <w:r w:rsidRPr="005F2428">
        <w:rPr>
          <w:sz w:val="22"/>
        </w:rPr>
        <w:t xml:space="preserve"> varias </w:t>
      </w:r>
      <w:r w:rsidRPr="0028362C">
        <w:rPr>
          <w:b/>
          <w:sz w:val="22"/>
        </w:rPr>
        <w:t>células nucleares profundas</w:t>
      </w:r>
      <w:r w:rsidRPr="005F2428">
        <w:rPr>
          <w:sz w:val="22"/>
        </w:rPr>
        <w:t>, siguen</w:t>
      </w:r>
      <w:r w:rsidR="00180346" w:rsidRPr="005F2428">
        <w:rPr>
          <w:sz w:val="22"/>
        </w:rPr>
        <w:t xml:space="preserve"> </w:t>
      </w:r>
      <w:r w:rsidRPr="005F2428">
        <w:rPr>
          <w:sz w:val="22"/>
        </w:rPr>
        <w:t>hacia las capas superficiales de la corteza cerebelosa,</w:t>
      </w:r>
      <w:r w:rsidR="00180346" w:rsidRPr="005F2428">
        <w:rPr>
          <w:sz w:val="22"/>
        </w:rPr>
        <w:t xml:space="preserve"> </w:t>
      </w:r>
      <w:r w:rsidRPr="005F2428">
        <w:rPr>
          <w:sz w:val="22"/>
        </w:rPr>
        <w:t xml:space="preserve">donde realizan unas </w:t>
      </w:r>
      <w:r w:rsidRPr="0028362C">
        <w:rPr>
          <w:b/>
          <w:sz w:val="22"/>
        </w:rPr>
        <w:t>300 sinapsis con los somas</w:t>
      </w:r>
      <w:r w:rsidRPr="005F2428">
        <w:rPr>
          <w:sz w:val="22"/>
        </w:rPr>
        <w:t xml:space="preserve"> </w:t>
      </w:r>
      <w:r w:rsidRPr="0028362C">
        <w:rPr>
          <w:b/>
          <w:sz w:val="22"/>
        </w:rPr>
        <w:t>y</w:t>
      </w:r>
      <w:r w:rsidRPr="005F2428">
        <w:rPr>
          <w:sz w:val="22"/>
        </w:rPr>
        <w:t xml:space="preserve"> las</w:t>
      </w:r>
      <w:r w:rsidR="00180346" w:rsidRPr="005F2428">
        <w:rPr>
          <w:sz w:val="22"/>
        </w:rPr>
        <w:t xml:space="preserve"> </w:t>
      </w:r>
      <w:r w:rsidRPr="0028362C">
        <w:rPr>
          <w:b/>
          <w:sz w:val="22"/>
        </w:rPr>
        <w:t>dendritas</w:t>
      </w:r>
      <w:r w:rsidRPr="005F2428">
        <w:rPr>
          <w:sz w:val="22"/>
        </w:rPr>
        <w:t xml:space="preserve"> de cada célula de Purkinje. </w:t>
      </w:r>
    </w:p>
    <w:p w:rsidR="00180346" w:rsidRDefault="00180346" w:rsidP="005F2428">
      <w:pPr>
        <w:rPr>
          <w:sz w:val="22"/>
        </w:rPr>
      </w:pPr>
    </w:p>
    <w:p w:rsidR="0028362C" w:rsidRDefault="0028362C" w:rsidP="009042F9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28362C">
        <w:rPr>
          <w:b/>
          <w:sz w:val="22"/>
        </w:rPr>
        <w:t>U</w:t>
      </w:r>
      <w:r w:rsidR="00D4743D" w:rsidRPr="0028362C">
        <w:rPr>
          <w:b/>
          <w:sz w:val="22"/>
        </w:rPr>
        <w:t>n solo impulso</w:t>
      </w:r>
      <w:r w:rsidR="00D4743D" w:rsidRPr="005F2428">
        <w:rPr>
          <w:sz w:val="22"/>
        </w:rPr>
        <w:t xml:space="preserve"> generará un tipo peculiar de potencial de acción prolongado</w:t>
      </w:r>
      <w:r w:rsidR="00180346" w:rsidRPr="005F2428">
        <w:rPr>
          <w:sz w:val="22"/>
        </w:rPr>
        <w:t xml:space="preserve"> </w:t>
      </w:r>
      <w:r w:rsidR="00D4743D" w:rsidRPr="005F2428">
        <w:rPr>
          <w:sz w:val="22"/>
        </w:rPr>
        <w:t>(hasta 1 s) en cada célula de Purkinje</w:t>
      </w:r>
      <w:r w:rsidR="00A853CD">
        <w:rPr>
          <w:sz w:val="22"/>
        </w:rPr>
        <w:t>.</w:t>
      </w:r>
      <w:r w:rsidR="00180346" w:rsidRPr="005F2428">
        <w:rPr>
          <w:sz w:val="22"/>
        </w:rPr>
        <w:t xml:space="preserve"> </w:t>
      </w:r>
    </w:p>
    <w:p w:rsidR="00180346" w:rsidRPr="005F2428" w:rsidRDefault="003A734D" w:rsidP="009042F9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3A734D">
        <w:rPr>
          <w:b/>
          <w:sz w:val="22"/>
        </w:rPr>
        <w:t>Potencial de descarga compleja</w:t>
      </w:r>
      <w:r>
        <w:rPr>
          <w:b/>
          <w:sz w:val="22"/>
        </w:rPr>
        <w:t>:</w:t>
      </w:r>
      <w:r w:rsidRPr="0028362C">
        <w:rPr>
          <w:b/>
          <w:sz w:val="22"/>
        </w:rPr>
        <w:t xml:space="preserve"> </w:t>
      </w:r>
      <w:r w:rsidR="0028362C" w:rsidRPr="0028362C">
        <w:rPr>
          <w:b/>
          <w:sz w:val="22"/>
        </w:rPr>
        <w:t>U</w:t>
      </w:r>
      <w:r w:rsidR="00D4743D" w:rsidRPr="0028362C">
        <w:rPr>
          <w:b/>
          <w:sz w:val="22"/>
        </w:rPr>
        <w:t>na descarga potente</w:t>
      </w:r>
      <w:r w:rsidR="0028362C">
        <w:rPr>
          <w:sz w:val="22"/>
        </w:rPr>
        <w:t>,</w:t>
      </w:r>
      <w:r w:rsidR="00D4743D" w:rsidRPr="005F2428">
        <w:rPr>
          <w:sz w:val="22"/>
        </w:rPr>
        <w:t xml:space="preserve"> va</w:t>
      </w:r>
      <w:r w:rsidR="00180346" w:rsidRPr="005F2428">
        <w:rPr>
          <w:sz w:val="22"/>
        </w:rPr>
        <w:t xml:space="preserve"> </w:t>
      </w:r>
      <w:r w:rsidR="00D4743D" w:rsidRPr="005F2428">
        <w:rPr>
          <w:sz w:val="22"/>
        </w:rPr>
        <w:t xml:space="preserve">seguida de </w:t>
      </w:r>
      <w:r w:rsidR="0028362C">
        <w:rPr>
          <w:sz w:val="22"/>
        </w:rPr>
        <w:t xml:space="preserve">varias </w:t>
      </w:r>
      <w:r w:rsidR="00D4743D" w:rsidRPr="005F2428">
        <w:rPr>
          <w:sz w:val="22"/>
        </w:rPr>
        <w:t>descargas secundarias cada vez más</w:t>
      </w:r>
      <w:r w:rsidR="00180346" w:rsidRPr="005F2428">
        <w:rPr>
          <w:sz w:val="22"/>
        </w:rPr>
        <w:t xml:space="preserve"> </w:t>
      </w:r>
      <w:r w:rsidR="00D4743D" w:rsidRPr="005F2428">
        <w:rPr>
          <w:sz w:val="22"/>
        </w:rPr>
        <w:t>débiles</w:t>
      </w:r>
      <w:r>
        <w:rPr>
          <w:sz w:val="22"/>
        </w:rPr>
        <w:t xml:space="preserve"> prolongadas</w:t>
      </w:r>
      <w:r w:rsidR="00D4743D" w:rsidRPr="005F2428">
        <w:rPr>
          <w:sz w:val="22"/>
        </w:rPr>
        <w:t>.</w:t>
      </w:r>
      <w:r w:rsidR="00180346" w:rsidRPr="005F2428">
        <w:rPr>
          <w:sz w:val="22"/>
        </w:rPr>
        <w:t xml:space="preserve">  </w:t>
      </w:r>
    </w:p>
    <w:p w:rsidR="00180346" w:rsidRDefault="00180346" w:rsidP="005F2428">
      <w:pPr>
        <w:rPr>
          <w:sz w:val="22"/>
        </w:rPr>
      </w:pPr>
    </w:p>
    <w:p w:rsidR="0028362C" w:rsidRPr="0028362C" w:rsidRDefault="0028362C" w:rsidP="0028362C">
      <w:pPr>
        <w:pStyle w:val="Ttulo4"/>
      </w:pPr>
      <w:r w:rsidRPr="0028362C">
        <w:t>Fibra Musgosa</w:t>
      </w:r>
    </w:p>
    <w:p w:rsidR="00180346" w:rsidRPr="005F2428" w:rsidRDefault="0028362C" w:rsidP="009042F9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C8150A">
        <w:rPr>
          <w:b/>
          <w:sz w:val="22"/>
        </w:rPr>
        <w:t>T</w:t>
      </w:r>
      <w:r w:rsidR="00D4743D" w:rsidRPr="00C8150A">
        <w:rPr>
          <w:b/>
          <w:sz w:val="22"/>
        </w:rPr>
        <w:t>odas las</w:t>
      </w:r>
      <w:r w:rsidR="00D4743D" w:rsidRPr="005F2428">
        <w:rPr>
          <w:sz w:val="22"/>
        </w:rPr>
        <w:t xml:space="preserve"> demás </w:t>
      </w:r>
      <w:r w:rsidR="00D4743D" w:rsidRPr="00C8150A">
        <w:rPr>
          <w:b/>
          <w:sz w:val="22"/>
        </w:rPr>
        <w:t>fibras</w:t>
      </w:r>
      <w:r w:rsidR="00180346" w:rsidRPr="005F2428">
        <w:rPr>
          <w:sz w:val="22"/>
        </w:rPr>
        <w:t xml:space="preserve"> </w:t>
      </w:r>
      <w:r w:rsidR="00D4743D" w:rsidRPr="005F2428">
        <w:rPr>
          <w:sz w:val="22"/>
        </w:rPr>
        <w:t xml:space="preserve">que entran en el cerebelo desde múltiples fuentes: la </w:t>
      </w:r>
      <w:r w:rsidR="00D4743D" w:rsidRPr="00C8150A">
        <w:rPr>
          <w:b/>
          <w:sz w:val="22"/>
        </w:rPr>
        <w:t>zona</w:t>
      </w:r>
      <w:r w:rsidR="00180346" w:rsidRPr="00C8150A">
        <w:rPr>
          <w:b/>
          <w:sz w:val="22"/>
        </w:rPr>
        <w:t xml:space="preserve"> </w:t>
      </w:r>
      <w:r w:rsidR="00D4743D" w:rsidRPr="00C8150A">
        <w:rPr>
          <w:b/>
          <w:sz w:val="22"/>
        </w:rPr>
        <w:t>superior del encéfalo</w:t>
      </w:r>
      <w:r w:rsidR="00D4743D" w:rsidRPr="005F2428">
        <w:rPr>
          <w:sz w:val="22"/>
        </w:rPr>
        <w:t xml:space="preserve">, el </w:t>
      </w:r>
      <w:r w:rsidR="00D4743D" w:rsidRPr="00C8150A">
        <w:rPr>
          <w:b/>
          <w:sz w:val="22"/>
        </w:rPr>
        <w:t>tronco del encéfalo</w:t>
      </w:r>
      <w:r w:rsidR="00D4743D" w:rsidRPr="005F2428">
        <w:rPr>
          <w:sz w:val="22"/>
        </w:rPr>
        <w:t xml:space="preserve"> y la </w:t>
      </w:r>
      <w:r w:rsidR="00D4743D" w:rsidRPr="00C8150A">
        <w:rPr>
          <w:b/>
          <w:sz w:val="22"/>
        </w:rPr>
        <w:t>médula espinal</w:t>
      </w:r>
      <w:r w:rsidR="00D4743D" w:rsidRPr="005F2428">
        <w:rPr>
          <w:sz w:val="22"/>
        </w:rPr>
        <w:t>.</w:t>
      </w:r>
      <w:r w:rsidR="00180346" w:rsidRPr="005F2428">
        <w:rPr>
          <w:sz w:val="22"/>
        </w:rPr>
        <w:t xml:space="preserve"> </w:t>
      </w:r>
    </w:p>
    <w:p w:rsidR="00180346" w:rsidRDefault="00180346" w:rsidP="005F2428">
      <w:pPr>
        <w:rPr>
          <w:sz w:val="22"/>
        </w:rPr>
      </w:pPr>
    </w:p>
    <w:p w:rsidR="00180346" w:rsidRPr="005F2428" w:rsidRDefault="00E61A23" w:rsidP="009042F9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E61A23">
        <w:rPr>
          <w:b/>
          <w:sz w:val="22"/>
        </w:rPr>
        <w:t>D</w:t>
      </w:r>
      <w:r w:rsidR="00D4743D" w:rsidRPr="00E61A23">
        <w:rPr>
          <w:b/>
          <w:sz w:val="22"/>
        </w:rPr>
        <w:t>ejan salir colaterales</w:t>
      </w:r>
      <w:r w:rsidR="00D4743D" w:rsidRPr="005F2428">
        <w:rPr>
          <w:sz w:val="22"/>
        </w:rPr>
        <w:t xml:space="preserve"> para excitar las</w:t>
      </w:r>
      <w:r w:rsidR="00180346" w:rsidRPr="005F2428">
        <w:rPr>
          <w:sz w:val="22"/>
        </w:rPr>
        <w:t xml:space="preserve"> </w:t>
      </w:r>
      <w:r w:rsidR="00D4743D" w:rsidRPr="005F2428">
        <w:rPr>
          <w:sz w:val="22"/>
        </w:rPr>
        <w:t xml:space="preserve">células nucleares profundas. </w:t>
      </w:r>
    </w:p>
    <w:p w:rsidR="00180346" w:rsidRPr="005F2428" w:rsidRDefault="00E61A23" w:rsidP="009042F9">
      <w:pPr>
        <w:pStyle w:val="Prrafodelista"/>
        <w:numPr>
          <w:ilvl w:val="0"/>
          <w:numId w:val="25"/>
        </w:numPr>
        <w:ind w:left="360"/>
        <w:rPr>
          <w:sz w:val="22"/>
        </w:rPr>
      </w:pPr>
      <w:r>
        <w:rPr>
          <w:sz w:val="22"/>
        </w:rPr>
        <w:t xml:space="preserve">Luego </w:t>
      </w:r>
      <w:r w:rsidR="00D4743D" w:rsidRPr="005F2428">
        <w:rPr>
          <w:sz w:val="22"/>
        </w:rPr>
        <w:t>siguen hasta la</w:t>
      </w:r>
      <w:r w:rsidR="00180346" w:rsidRPr="005F2428">
        <w:rPr>
          <w:sz w:val="22"/>
        </w:rPr>
        <w:t xml:space="preserve"> </w:t>
      </w:r>
      <w:r w:rsidR="00D4743D" w:rsidRPr="00E61A23">
        <w:rPr>
          <w:b/>
          <w:sz w:val="22"/>
        </w:rPr>
        <w:t>capa granulosa</w:t>
      </w:r>
      <w:r w:rsidR="00D4743D" w:rsidRPr="005F2428">
        <w:rPr>
          <w:sz w:val="22"/>
        </w:rPr>
        <w:t xml:space="preserve"> de la corteza, donde hacen sinapsis</w:t>
      </w:r>
      <w:r w:rsidR="00180346" w:rsidRPr="005F2428">
        <w:rPr>
          <w:sz w:val="22"/>
        </w:rPr>
        <w:t xml:space="preserve"> </w:t>
      </w:r>
      <w:r w:rsidR="00D4743D" w:rsidRPr="005F2428">
        <w:rPr>
          <w:sz w:val="22"/>
        </w:rPr>
        <w:t xml:space="preserve">con miles de células granos. </w:t>
      </w:r>
    </w:p>
    <w:p w:rsidR="00180346" w:rsidRDefault="00180346" w:rsidP="005F2428">
      <w:pPr>
        <w:rPr>
          <w:sz w:val="22"/>
        </w:rPr>
      </w:pPr>
    </w:p>
    <w:p w:rsidR="00180346" w:rsidRPr="00963F4A" w:rsidRDefault="00963F4A" w:rsidP="009042F9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963F4A">
        <w:rPr>
          <w:b/>
          <w:sz w:val="22"/>
        </w:rPr>
        <w:t>Células de los granos:</w:t>
      </w:r>
      <w:r w:rsidR="00D4743D" w:rsidRPr="00963F4A">
        <w:rPr>
          <w:sz w:val="22"/>
        </w:rPr>
        <w:t xml:space="preserve"> axones extremadamente pequeños, </w:t>
      </w:r>
      <w:r w:rsidRPr="00963F4A">
        <w:rPr>
          <w:b/>
          <w:sz w:val="22"/>
        </w:rPr>
        <w:t xml:space="preserve">&lt; </w:t>
      </w:r>
      <w:r w:rsidR="00D4743D" w:rsidRPr="00963F4A">
        <w:rPr>
          <w:b/>
          <w:sz w:val="22"/>
        </w:rPr>
        <w:t xml:space="preserve">1 </w:t>
      </w:r>
      <w:r w:rsidR="00E61A23" w:rsidRPr="00963F4A">
        <w:rPr>
          <w:rFonts w:cs="Arial"/>
          <w:b/>
          <w:sz w:val="22"/>
        </w:rPr>
        <w:t>µ</w:t>
      </w:r>
      <w:r w:rsidR="00D4743D" w:rsidRPr="00963F4A">
        <w:rPr>
          <w:b/>
          <w:sz w:val="22"/>
        </w:rPr>
        <w:t>m</w:t>
      </w:r>
      <w:r w:rsidR="00D4743D" w:rsidRPr="00963F4A">
        <w:rPr>
          <w:sz w:val="22"/>
        </w:rPr>
        <w:t>, que envían hasta la capa molecular</w:t>
      </w:r>
      <w:r w:rsidR="00180346" w:rsidRPr="00963F4A">
        <w:rPr>
          <w:sz w:val="22"/>
        </w:rPr>
        <w:t xml:space="preserve"> </w:t>
      </w:r>
      <w:r w:rsidR="00D4743D" w:rsidRPr="00963F4A">
        <w:rPr>
          <w:sz w:val="22"/>
        </w:rPr>
        <w:t xml:space="preserve">en la superficie externa de la corteza cerebelosa. </w:t>
      </w:r>
      <w:r>
        <w:rPr>
          <w:sz w:val="22"/>
        </w:rPr>
        <w:t>Ahí l</w:t>
      </w:r>
      <w:r w:rsidR="00D4743D" w:rsidRPr="00963F4A">
        <w:rPr>
          <w:sz w:val="22"/>
        </w:rPr>
        <w:t>os</w:t>
      </w:r>
      <w:r w:rsidR="00180346" w:rsidRPr="00963F4A">
        <w:rPr>
          <w:sz w:val="22"/>
        </w:rPr>
        <w:t xml:space="preserve"> </w:t>
      </w:r>
      <w:r w:rsidR="00D4743D" w:rsidRPr="00963F4A">
        <w:rPr>
          <w:sz w:val="22"/>
        </w:rPr>
        <w:t xml:space="preserve">axones </w:t>
      </w:r>
      <w:r w:rsidR="00D4743D" w:rsidRPr="00963F4A">
        <w:rPr>
          <w:b/>
          <w:sz w:val="22"/>
        </w:rPr>
        <w:t>se dividen en dos ramas</w:t>
      </w:r>
      <w:r w:rsidR="00D4743D" w:rsidRPr="00963F4A">
        <w:rPr>
          <w:sz w:val="22"/>
        </w:rPr>
        <w:t xml:space="preserve"> que se extienden de 1 a 2mm</w:t>
      </w:r>
      <w:r w:rsidR="00180346" w:rsidRPr="00963F4A">
        <w:rPr>
          <w:sz w:val="22"/>
        </w:rPr>
        <w:t xml:space="preserve"> </w:t>
      </w:r>
      <w:r w:rsidR="00D4743D" w:rsidRPr="00963F4A">
        <w:rPr>
          <w:sz w:val="22"/>
        </w:rPr>
        <w:t xml:space="preserve">en cada dirección, con un </w:t>
      </w:r>
      <w:r w:rsidR="00D4743D" w:rsidRPr="00963F4A">
        <w:rPr>
          <w:b/>
          <w:sz w:val="22"/>
        </w:rPr>
        <w:t>trayecto paralelo a las láminas</w:t>
      </w:r>
      <w:r w:rsidR="00D4743D" w:rsidRPr="00963F4A">
        <w:rPr>
          <w:sz w:val="22"/>
        </w:rPr>
        <w:t xml:space="preserve">. </w:t>
      </w:r>
    </w:p>
    <w:p w:rsidR="00180346" w:rsidRDefault="00180346" w:rsidP="005F2428">
      <w:pPr>
        <w:rPr>
          <w:sz w:val="22"/>
        </w:rPr>
      </w:pPr>
    </w:p>
    <w:p w:rsidR="00180346" w:rsidRPr="005F2428" w:rsidRDefault="00CF58B9" w:rsidP="009042F9">
      <w:pPr>
        <w:pStyle w:val="Prrafodelista"/>
        <w:numPr>
          <w:ilvl w:val="0"/>
          <w:numId w:val="25"/>
        </w:numPr>
        <w:ind w:left="360"/>
        <w:rPr>
          <w:sz w:val="22"/>
        </w:rPr>
      </w:pPr>
      <w:r>
        <w:rPr>
          <w:sz w:val="22"/>
        </w:rPr>
        <w:t>E</w:t>
      </w:r>
      <w:r w:rsidR="00D4743D" w:rsidRPr="005F2428">
        <w:rPr>
          <w:sz w:val="22"/>
        </w:rPr>
        <w:t xml:space="preserve">xisten unos </w:t>
      </w:r>
      <w:r w:rsidR="00D4743D" w:rsidRPr="00CF58B9">
        <w:rPr>
          <w:b/>
          <w:sz w:val="22"/>
        </w:rPr>
        <w:t>500 a 1.000 células de los granos</w:t>
      </w:r>
      <w:r w:rsidR="00D4743D" w:rsidRPr="005F2428">
        <w:rPr>
          <w:sz w:val="22"/>
        </w:rPr>
        <w:t xml:space="preserve"> por</w:t>
      </w:r>
      <w:r w:rsidR="00180346" w:rsidRPr="005F2428">
        <w:rPr>
          <w:sz w:val="22"/>
        </w:rPr>
        <w:t xml:space="preserve"> </w:t>
      </w:r>
      <w:r w:rsidR="00D4743D" w:rsidRPr="005F2428">
        <w:rPr>
          <w:sz w:val="22"/>
        </w:rPr>
        <w:t xml:space="preserve">cada célula de Purkinje. </w:t>
      </w:r>
    </w:p>
    <w:p w:rsidR="00180346" w:rsidRPr="005F2428" w:rsidRDefault="000A5E64" w:rsidP="009042F9">
      <w:pPr>
        <w:pStyle w:val="Prrafodelista"/>
        <w:numPr>
          <w:ilvl w:val="0"/>
          <w:numId w:val="25"/>
        </w:numPr>
        <w:ind w:left="360"/>
        <w:rPr>
          <w:sz w:val="22"/>
        </w:rPr>
      </w:pPr>
      <w:r>
        <w:rPr>
          <w:sz w:val="22"/>
        </w:rPr>
        <w:t>En la capa granulosa de</w:t>
      </w:r>
      <w:r w:rsidR="00D4743D" w:rsidRPr="005F2428">
        <w:rPr>
          <w:sz w:val="22"/>
        </w:rPr>
        <w:t xml:space="preserve"> </w:t>
      </w:r>
      <w:r w:rsidR="00D4743D" w:rsidRPr="00C54DFF">
        <w:rPr>
          <w:b/>
          <w:sz w:val="22"/>
        </w:rPr>
        <w:t>80.000 a 200.000 fibras</w:t>
      </w:r>
      <w:r w:rsidR="00180346" w:rsidRPr="00C54DFF">
        <w:rPr>
          <w:b/>
          <w:sz w:val="22"/>
        </w:rPr>
        <w:t xml:space="preserve"> </w:t>
      </w:r>
      <w:r w:rsidR="00D4743D" w:rsidRPr="00C54DFF">
        <w:rPr>
          <w:b/>
          <w:sz w:val="22"/>
        </w:rPr>
        <w:t>paralelas</w:t>
      </w:r>
      <w:r w:rsidR="00D4743D" w:rsidRPr="005F2428">
        <w:rPr>
          <w:sz w:val="22"/>
        </w:rPr>
        <w:t xml:space="preserve"> hacen sinapsis </w:t>
      </w:r>
      <w:r w:rsidR="00D4743D" w:rsidRPr="00C54DFF">
        <w:rPr>
          <w:b/>
          <w:sz w:val="22"/>
        </w:rPr>
        <w:t>con cada célula de Purkinje</w:t>
      </w:r>
      <w:r w:rsidR="00D4743D" w:rsidRPr="005F2428">
        <w:rPr>
          <w:sz w:val="22"/>
        </w:rPr>
        <w:t>.</w:t>
      </w:r>
      <w:r w:rsidR="00180346" w:rsidRPr="005F2428">
        <w:rPr>
          <w:sz w:val="22"/>
        </w:rPr>
        <w:t xml:space="preserve"> </w:t>
      </w:r>
    </w:p>
    <w:p w:rsidR="00180346" w:rsidRDefault="00180346" w:rsidP="005F2428">
      <w:pPr>
        <w:rPr>
          <w:sz w:val="22"/>
        </w:rPr>
      </w:pPr>
    </w:p>
    <w:p w:rsidR="00180346" w:rsidRDefault="00D4743D" w:rsidP="009042F9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C54DFF">
        <w:rPr>
          <w:b/>
          <w:sz w:val="22"/>
        </w:rPr>
        <w:t>La proyección de fibra</w:t>
      </w:r>
      <w:r w:rsidR="00C54DFF">
        <w:rPr>
          <w:b/>
          <w:sz w:val="22"/>
        </w:rPr>
        <w:t>s</w:t>
      </w:r>
      <w:r w:rsidRPr="00C54DFF">
        <w:rPr>
          <w:b/>
          <w:sz w:val="22"/>
        </w:rPr>
        <w:t xml:space="preserve"> musgosa</w:t>
      </w:r>
      <w:r w:rsidR="00C54DFF">
        <w:rPr>
          <w:b/>
          <w:sz w:val="22"/>
        </w:rPr>
        <w:t>s</w:t>
      </w:r>
      <w:r w:rsidRPr="00C54DFF">
        <w:rPr>
          <w:b/>
          <w:sz w:val="22"/>
        </w:rPr>
        <w:t xml:space="preserve"> sobre la célula de Purkinje</w:t>
      </w:r>
      <w:r w:rsidR="00180346" w:rsidRPr="005F2428">
        <w:rPr>
          <w:sz w:val="22"/>
        </w:rPr>
        <w:t xml:space="preserve"> </w:t>
      </w:r>
      <w:r w:rsidRPr="005F2428">
        <w:rPr>
          <w:sz w:val="22"/>
        </w:rPr>
        <w:t>conexiones sinápticas débiles, de</w:t>
      </w:r>
      <w:r w:rsidR="00C54DFF">
        <w:rPr>
          <w:sz w:val="22"/>
        </w:rPr>
        <w:t>be</w:t>
      </w:r>
      <w:r w:rsidRPr="005F2428">
        <w:rPr>
          <w:sz w:val="22"/>
        </w:rPr>
        <w:t xml:space="preserve"> estimularse </w:t>
      </w:r>
      <w:r w:rsidR="00A853CD">
        <w:rPr>
          <w:sz w:val="22"/>
        </w:rPr>
        <w:t xml:space="preserve">varias </w:t>
      </w:r>
      <w:r w:rsidRPr="005F2428">
        <w:rPr>
          <w:sz w:val="22"/>
        </w:rPr>
        <w:t>a la vez para llegar a</w:t>
      </w:r>
      <w:r w:rsidR="00180346" w:rsidRPr="005F2428">
        <w:rPr>
          <w:sz w:val="22"/>
        </w:rPr>
        <w:t xml:space="preserve"> </w:t>
      </w:r>
      <w:r w:rsidRPr="005F2428">
        <w:rPr>
          <w:sz w:val="22"/>
        </w:rPr>
        <w:t xml:space="preserve">excitarla. </w:t>
      </w:r>
    </w:p>
    <w:p w:rsidR="00A853CD" w:rsidRPr="00A853CD" w:rsidRDefault="00A853CD" w:rsidP="00A853CD">
      <w:pPr>
        <w:pStyle w:val="Prrafodelista"/>
        <w:rPr>
          <w:sz w:val="22"/>
        </w:rPr>
      </w:pPr>
    </w:p>
    <w:p w:rsidR="000A7C49" w:rsidRDefault="000A7C49" w:rsidP="009042F9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0A7C49">
        <w:rPr>
          <w:b/>
          <w:sz w:val="22"/>
        </w:rPr>
        <w:t>Descarga simple</w:t>
      </w:r>
      <w:r>
        <w:rPr>
          <w:sz w:val="22"/>
        </w:rPr>
        <w:t>: Po</w:t>
      </w:r>
      <w:r w:rsidR="00D4743D" w:rsidRPr="005F2428">
        <w:rPr>
          <w:sz w:val="22"/>
        </w:rPr>
        <w:t xml:space="preserve">tencial de acción de corta duración </w:t>
      </w:r>
      <w:r>
        <w:rPr>
          <w:sz w:val="22"/>
        </w:rPr>
        <w:t xml:space="preserve">poco </w:t>
      </w:r>
      <w:r w:rsidR="00D4743D" w:rsidRPr="005F2428">
        <w:rPr>
          <w:sz w:val="22"/>
        </w:rPr>
        <w:t>intenso</w:t>
      </w:r>
      <w:r w:rsidR="00180346" w:rsidRPr="005F2428">
        <w:rPr>
          <w:sz w:val="22"/>
        </w:rPr>
        <w:t xml:space="preserve"> </w:t>
      </w:r>
      <w:r w:rsidR="00D4743D" w:rsidRPr="005F2428">
        <w:rPr>
          <w:sz w:val="22"/>
        </w:rPr>
        <w:t>en la célula de Purkinje</w:t>
      </w:r>
      <w:r>
        <w:rPr>
          <w:sz w:val="22"/>
        </w:rPr>
        <w:t xml:space="preserve"> de las fibras musgosas.</w:t>
      </w:r>
    </w:p>
    <w:p w:rsidR="00345248" w:rsidRDefault="00345248" w:rsidP="00345248">
      <w:pPr>
        <w:rPr>
          <w:sz w:val="22"/>
        </w:rPr>
      </w:pPr>
    </w:p>
    <w:p w:rsidR="00D4743D" w:rsidRPr="00D4743D" w:rsidRDefault="00D4743D" w:rsidP="00D4743D">
      <w:pPr>
        <w:pStyle w:val="Ttulo3"/>
        <w:rPr>
          <w:sz w:val="24"/>
        </w:rPr>
      </w:pPr>
      <w:r w:rsidRPr="00D4743D">
        <w:rPr>
          <w:sz w:val="24"/>
        </w:rPr>
        <w:t xml:space="preserve">Las células de Purkinje y las células nucleares profundas disparan constantemente en condiciones normales de reposo. </w:t>
      </w:r>
    </w:p>
    <w:p w:rsidR="00034E1B" w:rsidRPr="00A853CD" w:rsidRDefault="00A853CD" w:rsidP="009042F9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A853CD">
        <w:rPr>
          <w:b/>
          <w:sz w:val="22"/>
        </w:rPr>
        <w:t>L</w:t>
      </w:r>
      <w:r w:rsidR="00D4743D" w:rsidRPr="00A853CD">
        <w:rPr>
          <w:b/>
          <w:sz w:val="22"/>
        </w:rPr>
        <w:t xml:space="preserve">as células de Purkinje y </w:t>
      </w:r>
      <w:r w:rsidR="00D4743D" w:rsidRPr="00A853CD">
        <w:rPr>
          <w:sz w:val="22"/>
        </w:rPr>
        <w:t>las células</w:t>
      </w:r>
      <w:r w:rsidR="00D4743D" w:rsidRPr="00A853CD">
        <w:rPr>
          <w:b/>
          <w:sz w:val="22"/>
        </w:rPr>
        <w:t xml:space="preserve"> nucleares profundas</w:t>
      </w:r>
      <w:r w:rsidR="00D4743D" w:rsidRPr="00A853CD">
        <w:rPr>
          <w:sz w:val="22"/>
        </w:rPr>
        <w:t xml:space="preserve"> en condiciones normales</w:t>
      </w:r>
      <w:r w:rsidR="00034E1B" w:rsidRPr="00A853CD">
        <w:rPr>
          <w:sz w:val="22"/>
        </w:rPr>
        <w:t xml:space="preserve"> </w:t>
      </w:r>
      <w:r w:rsidR="00D4743D" w:rsidRPr="00A853CD">
        <w:rPr>
          <w:sz w:val="22"/>
        </w:rPr>
        <w:t>disparan permanentemente</w:t>
      </w:r>
      <w:r>
        <w:rPr>
          <w:sz w:val="22"/>
        </w:rPr>
        <w:t xml:space="preserve">, </w:t>
      </w:r>
      <w:r w:rsidRPr="00D4743D">
        <w:rPr>
          <w:sz w:val="22"/>
        </w:rPr>
        <w:t>puede modularse al alza o a la baja</w:t>
      </w:r>
      <w:r w:rsidR="00D4743D" w:rsidRPr="00A853CD">
        <w:rPr>
          <w:sz w:val="22"/>
        </w:rPr>
        <w:t xml:space="preserve">; </w:t>
      </w:r>
    </w:p>
    <w:p w:rsidR="00A853CD" w:rsidRDefault="00A853CD" w:rsidP="009042F9">
      <w:pPr>
        <w:pStyle w:val="Prrafodelista"/>
        <w:numPr>
          <w:ilvl w:val="0"/>
          <w:numId w:val="29"/>
        </w:numPr>
        <w:rPr>
          <w:sz w:val="22"/>
        </w:rPr>
      </w:pPr>
      <w:r w:rsidRPr="00A853CD">
        <w:rPr>
          <w:b/>
          <w:sz w:val="22"/>
        </w:rPr>
        <w:t>Las células de Purkinje</w:t>
      </w:r>
      <w:r>
        <w:rPr>
          <w:sz w:val="22"/>
        </w:rPr>
        <w:t xml:space="preserve"> disparan </w:t>
      </w:r>
      <w:r w:rsidRPr="00A853CD">
        <w:rPr>
          <w:sz w:val="22"/>
        </w:rPr>
        <w:t>50 a 100 potenciales de acción por seg</w:t>
      </w:r>
      <w:r>
        <w:rPr>
          <w:sz w:val="22"/>
        </w:rPr>
        <w:t>.</w:t>
      </w:r>
      <w:r w:rsidR="00D4743D" w:rsidRPr="00A853CD">
        <w:rPr>
          <w:sz w:val="22"/>
        </w:rPr>
        <w:t xml:space="preserve"> </w:t>
      </w:r>
    </w:p>
    <w:p w:rsidR="00034E1B" w:rsidRPr="00A853CD" w:rsidRDefault="00A853CD" w:rsidP="009042F9">
      <w:pPr>
        <w:pStyle w:val="Prrafodelista"/>
        <w:numPr>
          <w:ilvl w:val="0"/>
          <w:numId w:val="29"/>
        </w:numPr>
        <w:rPr>
          <w:sz w:val="22"/>
        </w:rPr>
      </w:pPr>
      <w:r w:rsidRPr="00A853CD">
        <w:rPr>
          <w:b/>
          <w:sz w:val="22"/>
        </w:rPr>
        <w:t>L</w:t>
      </w:r>
      <w:r w:rsidR="00D4743D" w:rsidRPr="00A853CD">
        <w:rPr>
          <w:b/>
          <w:sz w:val="22"/>
        </w:rPr>
        <w:t>as células nucleares</w:t>
      </w:r>
      <w:r w:rsidR="00034E1B" w:rsidRPr="00A853CD">
        <w:rPr>
          <w:b/>
          <w:sz w:val="22"/>
        </w:rPr>
        <w:t xml:space="preserve"> </w:t>
      </w:r>
      <w:r w:rsidR="00D4743D" w:rsidRPr="00A853CD">
        <w:rPr>
          <w:b/>
          <w:sz w:val="22"/>
        </w:rPr>
        <w:t>profundas</w:t>
      </w:r>
      <w:r w:rsidR="00D4743D" w:rsidRPr="00A853CD">
        <w:rPr>
          <w:sz w:val="22"/>
        </w:rPr>
        <w:t xml:space="preserve"> ritmos mucho más rápidos. </w:t>
      </w:r>
    </w:p>
    <w:p w:rsidR="00034E1B" w:rsidRPr="00530BB5" w:rsidRDefault="000A7C49" w:rsidP="00530BB5">
      <w:pPr>
        <w:pStyle w:val="Ttulo3"/>
      </w:pPr>
      <w:r w:rsidRPr="00530BB5">
        <w:lastRenderedPageBreak/>
        <w:t>Equilibrio entre la excitación y la inhibición en los</w:t>
      </w:r>
      <w:r w:rsidR="00034E1B" w:rsidRPr="00530BB5">
        <w:t xml:space="preserve"> </w:t>
      </w:r>
      <w:r w:rsidRPr="00530BB5">
        <w:t xml:space="preserve">núcleos cerebelosos profundos. </w:t>
      </w:r>
    </w:p>
    <w:p w:rsidR="000A7C49" w:rsidRPr="004571A9" w:rsidRDefault="004571A9" w:rsidP="009042F9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4571A9">
        <w:rPr>
          <w:b/>
          <w:sz w:val="22"/>
        </w:rPr>
        <w:t>L</w:t>
      </w:r>
      <w:r w:rsidR="000A7C49" w:rsidRPr="004571A9">
        <w:rPr>
          <w:b/>
          <w:sz w:val="22"/>
        </w:rPr>
        <w:t>a estimulación</w:t>
      </w:r>
      <w:r w:rsidR="00F248CC" w:rsidRPr="004571A9">
        <w:rPr>
          <w:b/>
          <w:sz w:val="22"/>
        </w:rPr>
        <w:t xml:space="preserve"> </w:t>
      </w:r>
      <w:r w:rsidR="000A7C49" w:rsidRPr="004571A9">
        <w:rPr>
          <w:b/>
          <w:sz w:val="22"/>
        </w:rPr>
        <w:t>directa de las células nucleares profundas</w:t>
      </w:r>
      <w:r w:rsidR="000A7C49" w:rsidRPr="004571A9">
        <w:rPr>
          <w:sz w:val="22"/>
        </w:rPr>
        <w:t xml:space="preserve"> </w:t>
      </w:r>
      <w:r w:rsidRPr="004571A9">
        <w:rPr>
          <w:sz w:val="22"/>
        </w:rPr>
        <w:t xml:space="preserve">por </w:t>
      </w:r>
      <w:r w:rsidR="000A7C49" w:rsidRPr="004571A9">
        <w:rPr>
          <w:sz w:val="22"/>
        </w:rPr>
        <w:t>las fibras trepadoras o de las musgosas sirve para excitarlas.</w:t>
      </w:r>
    </w:p>
    <w:p w:rsidR="004571A9" w:rsidRPr="004571A9" w:rsidRDefault="004571A9" w:rsidP="009042F9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4571A9">
        <w:rPr>
          <w:b/>
          <w:sz w:val="22"/>
        </w:rPr>
        <w:t>L</w:t>
      </w:r>
      <w:r w:rsidR="000A7C49" w:rsidRPr="004571A9">
        <w:rPr>
          <w:b/>
          <w:sz w:val="22"/>
        </w:rPr>
        <w:t>as señales de las células de</w:t>
      </w:r>
      <w:r w:rsidR="00F248CC" w:rsidRPr="004571A9">
        <w:rPr>
          <w:b/>
          <w:sz w:val="22"/>
        </w:rPr>
        <w:t xml:space="preserve"> </w:t>
      </w:r>
      <w:r w:rsidR="000A7C49" w:rsidRPr="004571A9">
        <w:rPr>
          <w:b/>
          <w:sz w:val="22"/>
        </w:rPr>
        <w:t>Purkinje</w:t>
      </w:r>
      <w:r w:rsidR="000A7C49" w:rsidRPr="004571A9">
        <w:rPr>
          <w:sz w:val="22"/>
        </w:rPr>
        <w:t xml:space="preserve"> inhiben</w:t>
      </w:r>
      <w:r w:rsidRPr="004571A9">
        <w:rPr>
          <w:sz w:val="22"/>
        </w:rPr>
        <w:t xml:space="preserve"> las células nucleares profundas</w:t>
      </w:r>
      <w:r w:rsidR="000A7C49" w:rsidRPr="004571A9">
        <w:rPr>
          <w:sz w:val="22"/>
        </w:rPr>
        <w:t xml:space="preserve">. </w:t>
      </w:r>
    </w:p>
    <w:p w:rsidR="004571A9" w:rsidRDefault="004571A9" w:rsidP="004571A9">
      <w:pPr>
        <w:rPr>
          <w:sz w:val="22"/>
        </w:rPr>
      </w:pPr>
    </w:p>
    <w:p w:rsidR="00F248CC" w:rsidRDefault="007D5094" w:rsidP="009042F9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7D5094">
        <w:rPr>
          <w:sz w:val="22"/>
        </w:rPr>
        <w:t>E</w:t>
      </w:r>
      <w:r w:rsidR="000A7C49" w:rsidRPr="007D5094">
        <w:rPr>
          <w:sz w:val="22"/>
        </w:rPr>
        <w:t xml:space="preserve">l </w:t>
      </w:r>
      <w:r w:rsidR="000A7C49" w:rsidRPr="007D5094">
        <w:rPr>
          <w:b/>
          <w:sz w:val="22"/>
        </w:rPr>
        <w:t>equilibrio</w:t>
      </w:r>
      <w:r w:rsidR="000A7C49" w:rsidRPr="007D5094">
        <w:rPr>
          <w:sz w:val="22"/>
        </w:rPr>
        <w:t xml:space="preserve"> entre estos</w:t>
      </w:r>
      <w:r w:rsidR="00F248CC" w:rsidRPr="007D5094">
        <w:rPr>
          <w:sz w:val="22"/>
        </w:rPr>
        <w:t xml:space="preserve"> </w:t>
      </w:r>
      <w:r w:rsidR="000A7C49" w:rsidRPr="007D5094">
        <w:rPr>
          <w:sz w:val="22"/>
        </w:rPr>
        <w:t xml:space="preserve">dos efectos resulta ligeramente </w:t>
      </w:r>
      <w:r w:rsidR="000A7C49" w:rsidRPr="007D5094">
        <w:rPr>
          <w:b/>
          <w:sz w:val="22"/>
        </w:rPr>
        <w:t>favorable a la excitación</w:t>
      </w:r>
      <w:r w:rsidRPr="007D5094">
        <w:rPr>
          <w:sz w:val="22"/>
        </w:rPr>
        <w:t>.</w:t>
      </w:r>
    </w:p>
    <w:p w:rsidR="007D5094" w:rsidRPr="007D5094" w:rsidRDefault="007D5094" w:rsidP="007D5094">
      <w:pPr>
        <w:pStyle w:val="Prrafodelista"/>
        <w:rPr>
          <w:sz w:val="22"/>
        </w:rPr>
      </w:pPr>
    </w:p>
    <w:p w:rsidR="00E27162" w:rsidRDefault="000A7C49" w:rsidP="009042F9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E27162">
        <w:rPr>
          <w:b/>
          <w:sz w:val="22"/>
        </w:rPr>
        <w:t>Durante la ejecución de una actividad motora rápida</w:t>
      </w:r>
      <w:r w:rsidR="00E27162">
        <w:rPr>
          <w:b/>
          <w:sz w:val="22"/>
        </w:rPr>
        <w:t>:</w:t>
      </w:r>
      <w:r w:rsidRPr="004571A9">
        <w:rPr>
          <w:sz w:val="22"/>
        </w:rPr>
        <w:t xml:space="preserve"> </w:t>
      </w:r>
    </w:p>
    <w:p w:rsidR="00E27162" w:rsidRDefault="00E27162" w:rsidP="009042F9">
      <w:pPr>
        <w:pStyle w:val="Prrafodelista"/>
        <w:numPr>
          <w:ilvl w:val="0"/>
          <w:numId w:val="31"/>
        </w:numPr>
        <w:rPr>
          <w:sz w:val="22"/>
        </w:rPr>
      </w:pPr>
      <w:r w:rsidRPr="00E27162">
        <w:rPr>
          <w:b/>
          <w:sz w:val="22"/>
        </w:rPr>
        <w:t>L</w:t>
      </w:r>
      <w:r w:rsidR="000A7C49" w:rsidRPr="00E27162">
        <w:rPr>
          <w:b/>
          <w:sz w:val="22"/>
        </w:rPr>
        <w:t>a</w:t>
      </w:r>
      <w:r w:rsidR="00F248CC" w:rsidRPr="00E27162">
        <w:rPr>
          <w:b/>
          <w:sz w:val="22"/>
        </w:rPr>
        <w:t xml:space="preserve"> </w:t>
      </w:r>
      <w:r w:rsidR="000A7C49" w:rsidRPr="00E27162">
        <w:rPr>
          <w:b/>
          <w:sz w:val="22"/>
        </w:rPr>
        <w:t xml:space="preserve">señal </w:t>
      </w:r>
      <w:r w:rsidRPr="00E27162">
        <w:rPr>
          <w:b/>
          <w:sz w:val="22"/>
        </w:rPr>
        <w:t xml:space="preserve">de </w:t>
      </w:r>
      <w:r w:rsidR="000A7C49" w:rsidRPr="00E27162">
        <w:rPr>
          <w:b/>
          <w:sz w:val="22"/>
        </w:rPr>
        <w:t>la corteza cerebral motora</w:t>
      </w:r>
      <w:r w:rsidR="00F248CC" w:rsidRPr="00E27162">
        <w:rPr>
          <w:b/>
          <w:sz w:val="22"/>
        </w:rPr>
        <w:t xml:space="preserve"> </w:t>
      </w:r>
      <w:r w:rsidR="000A7C49" w:rsidRPr="00E27162">
        <w:rPr>
          <w:b/>
          <w:sz w:val="22"/>
        </w:rPr>
        <w:t>o en el tronco del encéfalo</w:t>
      </w:r>
      <w:r w:rsidR="000A7C49" w:rsidRPr="004571A9">
        <w:rPr>
          <w:sz w:val="22"/>
        </w:rPr>
        <w:t xml:space="preserve"> incrementa mucho la</w:t>
      </w:r>
      <w:r w:rsidR="00F248CC" w:rsidRPr="004571A9">
        <w:rPr>
          <w:sz w:val="22"/>
        </w:rPr>
        <w:t xml:space="preserve"> </w:t>
      </w:r>
      <w:r w:rsidR="000A7C49" w:rsidRPr="004571A9">
        <w:rPr>
          <w:sz w:val="22"/>
        </w:rPr>
        <w:t xml:space="preserve">excitación de la célula nuclear profunda. </w:t>
      </w:r>
    </w:p>
    <w:p w:rsidR="000A7C49" w:rsidRPr="004571A9" w:rsidRDefault="00E27162" w:rsidP="009042F9">
      <w:pPr>
        <w:pStyle w:val="Prrafodelista"/>
        <w:numPr>
          <w:ilvl w:val="0"/>
          <w:numId w:val="31"/>
        </w:numPr>
        <w:rPr>
          <w:sz w:val="22"/>
        </w:rPr>
      </w:pPr>
      <w:r>
        <w:rPr>
          <w:sz w:val="22"/>
        </w:rPr>
        <w:t>U</w:t>
      </w:r>
      <w:r w:rsidR="000A7C49" w:rsidRPr="004571A9">
        <w:rPr>
          <w:sz w:val="22"/>
        </w:rPr>
        <w:t>nos milisegundos más tarde, aparecen las señales inhibidoras de</w:t>
      </w:r>
      <w:r w:rsidR="00F248CC" w:rsidRPr="004571A9">
        <w:rPr>
          <w:sz w:val="22"/>
        </w:rPr>
        <w:t xml:space="preserve"> </w:t>
      </w:r>
      <w:r w:rsidR="000A7C49" w:rsidRPr="004571A9">
        <w:rPr>
          <w:sz w:val="22"/>
        </w:rPr>
        <w:t xml:space="preserve">retroalimentación procedentes del </w:t>
      </w:r>
      <w:r w:rsidR="000A7C49" w:rsidRPr="00E27162">
        <w:rPr>
          <w:b/>
          <w:sz w:val="22"/>
        </w:rPr>
        <w:t>circuito de la célula de Purkinje</w:t>
      </w:r>
      <w:r w:rsidR="000A7C49" w:rsidRPr="004571A9">
        <w:rPr>
          <w:sz w:val="22"/>
        </w:rPr>
        <w:t>.</w:t>
      </w:r>
      <w:r w:rsidR="00F248CC" w:rsidRPr="004571A9">
        <w:rPr>
          <w:sz w:val="22"/>
        </w:rPr>
        <w:t xml:space="preserve"> </w:t>
      </w:r>
    </w:p>
    <w:p w:rsidR="00345248" w:rsidRPr="001A1B58" w:rsidRDefault="00E27162" w:rsidP="009042F9">
      <w:pPr>
        <w:pStyle w:val="Prrafodelista"/>
        <w:numPr>
          <w:ilvl w:val="0"/>
          <w:numId w:val="30"/>
        </w:numPr>
        <w:rPr>
          <w:sz w:val="22"/>
        </w:rPr>
      </w:pPr>
      <w:r w:rsidRPr="001A1B58">
        <w:rPr>
          <w:sz w:val="22"/>
        </w:rPr>
        <w:t xml:space="preserve">La señal inhibidora </w:t>
      </w:r>
      <w:r w:rsidR="000A7C49" w:rsidRPr="001A1B58">
        <w:rPr>
          <w:sz w:val="22"/>
        </w:rPr>
        <w:t>se parece a una señal de retroalimentación</w:t>
      </w:r>
      <w:r w:rsidR="00F248CC" w:rsidRPr="001A1B58">
        <w:rPr>
          <w:sz w:val="22"/>
        </w:rPr>
        <w:t xml:space="preserve"> </w:t>
      </w:r>
      <w:r w:rsidR="000A7C49" w:rsidRPr="001A1B58">
        <w:rPr>
          <w:sz w:val="22"/>
        </w:rPr>
        <w:t>negativa de «línea de retardo», eficaz</w:t>
      </w:r>
      <w:r w:rsidR="00F248CC" w:rsidRPr="001A1B58">
        <w:rPr>
          <w:sz w:val="22"/>
        </w:rPr>
        <w:t xml:space="preserve"> </w:t>
      </w:r>
      <w:r w:rsidR="000A7C49" w:rsidRPr="001A1B58">
        <w:rPr>
          <w:sz w:val="22"/>
        </w:rPr>
        <w:t xml:space="preserve">para </w:t>
      </w:r>
      <w:r w:rsidR="000A7C49" w:rsidRPr="001A1B58">
        <w:rPr>
          <w:b/>
          <w:sz w:val="22"/>
        </w:rPr>
        <w:t>mecanismo de amortiguación</w:t>
      </w:r>
      <w:r w:rsidRPr="001A1B58">
        <w:rPr>
          <w:b/>
          <w:sz w:val="22"/>
        </w:rPr>
        <w:t>,</w:t>
      </w:r>
      <w:r w:rsidR="000A7C49" w:rsidRPr="001A1B58">
        <w:rPr>
          <w:sz w:val="22"/>
        </w:rPr>
        <w:t xml:space="preserve"> para</w:t>
      </w:r>
      <w:r w:rsidR="00F248CC" w:rsidRPr="001A1B58">
        <w:rPr>
          <w:sz w:val="22"/>
        </w:rPr>
        <w:t xml:space="preserve"> </w:t>
      </w:r>
      <w:r w:rsidR="000A7C49" w:rsidRPr="001A1B58">
        <w:rPr>
          <w:sz w:val="22"/>
        </w:rPr>
        <w:t>detener el movimiento muscular y que no rebase su objetivo. Si</w:t>
      </w:r>
      <w:r w:rsidR="00F248CC" w:rsidRPr="001A1B58">
        <w:rPr>
          <w:sz w:val="22"/>
        </w:rPr>
        <w:t xml:space="preserve">  </w:t>
      </w:r>
      <w:r w:rsidR="000A7C49" w:rsidRPr="001A1B58">
        <w:rPr>
          <w:sz w:val="22"/>
        </w:rPr>
        <w:t xml:space="preserve">no, el movimiento estaría </w:t>
      </w:r>
      <w:r w:rsidR="000A7C49" w:rsidRPr="001A1B58">
        <w:rPr>
          <w:b/>
          <w:sz w:val="22"/>
        </w:rPr>
        <w:t>sometido a una oscilación</w:t>
      </w:r>
      <w:r w:rsidR="000A7C49" w:rsidRPr="001A1B58">
        <w:rPr>
          <w:sz w:val="22"/>
        </w:rPr>
        <w:t>.</w:t>
      </w:r>
      <w:r w:rsidR="00F248CC" w:rsidRPr="001A1B58">
        <w:rPr>
          <w:sz w:val="22"/>
        </w:rPr>
        <w:t xml:space="preserve"> </w:t>
      </w:r>
    </w:p>
    <w:p w:rsidR="00345248" w:rsidRDefault="00345248" w:rsidP="00345248">
      <w:pPr>
        <w:rPr>
          <w:sz w:val="22"/>
        </w:rPr>
      </w:pPr>
    </w:p>
    <w:p w:rsidR="00F248CC" w:rsidRPr="00872205" w:rsidRDefault="00F248CC" w:rsidP="00872205">
      <w:pPr>
        <w:pStyle w:val="Ttulo3"/>
      </w:pPr>
      <w:r w:rsidRPr="00872205">
        <w:t xml:space="preserve">Otras células inhibidoras en el cerebelo. </w:t>
      </w:r>
    </w:p>
    <w:p w:rsidR="00F248CC" w:rsidRDefault="00F248CC" w:rsidP="00F248CC">
      <w:pPr>
        <w:rPr>
          <w:sz w:val="22"/>
        </w:rPr>
      </w:pPr>
      <w:r w:rsidRPr="00F248CC">
        <w:rPr>
          <w:sz w:val="22"/>
        </w:rPr>
        <w:t>Además de las</w:t>
      </w:r>
      <w:r w:rsidR="00445920">
        <w:rPr>
          <w:sz w:val="22"/>
        </w:rPr>
        <w:t xml:space="preserve"> </w:t>
      </w:r>
      <w:r w:rsidRPr="00F248CC">
        <w:rPr>
          <w:sz w:val="22"/>
        </w:rPr>
        <w:t>células nucleares profundas, las células de los granos y las células</w:t>
      </w:r>
      <w:r w:rsidR="00445920">
        <w:rPr>
          <w:sz w:val="22"/>
        </w:rPr>
        <w:t xml:space="preserve"> </w:t>
      </w:r>
      <w:r w:rsidRPr="00F248CC">
        <w:rPr>
          <w:sz w:val="22"/>
        </w:rPr>
        <w:t>de Purkinje, en el cerebelo hay otros dos tipos de neuronas:</w:t>
      </w:r>
      <w:r w:rsidR="00445920">
        <w:rPr>
          <w:sz w:val="22"/>
        </w:rPr>
        <w:t xml:space="preserve"> </w:t>
      </w:r>
    </w:p>
    <w:p w:rsidR="00362799" w:rsidRPr="00F248CC" w:rsidRDefault="00362799" w:rsidP="00F248CC">
      <w:pPr>
        <w:rPr>
          <w:sz w:val="22"/>
        </w:rPr>
      </w:pPr>
    </w:p>
    <w:p w:rsidR="00AA028A" w:rsidRPr="00AA028A" w:rsidRDefault="002F4E31" w:rsidP="009042F9">
      <w:pPr>
        <w:pStyle w:val="Prrafodelista"/>
        <w:numPr>
          <w:ilvl w:val="0"/>
          <w:numId w:val="32"/>
        </w:numPr>
        <w:rPr>
          <w:sz w:val="22"/>
        </w:rPr>
      </w:pPr>
      <w:r w:rsidRPr="00AA028A">
        <w:rPr>
          <w:b/>
          <w:sz w:val="22"/>
        </w:rPr>
        <w:t>L</w:t>
      </w:r>
      <w:r w:rsidR="00F248CC" w:rsidRPr="00AA028A">
        <w:rPr>
          <w:b/>
          <w:sz w:val="22"/>
        </w:rPr>
        <w:t>as células en cesta y las células estrelladas</w:t>
      </w:r>
      <w:r w:rsidR="00F248CC" w:rsidRPr="00AA028A">
        <w:rPr>
          <w:sz w:val="22"/>
        </w:rPr>
        <w:t xml:space="preserve">. </w:t>
      </w:r>
    </w:p>
    <w:p w:rsidR="002F4E31" w:rsidRPr="00AA028A" w:rsidRDefault="00AA028A" w:rsidP="009042F9">
      <w:pPr>
        <w:pStyle w:val="Prrafodelista"/>
        <w:numPr>
          <w:ilvl w:val="1"/>
          <w:numId w:val="32"/>
        </w:numPr>
        <w:rPr>
          <w:sz w:val="22"/>
        </w:rPr>
      </w:pPr>
      <w:r w:rsidRPr="00AA028A">
        <w:rPr>
          <w:b/>
          <w:sz w:val="22"/>
        </w:rPr>
        <w:t>C</w:t>
      </w:r>
      <w:r w:rsidR="00F248CC" w:rsidRPr="00AA028A">
        <w:rPr>
          <w:b/>
          <w:sz w:val="22"/>
        </w:rPr>
        <w:t>élulas</w:t>
      </w:r>
      <w:r w:rsidR="002F4E31" w:rsidRPr="00AA028A">
        <w:rPr>
          <w:b/>
          <w:sz w:val="22"/>
        </w:rPr>
        <w:t xml:space="preserve"> </w:t>
      </w:r>
      <w:r w:rsidR="00F248CC" w:rsidRPr="00AA028A">
        <w:rPr>
          <w:b/>
          <w:sz w:val="22"/>
        </w:rPr>
        <w:t>inhibidoras</w:t>
      </w:r>
      <w:r w:rsidR="00F248CC" w:rsidRPr="00AA028A">
        <w:rPr>
          <w:sz w:val="22"/>
        </w:rPr>
        <w:t xml:space="preserve"> con axones cortos. </w:t>
      </w:r>
    </w:p>
    <w:p w:rsidR="00AA028A" w:rsidRPr="00AA028A" w:rsidRDefault="00AA028A" w:rsidP="009042F9">
      <w:pPr>
        <w:pStyle w:val="Prrafodelista"/>
        <w:numPr>
          <w:ilvl w:val="1"/>
          <w:numId w:val="32"/>
        </w:numPr>
        <w:rPr>
          <w:sz w:val="22"/>
        </w:rPr>
      </w:pPr>
      <w:r w:rsidRPr="00AA028A">
        <w:rPr>
          <w:b/>
          <w:sz w:val="22"/>
        </w:rPr>
        <w:t>S</w:t>
      </w:r>
      <w:r w:rsidR="00F248CC" w:rsidRPr="00AA028A">
        <w:rPr>
          <w:b/>
          <w:sz w:val="22"/>
        </w:rPr>
        <w:t>ituadas</w:t>
      </w:r>
      <w:r w:rsidR="00F248CC" w:rsidRPr="00AA028A">
        <w:rPr>
          <w:sz w:val="22"/>
        </w:rPr>
        <w:t xml:space="preserve"> en la capa</w:t>
      </w:r>
      <w:r w:rsidR="002F4E31" w:rsidRPr="00AA028A">
        <w:rPr>
          <w:sz w:val="22"/>
        </w:rPr>
        <w:t xml:space="preserve"> </w:t>
      </w:r>
      <w:r w:rsidR="00F248CC" w:rsidRPr="00AA028A">
        <w:rPr>
          <w:sz w:val="22"/>
        </w:rPr>
        <w:t xml:space="preserve">molecular de la corteza cerebelosa </w:t>
      </w:r>
    </w:p>
    <w:p w:rsidR="00AA028A" w:rsidRDefault="00AA028A" w:rsidP="009042F9">
      <w:pPr>
        <w:pStyle w:val="Prrafodelista"/>
        <w:numPr>
          <w:ilvl w:val="1"/>
          <w:numId w:val="32"/>
        </w:numPr>
        <w:rPr>
          <w:sz w:val="22"/>
        </w:rPr>
      </w:pPr>
      <w:r w:rsidRPr="00AA028A">
        <w:rPr>
          <w:b/>
          <w:sz w:val="22"/>
        </w:rPr>
        <w:t>U</w:t>
      </w:r>
      <w:r w:rsidR="00F248CC" w:rsidRPr="00AA028A">
        <w:rPr>
          <w:b/>
          <w:sz w:val="22"/>
        </w:rPr>
        <w:t xml:space="preserve">bicadas </w:t>
      </w:r>
      <w:r w:rsidRPr="00AA028A">
        <w:rPr>
          <w:b/>
          <w:sz w:val="22"/>
        </w:rPr>
        <w:t>y estimuladas</w:t>
      </w:r>
      <w:r w:rsidRPr="00AA028A">
        <w:rPr>
          <w:sz w:val="22"/>
        </w:rPr>
        <w:t xml:space="preserve"> </w:t>
      </w:r>
      <w:r w:rsidR="00F248CC" w:rsidRPr="00AA028A">
        <w:rPr>
          <w:sz w:val="22"/>
        </w:rPr>
        <w:t>entre las pequeñas</w:t>
      </w:r>
      <w:r w:rsidR="002F4E31" w:rsidRPr="00AA028A">
        <w:rPr>
          <w:sz w:val="22"/>
        </w:rPr>
        <w:t xml:space="preserve"> </w:t>
      </w:r>
      <w:r w:rsidR="00F248CC" w:rsidRPr="00AA028A">
        <w:rPr>
          <w:sz w:val="22"/>
        </w:rPr>
        <w:t xml:space="preserve">fibras paralelas. </w:t>
      </w:r>
    </w:p>
    <w:p w:rsidR="00F248CC" w:rsidRPr="00AA028A" w:rsidRDefault="00AA028A" w:rsidP="009042F9">
      <w:pPr>
        <w:pStyle w:val="Prrafodelista"/>
        <w:numPr>
          <w:ilvl w:val="1"/>
          <w:numId w:val="32"/>
        </w:numPr>
        <w:rPr>
          <w:sz w:val="22"/>
        </w:rPr>
      </w:pPr>
      <w:r w:rsidRPr="00AA028A">
        <w:rPr>
          <w:b/>
          <w:sz w:val="22"/>
        </w:rPr>
        <w:t>E</w:t>
      </w:r>
      <w:r w:rsidR="00F248CC" w:rsidRPr="00AA028A">
        <w:rPr>
          <w:b/>
          <w:sz w:val="22"/>
        </w:rPr>
        <w:t>nvían axones perpendiculares</w:t>
      </w:r>
      <w:r w:rsidR="00F248CC" w:rsidRPr="00AA028A">
        <w:rPr>
          <w:sz w:val="22"/>
        </w:rPr>
        <w:t xml:space="preserve"> a </w:t>
      </w:r>
      <w:r>
        <w:rPr>
          <w:sz w:val="22"/>
        </w:rPr>
        <w:t xml:space="preserve">las </w:t>
      </w:r>
      <w:r w:rsidR="00F248CC" w:rsidRPr="00AA028A">
        <w:rPr>
          <w:sz w:val="22"/>
        </w:rPr>
        <w:t>fibras paralelas</w:t>
      </w:r>
      <w:r w:rsidR="002F4E31" w:rsidRPr="00AA028A">
        <w:rPr>
          <w:sz w:val="22"/>
        </w:rPr>
        <w:t xml:space="preserve"> </w:t>
      </w:r>
      <w:r w:rsidR="00F248CC" w:rsidRPr="00AA028A">
        <w:rPr>
          <w:sz w:val="22"/>
        </w:rPr>
        <w:t xml:space="preserve">que ocasionan una </w:t>
      </w:r>
      <w:r w:rsidR="00F248CC" w:rsidRPr="000A58E9">
        <w:rPr>
          <w:b/>
          <w:sz w:val="22"/>
        </w:rPr>
        <w:t>inhibición lateral</w:t>
      </w:r>
      <w:r w:rsidR="00F248CC" w:rsidRPr="00AA028A">
        <w:rPr>
          <w:sz w:val="22"/>
        </w:rPr>
        <w:t xml:space="preserve"> de las células de Purkinje</w:t>
      </w:r>
      <w:r w:rsidR="002F4E31" w:rsidRPr="00AA028A">
        <w:rPr>
          <w:sz w:val="22"/>
        </w:rPr>
        <w:t xml:space="preserve"> </w:t>
      </w:r>
      <w:r w:rsidR="00F248CC" w:rsidRPr="00AA028A">
        <w:rPr>
          <w:sz w:val="22"/>
        </w:rPr>
        <w:t>adyacentes.</w:t>
      </w:r>
    </w:p>
    <w:p w:rsidR="00345248" w:rsidRDefault="00345248" w:rsidP="00345248">
      <w:pPr>
        <w:rPr>
          <w:sz w:val="22"/>
        </w:rPr>
      </w:pPr>
    </w:p>
    <w:p w:rsidR="00445920" w:rsidRPr="00872205" w:rsidRDefault="00445920" w:rsidP="00872205">
      <w:pPr>
        <w:pStyle w:val="Ttulo3"/>
      </w:pPr>
      <w:r w:rsidRPr="00872205">
        <w:t>Señales de salida de encendido-apagado y apagado-encendido emitidas por el cerebelo</w:t>
      </w:r>
    </w:p>
    <w:p w:rsidR="00731022" w:rsidRPr="00835FD3" w:rsidRDefault="00445920" w:rsidP="009042F9">
      <w:pPr>
        <w:pStyle w:val="Prrafodelista"/>
        <w:numPr>
          <w:ilvl w:val="0"/>
          <w:numId w:val="32"/>
        </w:numPr>
        <w:rPr>
          <w:sz w:val="22"/>
        </w:rPr>
      </w:pPr>
      <w:r w:rsidRPr="00835FD3">
        <w:rPr>
          <w:sz w:val="22"/>
        </w:rPr>
        <w:t>La función del cerebelo consiste en suministrar</w:t>
      </w:r>
      <w:r w:rsidR="00731022" w:rsidRPr="00835FD3">
        <w:rPr>
          <w:sz w:val="22"/>
        </w:rPr>
        <w:t xml:space="preserve"> </w:t>
      </w:r>
      <w:r w:rsidRPr="00835FD3">
        <w:rPr>
          <w:b/>
          <w:sz w:val="22"/>
        </w:rPr>
        <w:t>señales rápidas de encendido</w:t>
      </w:r>
      <w:r w:rsidRPr="00835FD3">
        <w:rPr>
          <w:sz w:val="22"/>
        </w:rPr>
        <w:t xml:space="preserve"> para los músculos</w:t>
      </w:r>
      <w:r w:rsidR="00731022" w:rsidRPr="00835FD3">
        <w:rPr>
          <w:sz w:val="22"/>
        </w:rPr>
        <w:t xml:space="preserve"> </w:t>
      </w:r>
      <w:r w:rsidRPr="00835FD3">
        <w:rPr>
          <w:b/>
          <w:sz w:val="22"/>
        </w:rPr>
        <w:t>agonistas</w:t>
      </w:r>
      <w:r w:rsidRPr="00835FD3">
        <w:rPr>
          <w:sz w:val="22"/>
        </w:rPr>
        <w:t xml:space="preserve"> y simultáneamente señales de apagado</w:t>
      </w:r>
      <w:r w:rsidR="00731022" w:rsidRPr="00835FD3">
        <w:rPr>
          <w:sz w:val="22"/>
        </w:rPr>
        <w:t xml:space="preserve"> </w:t>
      </w:r>
      <w:r w:rsidRPr="00835FD3">
        <w:rPr>
          <w:sz w:val="22"/>
        </w:rPr>
        <w:t xml:space="preserve">para los </w:t>
      </w:r>
      <w:r w:rsidRPr="00835FD3">
        <w:rPr>
          <w:b/>
          <w:sz w:val="22"/>
        </w:rPr>
        <w:t>antagonistas</w:t>
      </w:r>
      <w:r w:rsidRPr="00835FD3">
        <w:rPr>
          <w:sz w:val="22"/>
        </w:rPr>
        <w:t xml:space="preserve"> al comenzar un movimiento. </w:t>
      </w:r>
    </w:p>
    <w:p w:rsidR="00731022" w:rsidRDefault="00731022" w:rsidP="00445920">
      <w:pPr>
        <w:rPr>
          <w:sz w:val="22"/>
        </w:rPr>
      </w:pPr>
    </w:p>
    <w:p w:rsidR="00731022" w:rsidRPr="00835FD3" w:rsidRDefault="00835FD3" w:rsidP="009042F9">
      <w:pPr>
        <w:pStyle w:val="Prrafodelista"/>
        <w:numPr>
          <w:ilvl w:val="0"/>
          <w:numId w:val="32"/>
        </w:numPr>
        <w:rPr>
          <w:sz w:val="22"/>
        </w:rPr>
      </w:pPr>
      <w:r>
        <w:rPr>
          <w:sz w:val="22"/>
        </w:rPr>
        <w:t xml:space="preserve">Posteriormente </w:t>
      </w:r>
      <w:r w:rsidRPr="00835FD3">
        <w:rPr>
          <w:b/>
          <w:sz w:val="22"/>
        </w:rPr>
        <w:t>E</w:t>
      </w:r>
      <w:r w:rsidR="00445920" w:rsidRPr="00835FD3">
        <w:rPr>
          <w:b/>
          <w:sz w:val="22"/>
        </w:rPr>
        <w:t>l cerebelo</w:t>
      </w:r>
      <w:r w:rsidR="00445920" w:rsidRPr="00835FD3">
        <w:rPr>
          <w:sz w:val="22"/>
        </w:rPr>
        <w:t xml:space="preserve"> es responsable de </w:t>
      </w:r>
      <w:r w:rsidR="00445920" w:rsidRPr="00835FD3">
        <w:rPr>
          <w:b/>
          <w:sz w:val="22"/>
        </w:rPr>
        <w:t>sincronizar</w:t>
      </w:r>
      <w:r w:rsidR="00445920" w:rsidRPr="00835FD3">
        <w:rPr>
          <w:sz w:val="22"/>
        </w:rPr>
        <w:t xml:space="preserve"> y </w:t>
      </w:r>
      <w:r w:rsidR="00445920" w:rsidRPr="00835FD3">
        <w:rPr>
          <w:b/>
          <w:sz w:val="22"/>
        </w:rPr>
        <w:t>ejecutar</w:t>
      </w:r>
      <w:r w:rsidR="00445920" w:rsidRPr="00835FD3">
        <w:rPr>
          <w:sz w:val="22"/>
        </w:rPr>
        <w:t xml:space="preserve"> las </w:t>
      </w:r>
      <w:r w:rsidR="00445920" w:rsidRPr="00835FD3">
        <w:rPr>
          <w:b/>
          <w:sz w:val="22"/>
        </w:rPr>
        <w:t>señales</w:t>
      </w:r>
      <w:r w:rsidR="00731022" w:rsidRPr="00835FD3">
        <w:rPr>
          <w:b/>
          <w:sz w:val="22"/>
        </w:rPr>
        <w:t xml:space="preserve"> </w:t>
      </w:r>
      <w:r w:rsidR="00445920" w:rsidRPr="00835FD3">
        <w:rPr>
          <w:b/>
          <w:sz w:val="22"/>
        </w:rPr>
        <w:t>de apagado</w:t>
      </w:r>
      <w:r w:rsidR="00445920" w:rsidRPr="00835FD3">
        <w:rPr>
          <w:sz w:val="22"/>
        </w:rPr>
        <w:t xml:space="preserve"> dirigidas a los </w:t>
      </w:r>
      <w:r w:rsidR="00445920" w:rsidRPr="00835FD3">
        <w:rPr>
          <w:b/>
          <w:sz w:val="22"/>
        </w:rPr>
        <w:t>agonistas</w:t>
      </w:r>
      <w:r w:rsidR="00445920" w:rsidRPr="00835FD3">
        <w:rPr>
          <w:sz w:val="22"/>
        </w:rPr>
        <w:t xml:space="preserve"> y de </w:t>
      </w:r>
      <w:r w:rsidR="00445920" w:rsidRPr="00835FD3">
        <w:rPr>
          <w:b/>
          <w:sz w:val="22"/>
        </w:rPr>
        <w:t>encendido</w:t>
      </w:r>
      <w:r w:rsidR="00445920" w:rsidRPr="00835FD3">
        <w:rPr>
          <w:sz w:val="22"/>
        </w:rPr>
        <w:t xml:space="preserve"> para los</w:t>
      </w:r>
      <w:r w:rsidR="00731022" w:rsidRPr="00835FD3">
        <w:rPr>
          <w:sz w:val="22"/>
        </w:rPr>
        <w:t xml:space="preserve"> </w:t>
      </w:r>
      <w:r w:rsidR="00445920" w:rsidRPr="00835FD3">
        <w:rPr>
          <w:b/>
          <w:sz w:val="22"/>
        </w:rPr>
        <w:t>antagonistas</w:t>
      </w:r>
      <w:r w:rsidR="00445920" w:rsidRPr="00835FD3">
        <w:rPr>
          <w:sz w:val="22"/>
        </w:rPr>
        <w:t xml:space="preserve">. </w:t>
      </w:r>
    </w:p>
    <w:p w:rsidR="00731022" w:rsidRDefault="00731022" w:rsidP="00445920">
      <w:pPr>
        <w:rPr>
          <w:sz w:val="22"/>
        </w:rPr>
      </w:pPr>
    </w:p>
    <w:p w:rsidR="0032042E" w:rsidRDefault="0032042E" w:rsidP="00445920">
      <w:pPr>
        <w:rPr>
          <w:b/>
          <w:sz w:val="22"/>
        </w:rPr>
      </w:pPr>
      <w:r w:rsidRPr="0032042E">
        <w:rPr>
          <w:b/>
          <w:sz w:val="22"/>
        </w:rPr>
        <w:t>P</w:t>
      </w:r>
      <w:r w:rsidR="00445920" w:rsidRPr="0032042E">
        <w:rPr>
          <w:b/>
          <w:sz w:val="22"/>
        </w:rPr>
        <w:t>atrón de encendido-apagado en</w:t>
      </w:r>
      <w:r w:rsidR="00731022" w:rsidRPr="0032042E">
        <w:rPr>
          <w:b/>
          <w:sz w:val="22"/>
        </w:rPr>
        <w:t xml:space="preserve"> </w:t>
      </w:r>
      <w:r w:rsidR="00445920" w:rsidRPr="0032042E">
        <w:rPr>
          <w:b/>
          <w:sz w:val="22"/>
        </w:rPr>
        <w:t xml:space="preserve">la contracción de los agonistas-antagonistas </w:t>
      </w:r>
    </w:p>
    <w:p w:rsidR="00365C53" w:rsidRPr="0032042E" w:rsidRDefault="00365C53" w:rsidP="00445920">
      <w:pPr>
        <w:rPr>
          <w:b/>
          <w:sz w:val="22"/>
        </w:rPr>
      </w:pPr>
    </w:p>
    <w:p w:rsidR="00445920" w:rsidRPr="008836AD" w:rsidRDefault="0032042E" w:rsidP="009042F9">
      <w:pPr>
        <w:pStyle w:val="Prrafodelista"/>
        <w:numPr>
          <w:ilvl w:val="0"/>
          <w:numId w:val="33"/>
        </w:numPr>
        <w:rPr>
          <w:sz w:val="22"/>
        </w:rPr>
      </w:pPr>
      <w:r w:rsidRPr="008836AD">
        <w:rPr>
          <w:b/>
          <w:sz w:val="22"/>
        </w:rPr>
        <w:t>C</w:t>
      </w:r>
      <w:r w:rsidR="00445920" w:rsidRPr="008836AD">
        <w:rPr>
          <w:b/>
          <w:sz w:val="22"/>
        </w:rPr>
        <w:t>omienza con las señales procedentes de la corteza</w:t>
      </w:r>
      <w:r w:rsidR="00731022" w:rsidRPr="008836AD">
        <w:rPr>
          <w:b/>
          <w:sz w:val="22"/>
        </w:rPr>
        <w:t xml:space="preserve"> </w:t>
      </w:r>
      <w:r w:rsidR="00445920" w:rsidRPr="008836AD">
        <w:rPr>
          <w:b/>
          <w:sz w:val="22"/>
        </w:rPr>
        <w:t>cerebral</w:t>
      </w:r>
      <w:r w:rsidRPr="008836AD">
        <w:rPr>
          <w:sz w:val="22"/>
        </w:rPr>
        <w:t xml:space="preserve">, </w:t>
      </w:r>
      <w:r w:rsidR="00445920" w:rsidRPr="008836AD">
        <w:rPr>
          <w:sz w:val="22"/>
        </w:rPr>
        <w:t>llegan directamente hasta el músculo</w:t>
      </w:r>
      <w:r w:rsidR="00731022" w:rsidRPr="008836AD">
        <w:rPr>
          <w:sz w:val="22"/>
        </w:rPr>
        <w:t xml:space="preserve"> </w:t>
      </w:r>
      <w:r w:rsidR="00445920" w:rsidRPr="008836AD">
        <w:rPr>
          <w:sz w:val="22"/>
        </w:rPr>
        <w:t>agonista para poner en marcha la contracción inicial.</w:t>
      </w:r>
      <w:r w:rsidR="00731022" w:rsidRPr="008836AD">
        <w:rPr>
          <w:sz w:val="22"/>
        </w:rPr>
        <w:t xml:space="preserve"> </w:t>
      </w:r>
    </w:p>
    <w:p w:rsidR="00731022" w:rsidRPr="008836AD" w:rsidRDefault="0032042E" w:rsidP="009042F9">
      <w:pPr>
        <w:pStyle w:val="Prrafodelista"/>
        <w:numPr>
          <w:ilvl w:val="0"/>
          <w:numId w:val="33"/>
        </w:numPr>
        <w:rPr>
          <w:sz w:val="22"/>
        </w:rPr>
      </w:pPr>
      <w:r w:rsidRPr="008836AD">
        <w:rPr>
          <w:b/>
          <w:sz w:val="22"/>
        </w:rPr>
        <w:t>S</w:t>
      </w:r>
      <w:r w:rsidR="00445920" w:rsidRPr="008836AD">
        <w:rPr>
          <w:b/>
          <w:sz w:val="22"/>
        </w:rPr>
        <w:t>eñales paralelas</w:t>
      </w:r>
      <w:r w:rsidR="00445920" w:rsidRPr="008836AD">
        <w:rPr>
          <w:sz w:val="22"/>
        </w:rPr>
        <w:t xml:space="preserve"> acceden al cerebelo</w:t>
      </w:r>
      <w:r w:rsidR="00731022" w:rsidRPr="008836AD">
        <w:rPr>
          <w:sz w:val="22"/>
        </w:rPr>
        <w:t xml:space="preserve"> </w:t>
      </w:r>
      <w:r w:rsidR="00445920" w:rsidRPr="008836AD">
        <w:rPr>
          <w:sz w:val="22"/>
        </w:rPr>
        <w:t xml:space="preserve">por medio de las </w:t>
      </w:r>
      <w:r w:rsidR="00445920" w:rsidRPr="008836AD">
        <w:rPr>
          <w:b/>
          <w:sz w:val="22"/>
        </w:rPr>
        <w:t xml:space="preserve">fibras musgosas </w:t>
      </w:r>
      <w:proofErr w:type="spellStart"/>
      <w:r w:rsidR="00445920" w:rsidRPr="008836AD">
        <w:rPr>
          <w:b/>
          <w:sz w:val="22"/>
        </w:rPr>
        <w:t>pontinas</w:t>
      </w:r>
      <w:proofErr w:type="spellEnd"/>
      <w:r w:rsidR="00445920" w:rsidRPr="008836AD">
        <w:rPr>
          <w:sz w:val="22"/>
        </w:rPr>
        <w:t xml:space="preserve">. </w:t>
      </w:r>
    </w:p>
    <w:p w:rsidR="008836AD" w:rsidRPr="008836AD" w:rsidRDefault="00445920" w:rsidP="009042F9">
      <w:pPr>
        <w:pStyle w:val="Prrafodelista"/>
        <w:numPr>
          <w:ilvl w:val="0"/>
          <w:numId w:val="33"/>
        </w:numPr>
        <w:rPr>
          <w:sz w:val="22"/>
        </w:rPr>
      </w:pPr>
      <w:r w:rsidRPr="008836AD">
        <w:rPr>
          <w:b/>
          <w:sz w:val="22"/>
        </w:rPr>
        <w:t>Una rama de cada</w:t>
      </w:r>
      <w:r w:rsidR="00731022" w:rsidRPr="008836AD">
        <w:rPr>
          <w:b/>
          <w:sz w:val="22"/>
        </w:rPr>
        <w:t xml:space="preserve"> </w:t>
      </w:r>
      <w:r w:rsidRPr="008836AD">
        <w:rPr>
          <w:b/>
          <w:sz w:val="22"/>
        </w:rPr>
        <w:t>fibra musgosa</w:t>
      </w:r>
      <w:r w:rsidRPr="008836AD">
        <w:rPr>
          <w:sz w:val="22"/>
        </w:rPr>
        <w:t xml:space="preserve"> va directamente hasta las células nucleares profundas</w:t>
      </w:r>
      <w:r w:rsidR="00731022" w:rsidRPr="008836AD">
        <w:rPr>
          <w:sz w:val="22"/>
        </w:rPr>
        <w:t xml:space="preserve"> </w:t>
      </w:r>
      <w:r w:rsidRPr="008836AD">
        <w:rPr>
          <w:sz w:val="22"/>
        </w:rPr>
        <w:t>situadas en el núcleo dentado o en otros núcleos cerebelosos</w:t>
      </w:r>
      <w:r w:rsidR="00731022" w:rsidRPr="008836AD">
        <w:rPr>
          <w:sz w:val="22"/>
        </w:rPr>
        <w:t xml:space="preserve"> </w:t>
      </w:r>
      <w:r w:rsidRPr="008836AD">
        <w:rPr>
          <w:sz w:val="22"/>
        </w:rPr>
        <w:t xml:space="preserve">profundos; </w:t>
      </w:r>
    </w:p>
    <w:p w:rsidR="00731022" w:rsidRPr="008836AD" w:rsidRDefault="008836AD" w:rsidP="009042F9">
      <w:pPr>
        <w:pStyle w:val="Prrafodelista"/>
        <w:numPr>
          <w:ilvl w:val="0"/>
          <w:numId w:val="33"/>
        </w:numPr>
        <w:rPr>
          <w:sz w:val="22"/>
        </w:rPr>
      </w:pPr>
      <w:r w:rsidRPr="008836AD">
        <w:rPr>
          <w:b/>
          <w:sz w:val="22"/>
        </w:rPr>
        <w:t>L</w:t>
      </w:r>
      <w:r w:rsidR="00445920" w:rsidRPr="008836AD">
        <w:rPr>
          <w:b/>
          <w:sz w:val="22"/>
        </w:rPr>
        <w:t>a señal</w:t>
      </w:r>
      <w:r w:rsidR="00731022" w:rsidRPr="008836AD">
        <w:rPr>
          <w:b/>
          <w:sz w:val="22"/>
        </w:rPr>
        <w:t xml:space="preserve"> </w:t>
      </w:r>
      <w:r w:rsidR="00445920" w:rsidRPr="008836AD">
        <w:rPr>
          <w:b/>
          <w:sz w:val="22"/>
        </w:rPr>
        <w:t>de encendido adquiere mayor potencia</w:t>
      </w:r>
      <w:r w:rsidR="00445920" w:rsidRPr="008836AD">
        <w:rPr>
          <w:sz w:val="22"/>
        </w:rPr>
        <w:t xml:space="preserve"> debido al resultado de sumar las </w:t>
      </w:r>
      <w:r w:rsidR="00445920" w:rsidRPr="008836AD">
        <w:rPr>
          <w:b/>
          <w:sz w:val="22"/>
        </w:rPr>
        <w:t>señales corticales</w:t>
      </w:r>
      <w:r w:rsidR="00731022" w:rsidRPr="008836AD">
        <w:rPr>
          <w:b/>
          <w:sz w:val="22"/>
        </w:rPr>
        <w:t xml:space="preserve"> </w:t>
      </w:r>
      <w:r w:rsidR="00445920" w:rsidRPr="008836AD">
        <w:rPr>
          <w:b/>
          <w:sz w:val="22"/>
        </w:rPr>
        <w:t>más las cerebelosas</w:t>
      </w:r>
      <w:r w:rsidR="00445920" w:rsidRPr="008836AD">
        <w:rPr>
          <w:sz w:val="22"/>
        </w:rPr>
        <w:t xml:space="preserve">. </w:t>
      </w:r>
    </w:p>
    <w:p w:rsidR="00731022" w:rsidRDefault="00731022" w:rsidP="00445920">
      <w:pPr>
        <w:rPr>
          <w:sz w:val="22"/>
        </w:rPr>
      </w:pPr>
    </w:p>
    <w:p w:rsidR="00731022" w:rsidRDefault="008C10DB" w:rsidP="00445920">
      <w:pPr>
        <w:rPr>
          <w:sz w:val="22"/>
        </w:rPr>
      </w:pPr>
      <w:r w:rsidRPr="00F77067">
        <w:rPr>
          <w:b/>
          <w:sz w:val="22"/>
        </w:rPr>
        <w:t>E</w:t>
      </w:r>
      <w:r w:rsidR="00445920" w:rsidRPr="00F77067">
        <w:rPr>
          <w:b/>
          <w:sz w:val="22"/>
        </w:rPr>
        <w:t>l circuito cerebeloso</w:t>
      </w:r>
      <w:r w:rsidR="00445920" w:rsidRPr="00445920">
        <w:rPr>
          <w:sz w:val="22"/>
        </w:rPr>
        <w:t xml:space="preserve"> sería capaz de </w:t>
      </w:r>
      <w:r w:rsidR="00445920" w:rsidRPr="00F77067">
        <w:rPr>
          <w:b/>
          <w:sz w:val="22"/>
        </w:rPr>
        <w:t>provocar el encendido</w:t>
      </w:r>
      <w:r w:rsidR="00445920" w:rsidRPr="00445920">
        <w:rPr>
          <w:sz w:val="22"/>
        </w:rPr>
        <w:t xml:space="preserve"> de una</w:t>
      </w:r>
      <w:r w:rsidR="00731022">
        <w:rPr>
          <w:sz w:val="22"/>
        </w:rPr>
        <w:t xml:space="preserve"> </w:t>
      </w:r>
      <w:r w:rsidR="00445920" w:rsidRPr="00445920">
        <w:rPr>
          <w:sz w:val="22"/>
        </w:rPr>
        <w:t xml:space="preserve">rápida contracción y, causar también </w:t>
      </w:r>
      <w:r w:rsidR="00445920" w:rsidRPr="00F77067">
        <w:rPr>
          <w:b/>
          <w:sz w:val="22"/>
        </w:rPr>
        <w:t>un apagado</w:t>
      </w:r>
      <w:r w:rsidR="00445920" w:rsidRPr="00445920">
        <w:rPr>
          <w:sz w:val="22"/>
        </w:rPr>
        <w:t xml:space="preserve"> de</w:t>
      </w:r>
      <w:r w:rsidR="00731022">
        <w:rPr>
          <w:sz w:val="22"/>
        </w:rPr>
        <w:t xml:space="preserve"> </w:t>
      </w:r>
      <w:r w:rsidR="00445920" w:rsidRPr="00445920">
        <w:rPr>
          <w:sz w:val="22"/>
        </w:rPr>
        <w:t>la misma contracción agonista después de un período dado y</w:t>
      </w:r>
      <w:r w:rsidR="00731022">
        <w:rPr>
          <w:sz w:val="22"/>
        </w:rPr>
        <w:t xml:space="preserve"> </w:t>
      </w:r>
      <w:r w:rsidR="00445920" w:rsidRPr="00445920">
        <w:rPr>
          <w:sz w:val="22"/>
        </w:rPr>
        <w:t xml:space="preserve">que esté </w:t>
      </w:r>
      <w:r w:rsidR="00445920" w:rsidRPr="00F77067">
        <w:rPr>
          <w:b/>
          <w:sz w:val="22"/>
        </w:rPr>
        <w:t>sincronizado con precisión</w:t>
      </w:r>
      <w:r w:rsidR="00445920" w:rsidRPr="00445920">
        <w:rPr>
          <w:sz w:val="22"/>
        </w:rPr>
        <w:t>.</w:t>
      </w:r>
      <w:r w:rsidR="00731022">
        <w:rPr>
          <w:sz w:val="22"/>
        </w:rPr>
        <w:t xml:space="preserve"> </w:t>
      </w:r>
    </w:p>
    <w:p w:rsidR="00731022" w:rsidRDefault="00731022" w:rsidP="00445920">
      <w:pPr>
        <w:rPr>
          <w:sz w:val="22"/>
        </w:rPr>
      </w:pPr>
    </w:p>
    <w:p w:rsidR="00365C53" w:rsidRDefault="00365C53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</w:rPr>
      </w:pPr>
      <w:r>
        <w:br w:type="page"/>
      </w:r>
    </w:p>
    <w:p w:rsidR="00835FD3" w:rsidRPr="00872205" w:rsidRDefault="00835FD3" w:rsidP="00872205">
      <w:pPr>
        <w:pStyle w:val="Ttulo3"/>
      </w:pPr>
      <w:r w:rsidRPr="00872205">
        <w:lastRenderedPageBreak/>
        <w:t>Las células de Purkinje «aprenden» a corregir los errores motores: importancia de las fibras trepadoras</w:t>
      </w:r>
    </w:p>
    <w:p w:rsidR="005B4FE6" w:rsidRPr="004514A8" w:rsidRDefault="005B4FE6" w:rsidP="009042F9">
      <w:pPr>
        <w:pStyle w:val="Prrafodelista"/>
        <w:numPr>
          <w:ilvl w:val="0"/>
          <w:numId w:val="34"/>
        </w:numPr>
        <w:ind w:left="360"/>
        <w:rPr>
          <w:b/>
          <w:sz w:val="22"/>
        </w:rPr>
      </w:pPr>
      <w:r w:rsidRPr="004514A8">
        <w:rPr>
          <w:b/>
          <w:sz w:val="22"/>
        </w:rPr>
        <w:t>No se conoce la forma de aprendizaje concretamente</w:t>
      </w:r>
    </w:p>
    <w:p w:rsidR="005B4FE6" w:rsidRPr="004514A8" w:rsidRDefault="005B4FE6" w:rsidP="004514A8">
      <w:pPr>
        <w:pStyle w:val="Prrafodelista"/>
        <w:ind w:left="360"/>
        <w:rPr>
          <w:sz w:val="22"/>
        </w:rPr>
      </w:pPr>
    </w:p>
    <w:p w:rsidR="005B3D57" w:rsidRPr="004514A8" w:rsidRDefault="008624D2" w:rsidP="009042F9">
      <w:pPr>
        <w:pStyle w:val="Prrafodelista"/>
        <w:numPr>
          <w:ilvl w:val="0"/>
          <w:numId w:val="34"/>
        </w:numPr>
        <w:ind w:left="360"/>
        <w:rPr>
          <w:sz w:val="22"/>
        </w:rPr>
      </w:pPr>
      <w:r w:rsidRPr="004514A8">
        <w:rPr>
          <w:b/>
          <w:sz w:val="22"/>
        </w:rPr>
        <w:t>L</w:t>
      </w:r>
      <w:r w:rsidR="00835FD3" w:rsidRPr="004514A8">
        <w:rPr>
          <w:b/>
          <w:sz w:val="22"/>
        </w:rPr>
        <w:t>os niveles de sensibilidad</w:t>
      </w:r>
      <w:r w:rsidR="00835FD3" w:rsidRPr="004514A8">
        <w:rPr>
          <w:sz w:val="22"/>
        </w:rPr>
        <w:t xml:space="preserve"> de los</w:t>
      </w:r>
      <w:r w:rsidR="005B3D57" w:rsidRPr="004514A8">
        <w:rPr>
          <w:sz w:val="22"/>
        </w:rPr>
        <w:t xml:space="preserve"> </w:t>
      </w:r>
      <w:r w:rsidR="00835FD3" w:rsidRPr="004514A8">
        <w:rPr>
          <w:sz w:val="22"/>
        </w:rPr>
        <w:t>circuitos cerebelosos se adaptan progresivamente</w:t>
      </w:r>
      <w:r w:rsidR="005B3D57" w:rsidRPr="004514A8">
        <w:rPr>
          <w:sz w:val="22"/>
        </w:rPr>
        <w:t xml:space="preserve"> </w:t>
      </w:r>
      <w:r w:rsidR="00835FD3" w:rsidRPr="004514A8">
        <w:rPr>
          <w:sz w:val="22"/>
        </w:rPr>
        <w:t xml:space="preserve">durante el proceso de entrenamiento, </w:t>
      </w:r>
      <w:r w:rsidR="00835FD3" w:rsidRPr="004514A8">
        <w:rPr>
          <w:b/>
          <w:sz w:val="22"/>
        </w:rPr>
        <w:t>en especial las células de Purkinje</w:t>
      </w:r>
      <w:r w:rsidR="00835FD3" w:rsidRPr="004514A8">
        <w:rPr>
          <w:sz w:val="22"/>
        </w:rPr>
        <w:t xml:space="preserve"> para responder a la excitación</w:t>
      </w:r>
      <w:r w:rsidR="005B3D57" w:rsidRPr="004514A8">
        <w:rPr>
          <w:sz w:val="22"/>
        </w:rPr>
        <w:t xml:space="preserve"> </w:t>
      </w:r>
      <w:r w:rsidR="00835FD3" w:rsidRPr="004514A8">
        <w:rPr>
          <w:sz w:val="22"/>
        </w:rPr>
        <w:t xml:space="preserve">de las células de los granos. </w:t>
      </w:r>
      <w:r w:rsidR="005B4FE6" w:rsidRPr="004514A8">
        <w:rPr>
          <w:sz w:val="22"/>
        </w:rPr>
        <w:t>C</w:t>
      </w:r>
      <w:r w:rsidR="00835FD3" w:rsidRPr="004514A8">
        <w:rPr>
          <w:sz w:val="22"/>
        </w:rPr>
        <w:t xml:space="preserve">ambio </w:t>
      </w:r>
      <w:r w:rsidR="00835FD3" w:rsidRPr="004514A8">
        <w:rPr>
          <w:b/>
          <w:sz w:val="22"/>
        </w:rPr>
        <w:t>causado</w:t>
      </w:r>
      <w:r w:rsidR="005B3D57" w:rsidRPr="004514A8">
        <w:rPr>
          <w:b/>
          <w:sz w:val="22"/>
        </w:rPr>
        <w:t xml:space="preserve"> </w:t>
      </w:r>
      <w:r w:rsidR="00835FD3" w:rsidRPr="004514A8">
        <w:rPr>
          <w:b/>
          <w:sz w:val="22"/>
        </w:rPr>
        <w:t>por</w:t>
      </w:r>
      <w:r w:rsidR="00835FD3" w:rsidRPr="004514A8">
        <w:rPr>
          <w:sz w:val="22"/>
        </w:rPr>
        <w:t xml:space="preserve"> las señales de las </w:t>
      </w:r>
      <w:r w:rsidR="00835FD3" w:rsidRPr="004514A8">
        <w:rPr>
          <w:b/>
          <w:sz w:val="22"/>
        </w:rPr>
        <w:t>fibras trepadoras</w:t>
      </w:r>
      <w:r w:rsidR="005B4FE6" w:rsidRPr="004514A8">
        <w:rPr>
          <w:sz w:val="22"/>
        </w:rPr>
        <w:t xml:space="preserve"> que llegan </w:t>
      </w:r>
      <w:r w:rsidR="00835FD3" w:rsidRPr="004514A8">
        <w:rPr>
          <w:sz w:val="22"/>
        </w:rPr>
        <w:t>del complejo olivar inferior.</w:t>
      </w:r>
      <w:r w:rsidR="005B3D57" w:rsidRPr="004514A8">
        <w:rPr>
          <w:sz w:val="22"/>
        </w:rPr>
        <w:t xml:space="preserve"> </w:t>
      </w:r>
    </w:p>
    <w:p w:rsidR="005B3D57" w:rsidRDefault="005B3D57" w:rsidP="004514A8">
      <w:pPr>
        <w:rPr>
          <w:sz w:val="22"/>
        </w:rPr>
      </w:pPr>
    </w:p>
    <w:p w:rsidR="005B3D57" w:rsidRPr="008477AD" w:rsidRDefault="00835FD3" w:rsidP="009042F9">
      <w:pPr>
        <w:pStyle w:val="Prrafodelista"/>
        <w:numPr>
          <w:ilvl w:val="0"/>
          <w:numId w:val="34"/>
        </w:numPr>
        <w:ind w:left="360"/>
        <w:rPr>
          <w:sz w:val="22"/>
        </w:rPr>
      </w:pPr>
      <w:r w:rsidRPr="008477AD">
        <w:rPr>
          <w:b/>
          <w:sz w:val="22"/>
        </w:rPr>
        <w:t>En reposo</w:t>
      </w:r>
      <w:r w:rsidRPr="008477AD">
        <w:rPr>
          <w:sz w:val="22"/>
        </w:rPr>
        <w:t xml:space="preserve">, </w:t>
      </w:r>
      <w:r w:rsidRPr="008E23ED">
        <w:rPr>
          <w:b/>
          <w:sz w:val="22"/>
        </w:rPr>
        <w:t>las fibras trepadoras</w:t>
      </w:r>
      <w:r w:rsidRPr="008477AD">
        <w:rPr>
          <w:sz w:val="22"/>
        </w:rPr>
        <w:t xml:space="preserve"> realizan </w:t>
      </w:r>
      <w:r w:rsidR="004514A8" w:rsidRPr="008477AD">
        <w:rPr>
          <w:sz w:val="22"/>
        </w:rPr>
        <w:t>+</w:t>
      </w:r>
      <w:r w:rsidRPr="008477AD">
        <w:rPr>
          <w:sz w:val="22"/>
        </w:rPr>
        <w:t>o</w:t>
      </w:r>
      <w:r w:rsidR="004514A8" w:rsidRPr="008477AD">
        <w:rPr>
          <w:sz w:val="22"/>
        </w:rPr>
        <w:t>-</w:t>
      </w:r>
      <w:r w:rsidR="005B3D57" w:rsidRPr="008477AD">
        <w:rPr>
          <w:sz w:val="22"/>
        </w:rPr>
        <w:t xml:space="preserve"> </w:t>
      </w:r>
      <w:r w:rsidRPr="008477AD">
        <w:rPr>
          <w:b/>
          <w:sz w:val="22"/>
        </w:rPr>
        <w:t xml:space="preserve">un disparo por </w:t>
      </w:r>
      <w:r w:rsidR="008477AD">
        <w:rPr>
          <w:b/>
          <w:sz w:val="22"/>
        </w:rPr>
        <w:t>seg</w:t>
      </w:r>
      <w:r w:rsidRPr="008477AD">
        <w:rPr>
          <w:sz w:val="22"/>
        </w:rPr>
        <w:t>. ocasionan</w:t>
      </w:r>
      <w:r w:rsidR="008477AD">
        <w:rPr>
          <w:sz w:val="22"/>
        </w:rPr>
        <w:t>do</w:t>
      </w:r>
      <w:r w:rsidR="005B3D57" w:rsidRPr="008477AD">
        <w:rPr>
          <w:sz w:val="22"/>
        </w:rPr>
        <w:t xml:space="preserve"> </w:t>
      </w:r>
      <w:r w:rsidRPr="008477AD">
        <w:rPr>
          <w:sz w:val="22"/>
        </w:rPr>
        <w:t>despolarización enorme en todo el árbol dendrítico</w:t>
      </w:r>
      <w:r w:rsidR="005B3D57" w:rsidRPr="008477AD">
        <w:rPr>
          <w:sz w:val="22"/>
        </w:rPr>
        <w:t xml:space="preserve"> </w:t>
      </w:r>
      <w:r w:rsidRPr="008477AD">
        <w:rPr>
          <w:sz w:val="22"/>
        </w:rPr>
        <w:t xml:space="preserve">de la célula de Purkinje, cuya duración se prolonga hasta </w:t>
      </w:r>
      <w:r w:rsidRPr="008477AD">
        <w:rPr>
          <w:b/>
          <w:sz w:val="22"/>
        </w:rPr>
        <w:t>1 s</w:t>
      </w:r>
      <w:r w:rsidR="008477AD" w:rsidRPr="008477AD">
        <w:rPr>
          <w:b/>
          <w:sz w:val="22"/>
        </w:rPr>
        <w:t>eg</w:t>
      </w:r>
      <w:r w:rsidRPr="008477AD">
        <w:rPr>
          <w:sz w:val="22"/>
        </w:rPr>
        <w:t xml:space="preserve">. </w:t>
      </w:r>
      <w:r w:rsidR="008F3FCA">
        <w:rPr>
          <w:sz w:val="22"/>
        </w:rPr>
        <w:t>La célula de Purkinje realiza una descarga potente</w:t>
      </w:r>
    </w:p>
    <w:p w:rsidR="005B3D57" w:rsidRDefault="005B3D57" w:rsidP="004514A8">
      <w:pPr>
        <w:rPr>
          <w:sz w:val="22"/>
        </w:rPr>
      </w:pPr>
    </w:p>
    <w:p w:rsidR="00520A0E" w:rsidRDefault="00835FD3" w:rsidP="009042F9">
      <w:pPr>
        <w:pStyle w:val="Prrafodelista"/>
        <w:numPr>
          <w:ilvl w:val="0"/>
          <w:numId w:val="34"/>
        </w:numPr>
        <w:ind w:left="360"/>
        <w:rPr>
          <w:sz w:val="22"/>
        </w:rPr>
      </w:pPr>
      <w:r w:rsidRPr="00520A0E">
        <w:rPr>
          <w:b/>
          <w:sz w:val="22"/>
        </w:rPr>
        <w:t xml:space="preserve">Cuando </w:t>
      </w:r>
      <w:r w:rsidR="00520A0E" w:rsidRPr="00520A0E">
        <w:rPr>
          <w:b/>
          <w:sz w:val="22"/>
        </w:rPr>
        <w:t xml:space="preserve">se </w:t>
      </w:r>
      <w:r w:rsidRPr="00520A0E">
        <w:rPr>
          <w:b/>
          <w:sz w:val="22"/>
        </w:rPr>
        <w:t>efectúa un movimiento nuevo</w:t>
      </w:r>
      <w:r w:rsidR="00520A0E">
        <w:rPr>
          <w:b/>
          <w:sz w:val="22"/>
        </w:rPr>
        <w:t>:</w:t>
      </w:r>
      <w:r w:rsidRPr="004514A8">
        <w:rPr>
          <w:sz w:val="22"/>
        </w:rPr>
        <w:t xml:space="preserve"> </w:t>
      </w:r>
    </w:p>
    <w:p w:rsidR="00520A0E" w:rsidRDefault="00520A0E" w:rsidP="009042F9">
      <w:pPr>
        <w:pStyle w:val="Prrafodelista"/>
        <w:numPr>
          <w:ilvl w:val="0"/>
          <w:numId w:val="35"/>
        </w:numPr>
        <w:rPr>
          <w:sz w:val="22"/>
        </w:rPr>
      </w:pPr>
      <w:r w:rsidRPr="00520A0E">
        <w:rPr>
          <w:b/>
          <w:sz w:val="22"/>
        </w:rPr>
        <w:t>L</w:t>
      </w:r>
      <w:r w:rsidR="00835FD3" w:rsidRPr="00520A0E">
        <w:rPr>
          <w:b/>
          <w:sz w:val="22"/>
        </w:rPr>
        <w:t>as señales de retroalimentación</w:t>
      </w:r>
      <w:r w:rsidR="00835FD3" w:rsidRPr="004514A8">
        <w:rPr>
          <w:sz w:val="22"/>
        </w:rPr>
        <w:t xml:space="preserve"> de los</w:t>
      </w:r>
      <w:r w:rsidR="005B3D57" w:rsidRPr="004514A8">
        <w:rPr>
          <w:sz w:val="22"/>
        </w:rPr>
        <w:t xml:space="preserve"> </w:t>
      </w:r>
      <w:r w:rsidR="00835FD3" w:rsidRPr="00520A0E">
        <w:rPr>
          <w:b/>
          <w:sz w:val="22"/>
        </w:rPr>
        <w:t>propiorreceptores</w:t>
      </w:r>
      <w:r w:rsidR="00835FD3" w:rsidRPr="004514A8">
        <w:rPr>
          <w:sz w:val="22"/>
        </w:rPr>
        <w:t xml:space="preserve"> musculares y articulares </w:t>
      </w:r>
      <w:r w:rsidR="00835FD3" w:rsidRPr="00520A0E">
        <w:rPr>
          <w:sz w:val="22"/>
        </w:rPr>
        <w:t>indica</w:t>
      </w:r>
      <w:r w:rsidRPr="00520A0E">
        <w:rPr>
          <w:sz w:val="22"/>
        </w:rPr>
        <w:t>n</w:t>
      </w:r>
      <w:r w:rsidR="005B3D57" w:rsidRPr="004514A8">
        <w:rPr>
          <w:sz w:val="22"/>
        </w:rPr>
        <w:t xml:space="preserve"> </w:t>
      </w:r>
      <w:r w:rsidR="00835FD3" w:rsidRPr="004514A8">
        <w:rPr>
          <w:sz w:val="22"/>
        </w:rPr>
        <w:t xml:space="preserve">al cerebelo </w:t>
      </w:r>
      <w:r w:rsidR="00835FD3" w:rsidRPr="00520A0E">
        <w:rPr>
          <w:sz w:val="22"/>
        </w:rPr>
        <w:t>en qué medida se aparta el movimiento real del</w:t>
      </w:r>
      <w:r w:rsidR="005B3D57" w:rsidRPr="00520A0E">
        <w:rPr>
          <w:sz w:val="22"/>
        </w:rPr>
        <w:t xml:space="preserve"> </w:t>
      </w:r>
      <w:r w:rsidR="00835FD3" w:rsidRPr="00520A0E">
        <w:rPr>
          <w:sz w:val="22"/>
        </w:rPr>
        <w:t>movimiento pretendido</w:t>
      </w:r>
      <w:r w:rsidR="00835FD3" w:rsidRPr="004514A8">
        <w:rPr>
          <w:sz w:val="22"/>
        </w:rPr>
        <w:t xml:space="preserve"> </w:t>
      </w:r>
    </w:p>
    <w:p w:rsidR="005B3D57" w:rsidRPr="004514A8" w:rsidRDefault="00520A0E" w:rsidP="009042F9">
      <w:pPr>
        <w:pStyle w:val="Prrafodelista"/>
        <w:numPr>
          <w:ilvl w:val="0"/>
          <w:numId w:val="35"/>
        </w:numPr>
        <w:rPr>
          <w:sz w:val="22"/>
        </w:rPr>
      </w:pPr>
      <w:r w:rsidRPr="00520A0E">
        <w:rPr>
          <w:b/>
          <w:sz w:val="22"/>
        </w:rPr>
        <w:t>L</w:t>
      </w:r>
      <w:r w:rsidR="00835FD3" w:rsidRPr="00520A0E">
        <w:rPr>
          <w:b/>
          <w:sz w:val="22"/>
        </w:rPr>
        <w:t>os impulsos de las fibras trepadoras</w:t>
      </w:r>
      <w:r w:rsidR="005B3D57" w:rsidRPr="004514A8">
        <w:rPr>
          <w:sz w:val="22"/>
        </w:rPr>
        <w:t xml:space="preserve"> </w:t>
      </w:r>
      <w:r w:rsidR="00835FD3" w:rsidRPr="004514A8">
        <w:rPr>
          <w:sz w:val="22"/>
        </w:rPr>
        <w:t>varían de algún modo la sensibilidad a largo plazo de las células</w:t>
      </w:r>
      <w:r w:rsidR="005B3D57" w:rsidRPr="004514A8">
        <w:rPr>
          <w:sz w:val="22"/>
        </w:rPr>
        <w:t xml:space="preserve"> </w:t>
      </w:r>
      <w:r w:rsidR="00835FD3" w:rsidRPr="004514A8">
        <w:rPr>
          <w:sz w:val="22"/>
        </w:rPr>
        <w:t xml:space="preserve">de Purkinje. </w:t>
      </w:r>
    </w:p>
    <w:p w:rsidR="006013D4" w:rsidRPr="004514A8" w:rsidRDefault="00835FD3" w:rsidP="009042F9">
      <w:pPr>
        <w:pStyle w:val="Prrafodelista"/>
        <w:numPr>
          <w:ilvl w:val="0"/>
          <w:numId w:val="35"/>
        </w:numPr>
        <w:rPr>
          <w:sz w:val="22"/>
        </w:rPr>
      </w:pPr>
      <w:r w:rsidRPr="008E23ED">
        <w:rPr>
          <w:b/>
          <w:sz w:val="22"/>
        </w:rPr>
        <w:t xml:space="preserve">Una vez </w:t>
      </w:r>
      <w:r w:rsidR="008E23ED" w:rsidRPr="008E23ED">
        <w:rPr>
          <w:b/>
          <w:sz w:val="22"/>
        </w:rPr>
        <w:t>coordinado</w:t>
      </w:r>
      <w:r w:rsidRPr="004514A8">
        <w:rPr>
          <w:sz w:val="22"/>
        </w:rPr>
        <w:t>,</w:t>
      </w:r>
      <w:r w:rsidR="005B3D57" w:rsidRPr="004514A8">
        <w:rPr>
          <w:sz w:val="22"/>
        </w:rPr>
        <w:t xml:space="preserve"> </w:t>
      </w:r>
      <w:r w:rsidRPr="008E23ED">
        <w:rPr>
          <w:b/>
          <w:sz w:val="22"/>
        </w:rPr>
        <w:t>las fibras trepadoras</w:t>
      </w:r>
      <w:r w:rsidRPr="004514A8">
        <w:rPr>
          <w:sz w:val="22"/>
        </w:rPr>
        <w:t xml:space="preserve"> ya no env</w:t>
      </w:r>
      <w:r w:rsidR="008E23ED">
        <w:rPr>
          <w:sz w:val="22"/>
        </w:rPr>
        <w:t>í</w:t>
      </w:r>
      <w:r w:rsidRPr="004514A8">
        <w:rPr>
          <w:sz w:val="22"/>
        </w:rPr>
        <w:t>a</w:t>
      </w:r>
      <w:r w:rsidR="008E23ED">
        <w:rPr>
          <w:sz w:val="22"/>
        </w:rPr>
        <w:t>n</w:t>
      </w:r>
      <w:r w:rsidRPr="008E23ED">
        <w:rPr>
          <w:b/>
          <w:sz w:val="22"/>
        </w:rPr>
        <w:t xml:space="preserve"> señales «de</w:t>
      </w:r>
      <w:r w:rsidR="005B3D57" w:rsidRPr="008E23ED">
        <w:rPr>
          <w:b/>
          <w:sz w:val="22"/>
        </w:rPr>
        <w:t xml:space="preserve"> </w:t>
      </w:r>
      <w:r w:rsidRPr="008E23ED">
        <w:rPr>
          <w:b/>
          <w:sz w:val="22"/>
        </w:rPr>
        <w:t>error»</w:t>
      </w:r>
      <w:r w:rsidRPr="004514A8">
        <w:rPr>
          <w:sz w:val="22"/>
        </w:rPr>
        <w:t xml:space="preserve"> hacia el cerebelo.</w:t>
      </w:r>
      <w:r w:rsidR="005B3D57" w:rsidRPr="004514A8">
        <w:rPr>
          <w:sz w:val="22"/>
        </w:rPr>
        <w:t xml:space="preserve"> </w:t>
      </w:r>
    </w:p>
    <w:p w:rsidR="006013D4" w:rsidRDefault="006013D4" w:rsidP="00C00F61">
      <w:pPr>
        <w:rPr>
          <w:sz w:val="22"/>
        </w:rPr>
      </w:pPr>
    </w:p>
    <w:p w:rsidR="00365C53" w:rsidRPr="00872205" w:rsidRDefault="00365C53" w:rsidP="00872205">
      <w:pPr>
        <w:pStyle w:val="Ttulo3"/>
      </w:pPr>
      <w:r w:rsidRPr="00872205">
        <w:t>Función del cerebelo en el control motor global</w:t>
      </w:r>
    </w:p>
    <w:p w:rsidR="00365C53" w:rsidRPr="00365C53" w:rsidRDefault="00365C53" w:rsidP="00365C53">
      <w:pPr>
        <w:rPr>
          <w:sz w:val="22"/>
        </w:rPr>
      </w:pPr>
      <w:r w:rsidRPr="00365C53">
        <w:rPr>
          <w:sz w:val="22"/>
        </w:rPr>
        <w:t>El sistema nervioso recurre al cerebelo para coordinar las</w:t>
      </w:r>
      <w:r w:rsidR="0041204E">
        <w:rPr>
          <w:sz w:val="22"/>
        </w:rPr>
        <w:t xml:space="preserve"> </w:t>
      </w:r>
      <w:r w:rsidRPr="00365C53">
        <w:rPr>
          <w:sz w:val="22"/>
        </w:rPr>
        <w:t>funciones de control motor en los tres niveles siguientes:</w:t>
      </w:r>
    </w:p>
    <w:p w:rsidR="0041204E" w:rsidRPr="00A32AFC" w:rsidRDefault="00365C53" w:rsidP="009042F9">
      <w:pPr>
        <w:pStyle w:val="Prrafodelista"/>
        <w:numPr>
          <w:ilvl w:val="0"/>
          <w:numId w:val="36"/>
        </w:numPr>
        <w:rPr>
          <w:sz w:val="22"/>
        </w:rPr>
      </w:pPr>
      <w:r w:rsidRPr="00A32AFC">
        <w:rPr>
          <w:b/>
          <w:sz w:val="22"/>
        </w:rPr>
        <w:t>El vestibulocerebelo</w:t>
      </w:r>
      <w:r w:rsidRPr="00A32AFC">
        <w:rPr>
          <w:sz w:val="22"/>
        </w:rPr>
        <w:t xml:space="preserve">. </w:t>
      </w:r>
      <w:r w:rsidR="00A32AFC" w:rsidRPr="00A32AFC">
        <w:rPr>
          <w:sz w:val="22"/>
        </w:rPr>
        <w:t>L</w:t>
      </w:r>
      <w:r w:rsidRPr="00A32AFC">
        <w:rPr>
          <w:sz w:val="22"/>
        </w:rPr>
        <w:t>óbulos cerebelosos floculonodulares y las porciones adyacentes del vermis.</w:t>
      </w:r>
      <w:r w:rsidR="0041204E" w:rsidRPr="00A32AFC">
        <w:rPr>
          <w:sz w:val="22"/>
        </w:rPr>
        <w:t xml:space="preserve"> </w:t>
      </w:r>
    </w:p>
    <w:p w:rsidR="00365C53" w:rsidRPr="00A32AFC" w:rsidRDefault="00365C53" w:rsidP="009042F9">
      <w:pPr>
        <w:pStyle w:val="Prrafodelista"/>
        <w:numPr>
          <w:ilvl w:val="0"/>
          <w:numId w:val="37"/>
        </w:numPr>
        <w:rPr>
          <w:sz w:val="22"/>
        </w:rPr>
      </w:pPr>
      <w:r w:rsidRPr="00A32AFC">
        <w:rPr>
          <w:b/>
          <w:sz w:val="22"/>
        </w:rPr>
        <w:t>Aporta los circuitos nerviosos</w:t>
      </w:r>
      <w:r w:rsidRPr="00A32AFC">
        <w:rPr>
          <w:sz w:val="22"/>
        </w:rPr>
        <w:t xml:space="preserve"> para la mayoría de los</w:t>
      </w:r>
      <w:r w:rsidR="0041204E" w:rsidRPr="00A32AFC">
        <w:rPr>
          <w:sz w:val="22"/>
        </w:rPr>
        <w:t xml:space="preserve"> </w:t>
      </w:r>
      <w:r w:rsidRPr="00A32AFC">
        <w:rPr>
          <w:sz w:val="22"/>
        </w:rPr>
        <w:t>movimientos relacionados con el equilibrio corporal.</w:t>
      </w:r>
    </w:p>
    <w:p w:rsidR="0041204E" w:rsidRPr="00365C53" w:rsidRDefault="0041204E" w:rsidP="00365C53">
      <w:pPr>
        <w:rPr>
          <w:sz w:val="22"/>
        </w:rPr>
      </w:pPr>
    </w:p>
    <w:p w:rsidR="0041204E" w:rsidRPr="00A32AFC" w:rsidRDefault="00365C53" w:rsidP="009042F9">
      <w:pPr>
        <w:pStyle w:val="Prrafodelista"/>
        <w:numPr>
          <w:ilvl w:val="0"/>
          <w:numId w:val="36"/>
        </w:numPr>
        <w:rPr>
          <w:sz w:val="22"/>
        </w:rPr>
      </w:pPr>
      <w:r w:rsidRPr="00A32AFC">
        <w:rPr>
          <w:b/>
          <w:sz w:val="22"/>
        </w:rPr>
        <w:t>El espinocerebelo</w:t>
      </w:r>
      <w:r w:rsidRPr="00A32AFC">
        <w:rPr>
          <w:sz w:val="22"/>
        </w:rPr>
        <w:t xml:space="preserve">. </w:t>
      </w:r>
      <w:r w:rsidR="00A32AFC" w:rsidRPr="00A32AFC">
        <w:rPr>
          <w:sz w:val="22"/>
        </w:rPr>
        <w:t>C</w:t>
      </w:r>
      <w:r w:rsidRPr="00A32AFC">
        <w:rPr>
          <w:sz w:val="22"/>
        </w:rPr>
        <w:t>onstituido por la mayor parte del</w:t>
      </w:r>
      <w:r w:rsidR="0041204E" w:rsidRPr="00A32AFC">
        <w:rPr>
          <w:sz w:val="22"/>
        </w:rPr>
        <w:t xml:space="preserve"> </w:t>
      </w:r>
      <w:r w:rsidRPr="00A32AFC">
        <w:rPr>
          <w:b/>
          <w:sz w:val="22"/>
        </w:rPr>
        <w:t>vermis</w:t>
      </w:r>
      <w:r w:rsidRPr="00A32AFC">
        <w:rPr>
          <w:sz w:val="22"/>
        </w:rPr>
        <w:t xml:space="preserve"> del cerebelo posterior y anterior, </w:t>
      </w:r>
      <w:r w:rsidR="00A32AFC" w:rsidRPr="00A32AFC">
        <w:rPr>
          <w:sz w:val="22"/>
        </w:rPr>
        <w:t xml:space="preserve">y </w:t>
      </w:r>
      <w:r w:rsidRPr="00A32AFC">
        <w:rPr>
          <w:sz w:val="22"/>
        </w:rPr>
        <w:t>las</w:t>
      </w:r>
      <w:r w:rsidR="0041204E" w:rsidRPr="00A32AFC">
        <w:rPr>
          <w:sz w:val="22"/>
        </w:rPr>
        <w:t xml:space="preserve"> </w:t>
      </w:r>
      <w:r w:rsidRPr="00A32AFC">
        <w:rPr>
          <w:sz w:val="22"/>
        </w:rPr>
        <w:t xml:space="preserve">zonas intermedias adyacentes. </w:t>
      </w:r>
    </w:p>
    <w:p w:rsidR="00365C53" w:rsidRPr="00A32AFC" w:rsidRDefault="00365C53" w:rsidP="009042F9">
      <w:pPr>
        <w:pStyle w:val="Prrafodelista"/>
        <w:numPr>
          <w:ilvl w:val="0"/>
          <w:numId w:val="37"/>
        </w:numPr>
        <w:rPr>
          <w:sz w:val="22"/>
        </w:rPr>
      </w:pPr>
      <w:r w:rsidRPr="00A32AFC">
        <w:rPr>
          <w:sz w:val="22"/>
        </w:rPr>
        <w:t>Proporciona</w:t>
      </w:r>
      <w:r w:rsidR="0041204E" w:rsidRPr="00A32AFC">
        <w:rPr>
          <w:sz w:val="22"/>
        </w:rPr>
        <w:t xml:space="preserve"> </w:t>
      </w:r>
      <w:r w:rsidRPr="00A32AFC">
        <w:rPr>
          <w:sz w:val="22"/>
        </w:rPr>
        <w:t xml:space="preserve">el circuito encargado de </w:t>
      </w:r>
      <w:r w:rsidRPr="00A32AFC">
        <w:rPr>
          <w:b/>
          <w:sz w:val="22"/>
        </w:rPr>
        <w:t>coordinar</w:t>
      </w:r>
      <w:r w:rsidRPr="00A32AFC">
        <w:rPr>
          <w:sz w:val="22"/>
        </w:rPr>
        <w:t xml:space="preserve"> </w:t>
      </w:r>
      <w:r w:rsidRPr="00A32AFC">
        <w:rPr>
          <w:b/>
          <w:sz w:val="22"/>
        </w:rPr>
        <w:t>los</w:t>
      </w:r>
      <w:r w:rsidR="0041204E" w:rsidRPr="00A32AFC">
        <w:rPr>
          <w:b/>
          <w:sz w:val="22"/>
        </w:rPr>
        <w:t xml:space="preserve"> </w:t>
      </w:r>
      <w:r w:rsidRPr="00A32AFC">
        <w:rPr>
          <w:b/>
          <w:sz w:val="22"/>
        </w:rPr>
        <w:t>movimientos</w:t>
      </w:r>
      <w:r w:rsidRPr="00A32AFC">
        <w:rPr>
          <w:sz w:val="22"/>
        </w:rPr>
        <w:t xml:space="preserve"> de las porciones distales de las extremidades,</w:t>
      </w:r>
      <w:r w:rsidR="0041204E" w:rsidRPr="00A32AFC">
        <w:rPr>
          <w:sz w:val="22"/>
        </w:rPr>
        <w:t xml:space="preserve"> </w:t>
      </w:r>
      <w:r w:rsidRPr="00A32AFC">
        <w:rPr>
          <w:sz w:val="22"/>
        </w:rPr>
        <w:t xml:space="preserve">en especial los de las </w:t>
      </w:r>
      <w:r w:rsidRPr="00A32AFC">
        <w:rPr>
          <w:b/>
          <w:sz w:val="22"/>
        </w:rPr>
        <w:t>manos y los dedos</w:t>
      </w:r>
      <w:r w:rsidRPr="00A32AFC">
        <w:rPr>
          <w:sz w:val="22"/>
        </w:rPr>
        <w:t>.</w:t>
      </w:r>
    </w:p>
    <w:p w:rsidR="0041204E" w:rsidRDefault="0041204E" w:rsidP="00365C53">
      <w:pPr>
        <w:rPr>
          <w:sz w:val="22"/>
        </w:rPr>
      </w:pPr>
    </w:p>
    <w:p w:rsidR="0041204E" w:rsidRPr="00A32AFC" w:rsidRDefault="00365C53" w:rsidP="009042F9">
      <w:pPr>
        <w:pStyle w:val="Prrafodelista"/>
        <w:numPr>
          <w:ilvl w:val="0"/>
          <w:numId w:val="36"/>
        </w:numPr>
        <w:rPr>
          <w:sz w:val="22"/>
        </w:rPr>
      </w:pPr>
      <w:r w:rsidRPr="00A32AFC">
        <w:rPr>
          <w:b/>
          <w:sz w:val="22"/>
        </w:rPr>
        <w:t>El cerebrocerebelo</w:t>
      </w:r>
      <w:r w:rsidRPr="00A32AFC">
        <w:rPr>
          <w:sz w:val="22"/>
        </w:rPr>
        <w:t xml:space="preserve">. </w:t>
      </w:r>
      <w:r w:rsidR="002C491D">
        <w:rPr>
          <w:sz w:val="22"/>
        </w:rPr>
        <w:t>C</w:t>
      </w:r>
      <w:r w:rsidRPr="00A32AFC">
        <w:rPr>
          <w:sz w:val="22"/>
        </w:rPr>
        <w:t xml:space="preserve">ompuesto por las grandes </w:t>
      </w:r>
      <w:r w:rsidRPr="002C491D">
        <w:rPr>
          <w:b/>
          <w:sz w:val="22"/>
        </w:rPr>
        <w:t>zonas</w:t>
      </w:r>
      <w:r w:rsidR="0041204E" w:rsidRPr="002C491D">
        <w:rPr>
          <w:b/>
          <w:sz w:val="22"/>
        </w:rPr>
        <w:t xml:space="preserve"> </w:t>
      </w:r>
      <w:r w:rsidRPr="002C491D">
        <w:rPr>
          <w:b/>
          <w:sz w:val="22"/>
        </w:rPr>
        <w:t>laterales</w:t>
      </w:r>
      <w:r w:rsidRPr="00A32AFC">
        <w:rPr>
          <w:sz w:val="22"/>
        </w:rPr>
        <w:t xml:space="preserve"> de los hemisferios cerebelosos. </w:t>
      </w:r>
    </w:p>
    <w:p w:rsidR="0041204E" w:rsidRPr="002C491D" w:rsidRDefault="00365C53" w:rsidP="009042F9">
      <w:pPr>
        <w:pStyle w:val="Prrafodelista"/>
        <w:numPr>
          <w:ilvl w:val="0"/>
          <w:numId w:val="37"/>
        </w:numPr>
        <w:rPr>
          <w:sz w:val="22"/>
        </w:rPr>
      </w:pPr>
      <w:r w:rsidRPr="002C491D">
        <w:rPr>
          <w:sz w:val="22"/>
        </w:rPr>
        <w:t xml:space="preserve">Recibe sus conexiones desde </w:t>
      </w:r>
      <w:r w:rsidRPr="002C491D">
        <w:rPr>
          <w:b/>
          <w:sz w:val="22"/>
        </w:rPr>
        <w:t>la corteza cerebral motora y las cortezas</w:t>
      </w:r>
      <w:r w:rsidR="0041204E" w:rsidRPr="002C491D">
        <w:rPr>
          <w:b/>
          <w:sz w:val="22"/>
        </w:rPr>
        <w:t xml:space="preserve"> </w:t>
      </w:r>
      <w:r w:rsidRPr="002C491D">
        <w:rPr>
          <w:b/>
          <w:sz w:val="22"/>
        </w:rPr>
        <w:t>somatosensitiva y premotora</w:t>
      </w:r>
      <w:r w:rsidRPr="002C491D">
        <w:rPr>
          <w:sz w:val="22"/>
        </w:rPr>
        <w:t xml:space="preserve"> adyacentes en el cerebro.</w:t>
      </w:r>
      <w:r w:rsidR="0041204E" w:rsidRPr="002C491D">
        <w:rPr>
          <w:sz w:val="22"/>
        </w:rPr>
        <w:t xml:space="preserve"> </w:t>
      </w:r>
    </w:p>
    <w:p w:rsidR="002C491D" w:rsidRPr="002C491D" w:rsidRDefault="00365C53" w:rsidP="009042F9">
      <w:pPr>
        <w:pStyle w:val="Prrafodelista"/>
        <w:numPr>
          <w:ilvl w:val="0"/>
          <w:numId w:val="37"/>
        </w:numPr>
        <w:rPr>
          <w:sz w:val="22"/>
        </w:rPr>
      </w:pPr>
      <w:r w:rsidRPr="002C491D">
        <w:rPr>
          <w:sz w:val="22"/>
        </w:rPr>
        <w:t xml:space="preserve">Transmite su información de salida en un </w:t>
      </w:r>
      <w:r w:rsidRPr="002C491D">
        <w:rPr>
          <w:b/>
          <w:sz w:val="22"/>
        </w:rPr>
        <w:t>sentido ascendente</w:t>
      </w:r>
      <w:r w:rsidR="0041204E" w:rsidRPr="002C491D">
        <w:rPr>
          <w:sz w:val="22"/>
        </w:rPr>
        <w:t xml:space="preserve"> </w:t>
      </w:r>
      <w:r w:rsidRPr="002C491D">
        <w:rPr>
          <w:sz w:val="22"/>
        </w:rPr>
        <w:t>hacia el cerebro, actuando de modo</w:t>
      </w:r>
      <w:r w:rsidR="0041204E" w:rsidRPr="002C491D">
        <w:rPr>
          <w:sz w:val="22"/>
        </w:rPr>
        <w:t xml:space="preserve"> </w:t>
      </w:r>
      <w:r w:rsidRPr="002C491D">
        <w:rPr>
          <w:sz w:val="22"/>
        </w:rPr>
        <w:t>autorregulador junto al sistema sensitivo</w:t>
      </w:r>
      <w:r w:rsidR="00DE6C1B" w:rsidRPr="002C491D">
        <w:rPr>
          <w:sz w:val="22"/>
        </w:rPr>
        <w:t xml:space="preserve"> </w:t>
      </w:r>
      <w:r w:rsidRPr="002C491D">
        <w:rPr>
          <w:sz w:val="22"/>
        </w:rPr>
        <w:t>motor de la corteza</w:t>
      </w:r>
      <w:r w:rsidR="0041204E" w:rsidRPr="002C491D">
        <w:rPr>
          <w:sz w:val="22"/>
        </w:rPr>
        <w:t xml:space="preserve"> </w:t>
      </w:r>
      <w:r w:rsidRPr="002C491D">
        <w:rPr>
          <w:sz w:val="22"/>
        </w:rPr>
        <w:t>cerebral para planificar los movimientos voluntarios</w:t>
      </w:r>
      <w:r w:rsidR="0041204E" w:rsidRPr="002C491D">
        <w:rPr>
          <w:sz w:val="22"/>
        </w:rPr>
        <w:t xml:space="preserve"> </w:t>
      </w:r>
      <w:r w:rsidRPr="002C491D">
        <w:rPr>
          <w:sz w:val="22"/>
        </w:rPr>
        <w:t>secuenciales del tronco y las extremidades, haciéndolo con</w:t>
      </w:r>
      <w:r w:rsidR="0041204E" w:rsidRPr="002C491D">
        <w:rPr>
          <w:sz w:val="22"/>
        </w:rPr>
        <w:t xml:space="preserve"> </w:t>
      </w:r>
      <w:r w:rsidRPr="002C491D">
        <w:rPr>
          <w:sz w:val="22"/>
        </w:rPr>
        <w:t>una antelación hasta de décimas de segundo con respecto</w:t>
      </w:r>
      <w:r w:rsidR="0041204E" w:rsidRPr="002C491D">
        <w:rPr>
          <w:sz w:val="22"/>
        </w:rPr>
        <w:t xml:space="preserve"> </w:t>
      </w:r>
      <w:r w:rsidRPr="002C491D">
        <w:rPr>
          <w:sz w:val="22"/>
        </w:rPr>
        <w:t>al movimiento verdadero</w:t>
      </w:r>
      <w:r w:rsidR="002C491D" w:rsidRPr="002C491D">
        <w:rPr>
          <w:sz w:val="22"/>
        </w:rPr>
        <w:t xml:space="preserve"> “</w:t>
      </w:r>
      <w:r w:rsidR="002C491D" w:rsidRPr="002C491D">
        <w:rPr>
          <w:b/>
          <w:sz w:val="22"/>
        </w:rPr>
        <w:t>concepción de la «imagen motora»</w:t>
      </w:r>
      <w:r w:rsidR="002C491D" w:rsidRPr="002C491D">
        <w:rPr>
          <w:sz w:val="22"/>
        </w:rPr>
        <w:t>”</w:t>
      </w:r>
      <w:r w:rsidRPr="002C491D">
        <w:rPr>
          <w:sz w:val="22"/>
        </w:rPr>
        <w:t xml:space="preserve">. </w:t>
      </w:r>
    </w:p>
    <w:p w:rsidR="006013D4" w:rsidRDefault="006013D4" w:rsidP="00C00F61">
      <w:pPr>
        <w:rPr>
          <w:sz w:val="22"/>
        </w:rPr>
      </w:pPr>
    </w:p>
    <w:p w:rsidR="00C84277" w:rsidRPr="00307B04" w:rsidRDefault="00C84277" w:rsidP="00307B04">
      <w:pPr>
        <w:pStyle w:val="Ttulo2"/>
      </w:pPr>
      <w:r w:rsidRPr="00307B04">
        <w:t>Funcionamiento del vestibulocerebelo asociado al tronco del encéfalo y la médula espinal para controlar el equilibrio y los movimientos posturales</w:t>
      </w:r>
    </w:p>
    <w:p w:rsidR="00F37CC7" w:rsidRPr="00BA44D9" w:rsidRDefault="00C84277" w:rsidP="00A36DD5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BA44D9">
        <w:rPr>
          <w:b/>
          <w:sz w:val="22"/>
        </w:rPr>
        <w:t>El origen filogénico del vestibulocerebelo</w:t>
      </w:r>
      <w:r w:rsidRPr="00BA44D9">
        <w:rPr>
          <w:sz w:val="22"/>
        </w:rPr>
        <w:t xml:space="preserve"> coincide en el tiempo con el desarrollo del aparato vestibular en</w:t>
      </w:r>
      <w:r w:rsidR="00F37CC7" w:rsidRPr="00BA44D9">
        <w:rPr>
          <w:sz w:val="22"/>
        </w:rPr>
        <w:t xml:space="preserve"> </w:t>
      </w:r>
      <w:r w:rsidRPr="00BA44D9">
        <w:rPr>
          <w:sz w:val="22"/>
        </w:rPr>
        <w:t xml:space="preserve">el oído interno. </w:t>
      </w:r>
    </w:p>
    <w:p w:rsidR="00F37CC7" w:rsidRDefault="00F37CC7" w:rsidP="00BA44D9">
      <w:pPr>
        <w:rPr>
          <w:sz w:val="22"/>
        </w:rPr>
      </w:pPr>
    </w:p>
    <w:p w:rsidR="00F37CC7" w:rsidRPr="00BA44D9" w:rsidRDefault="00D14459" w:rsidP="00A36DD5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BA44D9">
        <w:rPr>
          <w:sz w:val="22"/>
        </w:rPr>
        <w:t>En</w:t>
      </w:r>
      <w:r w:rsidR="00C84277" w:rsidRPr="00BA44D9">
        <w:rPr>
          <w:sz w:val="22"/>
        </w:rPr>
        <w:t xml:space="preserve"> personas con una disfunción a este</w:t>
      </w:r>
      <w:r w:rsidR="00F37CC7" w:rsidRPr="00BA44D9">
        <w:rPr>
          <w:sz w:val="22"/>
        </w:rPr>
        <w:t xml:space="preserve"> </w:t>
      </w:r>
      <w:r w:rsidR="00C84277" w:rsidRPr="00BA44D9">
        <w:rPr>
          <w:sz w:val="22"/>
        </w:rPr>
        <w:t xml:space="preserve">nivel, el equilibrio está alterado </w:t>
      </w:r>
      <w:r w:rsidRPr="00BA44D9">
        <w:rPr>
          <w:sz w:val="22"/>
        </w:rPr>
        <w:t xml:space="preserve">en </w:t>
      </w:r>
      <w:r w:rsidR="00C84277" w:rsidRPr="00BA44D9">
        <w:rPr>
          <w:sz w:val="22"/>
        </w:rPr>
        <w:t>los movimientos rápidos que en una situación está</w:t>
      </w:r>
      <w:r w:rsidR="00F37CC7" w:rsidRPr="00BA44D9">
        <w:rPr>
          <w:sz w:val="22"/>
        </w:rPr>
        <w:t>tica.</w:t>
      </w:r>
    </w:p>
    <w:p w:rsidR="00F37CC7" w:rsidRPr="00F37CC7" w:rsidRDefault="00F37CC7" w:rsidP="00F37CC7">
      <w:pPr>
        <w:rPr>
          <w:sz w:val="22"/>
        </w:rPr>
      </w:pPr>
    </w:p>
    <w:p w:rsidR="00F37CC7" w:rsidRDefault="0079008B" w:rsidP="00F37CC7">
      <w:pPr>
        <w:rPr>
          <w:sz w:val="22"/>
        </w:rPr>
      </w:pPr>
      <w:r w:rsidRPr="00D14459">
        <w:rPr>
          <w:b/>
          <w:sz w:val="22"/>
        </w:rPr>
        <w:lastRenderedPageBreak/>
        <w:t>E</w:t>
      </w:r>
      <w:r w:rsidR="00F37CC7" w:rsidRPr="00D14459">
        <w:rPr>
          <w:b/>
          <w:sz w:val="22"/>
        </w:rPr>
        <w:t>l vestibulocerebelo</w:t>
      </w:r>
      <w:r w:rsidR="00F37CC7" w:rsidRPr="00F37CC7">
        <w:rPr>
          <w:sz w:val="22"/>
        </w:rPr>
        <w:t xml:space="preserve"> </w:t>
      </w:r>
      <w:r>
        <w:rPr>
          <w:sz w:val="22"/>
        </w:rPr>
        <w:t xml:space="preserve">es </w:t>
      </w:r>
      <w:r w:rsidR="00F37CC7" w:rsidRPr="00F37CC7">
        <w:rPr>
          <w:sz w:val="22"/>
        </w:rPr>
        <w:t xml:space="preserve">importante para controlar el </w:t>
      </w:r>
      <w:r w:rsidR="00F37CC7" w:rsidRPr="00D14459">
        <w:rPr>
          <w:b/>
          <w:sz w:val="22"/>
        </w:rPr>
        <w:t>equilibrio entre las contracciones</w:t>
      </w:r>
      <w:r w:rsidR="00F37CC7">
        <w:rPr>
          <w:sz w:val="22"/>
        </w:rPr>
        <w:t xml:space="preserve"> </w:t>
      </w:r>
      <w:r w:rsidR="00F37CC7" w:rsidRPr="00F37CC7">
        <w:rPr>
          <w:sz w:val="22"/>
        </w:rPr>
        <w:t xml:space="preserve">de los músculos </w:t>
      </w:r>
      <w:r w:rsidR="00F37CC7" w:rsidRPr="00D14459">
        <w:rPr>
          <w:b/>
          <w:sz w:val="22"/>
        </w:rPr>
        <w:t>agonistas y antagonistas</w:t>
      </w:r>
      <w:r w:rsidR="00F37CC7" w:rsidRPr="00F37CC7">
        <w:rPr>
          <w:sz w:val="22"/>
        </w:rPr>
        <w:t xml:space="preserve"> de la </w:t>
      </w:r>
      <w:r w:rsidR="00F37CC7" w:rsidRPr="00D14459">
        <w:rPr>
          <w:b/>
          <w:sz w:val="22"/>
        </w:rPr>
        <w:t>columna, las caderas y los hombros</w:t>
      </w:r>
      <w:r w:rsidR="00F37CC7" w:rsidRPr="00F37CC7">
        <w:rPr>
          <w:sz w:val="22"/>
        </w:rPr>
        <w:t xml:space="preserve"> durante las variaciones rápidas de</w:t>
      </w:r>
      <w:r w:rsidR="00F37CC7">
        <w:rPr>
          <w:sz w:val="22"/>
        </w:rPr>
        <w:t xml:space="preserve"> </w:t>
      </w:r>
      <w:r w:rsidR="00F37CC7" w:rsidRPr="00F37CC7">
        <w:rPr>
          <w:sz w:val="22"/>
        </w:rPr>
        <w:t>la posición corporal exigida por el aparato vestibular.</w:t>
      </w:r>
      <w:r w:rsidR="00F37CC7">
        <w:rPr>
          <w:sz w:val="22"/>
        </w:rPr>
        <w:t xml:space="preserve"> </w:t>
      </w:r>
    </w:p>
    <w:p w:rsidR="00F37CC7" w:rsidRDefault="00F37CC7" w:rsidP="00F37CC7">
      <w:pPr>
        <w:rPr>
          <w:sz w:val="22"/>
        </w:rPr>
      </w:pPr>
    </w:p>
    <w:p w:rsidR="00F37CC7" w:rsidRDefault="00212BAA" w:rsidP="00F37CC7">
      <w:pPr>
        <w:rPr>
          <w:sz w:val="22"/>
        </w:rPr>
      </w:pPr>
      <w:r>
        <w:rPr>
          <w:sz w:val="22"/>
        </w:rPr>
        <w:t>L</w:t>
      </w:r>
      <w:r w:rsidR="00F37CC7" w:rsidRPr="00F37CC7">
        <w:rPr>
          <w:sz w:val="22"/>
        </w:rPr>
        <w:t>as vías sensitivas más rápida</w:t>
      </w:r>
      <w:r>
        <w:rPr>
          <w:sz w:val="22"/>
        </w:rPr>
        <w:t>s</w:t>
      </w:r>
      <w:r w:rsidR="00F37CC7">
        <w:rPr>
          <w:sz w:val="22"/>
        </w:rPr>
        <w:t xml:space="preserve"> </w:t>
      </w:r>
      <w:r w:rsidRPr="00BA44D9">
        <w:rPr>
          <w:b/>
          <w:sz w:val="22"/>
        </w:rPr>
        <w:t>(</w:t>
      </w:r>
      <w:r w:rsidR="00F37CC7" w:rsidRPr="00BA44D9">
        <w:rPr>
          <w:b/>
          <w:sz w:val="22"/>
        </w:rPr>
        <w:t>120 m/s</w:t>
      </w:r>
      <w:r w:rsidRPr="00BA44D9">
        <w:rPr>
          <w:b/>
          <w:sz w:val="22"/>
        </w:rPr>
        <w:t>)</w:t>
      </w:r>
      <w:r w:rsidR="00F37CC7" w:rsidRPr="00BA44D9">
        <w:rPr>
          <w:b/>
          <w:sz w:val="22"/>
        </w:rPr>
        <w:t xml:space="preserve"> fascículos aferentes espinocerebelosos,</w:t>
      </w:r>
      <w:r w:rsidR="00F37CC7">
        <w:rPr>
          <w:sz w:val="22"/>
        </w:rPr>
        <w:t xml:space="preserve"> </w:t>
      </w:r>
      <w:r w:rsidR="00F37CC7" w:rsidRPr="00F37CC7">
        <w:rPr>
          <w:sz w:val="22"/>
        </w:rPr>
        <w:t>de los pies hasta el encéfalo</w:t>
      </w:r>
      <w:r w:rsidR="00F37CC7">
        <w:rPr>
          <w:sz w:val="22"/>
        </w:rPr>
        <w:t xml:space="preserve"> </w:t>
      </w:r>
      <w:r w:rsidR="00F37CC7" w:rsidRPr="00F37CC7">
        <w:rPr>
          <w:sz w:val="22"/>
        </w:rPr>
        <w:t>es de 15 a 20 ms. Los pies de una persona que corra a</w:t>
      </w:r>
      <w:r w:rsidR="00F37CC7">
        <w:rPr>
          <w:sz w:val="22"/>
        </w:rPr>
        <w:t xml:space="preserve"> </w:t>
      </w:r>
      <w:r w:rsidR="00F37CC7" w:rsidRPr="00F37CC7">
        <w:rPr>
          <w:sz w:val="22"/>
        </w:rPr>
        <w:t xml:space="preserve">gran velocidad pueden avanzar 25 cm en ese tiempo. </w:t>
      </w:r>
    </w:p>
    <w:p w:rsidR="00F37CC7" w:rsidRDefault="00F37CC7" w:rsidP="00F37CC7">
      <w:pPr>
        <w:rPr>
          <w:sz w:val="22"/>
        </w:rPr>
      </w:pPr>
    </w:p>
    <w:p w:rsidR="006013D4" w:rsidRDefault="00BA44D9" w:rsidP="00C00F61">
      <w:pPr>
        <w:rPr>
          <w:sz w:val="22"/>
        </w:rPr>
      </w:pPr>
      <w:r>
        <w:rPr>
          <w:sz w:val="22"/>
        </w:rPr>
        <w:t>E</w:t>
      </w:r>
      <w:r w:rsidR="00F37CC7" w:rsidRPr="00F37CC7">
        <w:rPr>
          <w:sz w:val="22"/>
        </w:rPr>
        <w:t>n el curso del control del equilibrio, la información procedente de la periferia corporal y del</w:t>
      </w:r>
      <w:r w:rsidR="00F37CC7">
        <w:rPr>
          <w:sz w:val="22"/>
        </w:rPr>
        <w:t xml:space="preserve"> </w:t>
      </w:r>
      <w:r w:rsidR="00F37CC7" w:rsidRPr="00F37CC7">
        <w:rPr>
          <w:sz w:val="22"/>
        </w:rPr>
        <w:t xml:space="preserve">aparato vestibular se maneja en un </w:t>
      </w:r>
      <w:r w:rsidR="00F37CC7" w:rsidRPr="00BA44D9">
        <w:rPr>
          <w:b/>
          <w:sz w:val="22"/>
        </w:rPr>
        <w:t>circuito de control por retroalimentación</w:t>
      </w:r>
      <w:r w:rsidR="00F37CC7" w:rsidRPr="00F37CC7">
        <w:rPr>
          <w:sz w:val="22"/>
        </w:rPr>
        <w:t xml:space="preserve"> con el fin de procurar una </w:t>
      </w:r>
      <w:r w:rsidR="00F37CC7" w:rsidRPr="00BA44D9">
        <w:rPr>
          <w:b/>
          <w:sz w:val="22"/>
        </w:rPr>
        <w:t>corrección por adelantado</w:t>
      </w:r>
      <w:r w:rsidR="00F37CC7" w:rsidRPr="00F37CC7">
        <w:rPr>
          <w:sz w:val="22"/>
        </w:rPr>
        <w:t xml:space="preserve"> de las señales motoras posturales necesarias</w:t>
      </w:r>
      <w:r w:rsidR="00F37CC7">
        <w:rPr>
          <w:sz w:val="22"/>
        </w:rPr>
        <w:t xml:space="preserve"> </w:t>
      </w:r>
      <w:r w:rsidR="00F37CC7" w:rsidRPr="00F37CC7">
        <w:rPr>
          <w:sz w:val="22"/>
        </w:rPr>
        <w:t>para conservar el equilibrio incluso durante un movimiento</w:t>
      </w:r>
      <w:r w:rsidR="00F37CC7">
        <w:rPr>
          <w:sz w:val="22"/>
        </w:rPr>
        <w:t xml:space="preserve"> </w:t>
      </w:r>
      <w:r w:rsidR="00F37CC7" w:rsidRPr="00F37CC7">
        <w:rPr>
          <w:sz w:val="22"/>
        </w:rPr>
        <w:t>sumamente veloz, contando con las variaciones rápidas que</w:t>
      </w:r>
      <w:r w:rsidR="00F37CC7">
        <w:rPr>
          <w:sz w:val="22"/>
        </w:rPr>
        <w:t xml:space="preserve"> </w:t>
      </w:r>
      <w:r w:rsidR="00F37CC7" w:rsidRPr="00F37CC7">
        <w:rPr>
          <w:sz w:val="22"/>
        </w:rPr>
        <w:t>puedan ocurrir en su dirección.</w:t>
      </w:r>
      <w:r w:rsidR="00F37CC7">
        <w:rPr>
          <w:sz w:val="22"/>
        </w:rPr>
        <w:t xml:space="preserve"> </w:t>
      </w:r>
    </w:p>
    <w:p w:rsidR="006013D4" w:rsidRDefault="006013D4" w:rsidP="00C00F61">
      <w:pPr>
        <w:rPr>
          <w:sz w:val="22"/>
        </w:rPr>
      </w:pPr>
    </w:p>
    <w:p w:rsidR="00BA44D9" w:rsidRPr="00BA44D9" w:rsidRDefault="00BA44D9" w:rsidP="00BA44D9">
      <w:pPr>
        <w:pStyle w:val="Ttulo3"/>
        <w:rPr>
          <w:sz w:val="24"/>
        </w:rPr>
      </w:pPr>
      <w:r w:rsidRPr="00BA44D9">
        <w:rPr>
          <w:sz w:val="24"/>
        </w:rPr>
        <w:t>Espinocerebelo: control por retroalimentación de los movimientos distales de las extremidades a través de la corteza cerebelosa intermedia y el núcleo interpuesto</w:t>
      </w:r>
    </w:p>
    <w:p w:rsidR="00A84509" w:rsidRDefault="00A84509" w:rsidP="00BA44D9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5408" behindDoc="0" locked="0" layoutInCell="1" allowOverlap="1" wp14:anchorId="783D3C8A" wp14:editId="604870D1">
            <wp:simplePos x="0" y="0"/>
            <wp:positionH relativeFrom="column">
              <wp:posOffset>4286250</wp:posOffset>
            </wp:positionH>
            <wp:positionV relativeFrom="paragraph">
              <wp:posOffset>84455</wp:posOffset>
            </wp:positionV>
            <wp:extent cx="2838450" cy="3681730"/>
            <wp:effectExtent l="0" t="0" r="0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55" t="15845" r="13072" b="8100"/>
                    <a:stretch/>
                  </pic:blipFill>
                  <pic:spPr bwMode="auto">
                    <a:xfrm>
                      <a:off x="0" y="0"/>
                      <a:ext cx="2838450" cy="3681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4D7" w:rsidRPr="00BA44D9">
        <w:rPr>
          <w:sz w:val="22"/>
        </w:rPr>
        <w:t>Cuando</w:t>
      </w:r>
      <w:r w:rsidR="00BA44D9" w:rsidRPr="00BA44D9">
        <w:rPr>
          <w:sz w:val="22"/>
        </w:rPr>
        <w:t xml:space="preserve"> se realiza</w:t>
      </w:r>
      <w:r>
        <w:rPr>
          <w:sz w:val="22"/>
        </w:rPr>
        <w:t xml:space="preserve"> </w:t>
      </w:r>
      <w:r w:rsidR="00BA44D9" w:rsidRPr="00BA44D9">
        <w:rPr>
          <w:sz w:val="22"/>
        </w:rPr>
        <w:t xml:space="preserve">un movimiento </w:t>
      </w:r>
      <w:r w:rsidR="00BA44D9" w:rsidRPr="009B024F">
        <w:rPr>
          <w:b/>
          <w:sz w:val="22"/>
        </w:rPr>
        <w:t>la zona intermedia de cada hemisferio cerebeloso</w:t>
      </w:r>
      <w:r>
        <w:rPr>
          <w:sz w:val="22"/>
        </w:rPr>
        <w:t xml:space="preserve"> </w:t>
      </w:r>
      <w:r w:rsidR="00BA44D9" w:rsidRPr="00BA44D9">
        <w:rPr>
          <w:sz w:val="22"/>
        </w:rPr>
        <w:t xml:space="preserve">recibe dos tipos de datos: </w:t>
      </w:r>
    </w:p>
    <w:p w:rsidR="00A84509" w:rsidRDefault="00A84509" w:rsidP="00BA44D9">
      <w:pPr>
        <w:rPr>
          <w:sz w:val="22"/>
        </w:rPr>
      </w:pPr>
    </w:p>
    <w:p w:rsidR="00BA44D9" w:rsidRPr="009B024F" w:rsidRDefault="009B024F" w:rsidP="009B024F">
      <w:pPr>
        <w:pStyle w:val="Prrafodelista"/>
        <w:numPr>
          <w:ilvl w:val="1"/>
          <w:numId w:val="36"/>
        </w:numPr>
        <w:ind w:left="360"/>
        <w:rPr>
          <w:sz w:val="22"/>
        </w:rPr>
      </w:pPr>
      <w:r>
        <w:rPr>
          <w:sz w:val="22"/>
        </w:rPr>
        <w:t>I</w:t>
      </w:r>
      <w:r w:rsidR="00BA44D9" w:rsidRPr="009B024F">
        <w:rPr>
          <w:sz w:val="22"/>
        </w:rPr>
        <w:t xml:space="preserve">nformación de la </w:t>
      </w:r>
      <w:r w:rsidR="00BA44D9" w:rsidRPr="009B024F">
        <w:rPr>
          <w:b/>
          <w:sz w:val="22"/>
        </w:rPr>
        <w:t>corteza cerebral motora</w:t>
      </w:r>
      <w:r w:rsidR="00BA44D9" w:rsidRPr="009B024F">
        <w:rPr>
          <w:sz w:val="22"/>
        </w:rPr>
        <w:t xml:space="preserve"> y del </w:t>
      </w:r>
      <w:r w:rsidR="00BA44D9" w:rsidRPr="009B024F">
        <w:rPr>
          <w:b/>
          <w:sz w:val="22"/>
        </w:rPr>
        <w:t>núcleo rojo mesencefálico</w:t>
      </w:r>
      <w:r w:rsidR="00BA44D9" w:rsidRPr="009B024F">
        <w:rPr>
          <w:sz w:val="22"/>
        </w:rPr>
        <w:t>,</w:t>
      </w:r>
      <w:r w:rsidR="00A84509" w:rsidRPr="009B024F">
        <w:rPr>
          <w:sz w:val="22"/>
        </w:rPr>
        <w:t xml:space="preserve"> </w:t>
      </w:r>
      <w:r w:rsidR="00BA44D9" w:rsidRPr="009B024F">
        <w:rPr>
          <w:sz w:val="22"/>
        </w:rPr>
        <w:t>que avisa al cerebelo sobre el plan de movimiento secuencial</w:t>
      </w:r>
      <w:r w:rsidR="00A84509" w:rsidRPr="009B024F">
        <w:rPr>
          <w:sz w:val="22"/>
        </w:rPr>
        <w:t xml:space="preserve"> </w:t>
      </w:r>
      <w:r w:rsidR="00BA44D9" w:rsidRPr="009B024F">
        <w:rPr>
          <w:sz w:val="22"/>
        </w:rPr>
        <w:t>durante las fracciones siguientes</w:t>
      </w:r>
    </w:p>
    <w:p w:rsidR="00A84509" w:rsidRDefault="00A84509" w:rsidP="009B024F">
      <w:pPr>
        <w:rPr>
          <w:sz w:val="22"/>
        </w:rPr>
      </w:pPr>
    </w:p>
    <w:p w:rsidR="00BA44D9" w:rsidRPr="009B024F" w:rsidRDefault="009B024F" w:rsidP="009B024F">
      <w:pPr>
        <w:pStyle w:val="Prrafodelista"/>
        <w:numPr>
          <w:ilvl w:val="1"/>
          <w:numId w:val="36"/>
        </w:numPr>
        <w:ind w:left="360"/>
        <w:rPr>
          <w:sz w:val="22"/>
        </w:rPr>
      </w:pPr>
      <w:r w:rsidRPr="009B024F">
        <w:rPr>
          <w:b/>
          <w:sz w:val="22"/>
        </w:rPr>
        <w:t>I</w:t>
      </w:r>
      <w:r w:rsidR="00BA44D9" w:rsidRPr="009B024F">
        <w:rPr>
          <w:b/>
          <w:sz w:val="22"/>
        </w:rPr>
        <w:t>nformación de retroalimentación de las porciones</w:t>
      </w:r>
      <w:r w:rsidR="00A84509" w:rsidRPr="009B024F">
        <w:rPr>
          <w:b/>
          <w:sz w:val="22"/>
        </w:rPr>
        <w:t xml:space="preserve"> </w:t>
      </w:r>
      <w:r w:rsidR="00BA44D9" w:rsidRPr="009B024F">
        <w:rPr>
          <w:b/>
          <w:sz w:val="22"/>
        </w:rPr>
        <w:t>periféricas del cuerpo</w:t>
      </w:r>
      <w:r w:rsidR="00BA44D9" w:rsidRPr="009B024F">
        <w:rPr>
          <w:sz w:val="22"/>
        </w:rPr>
        <w:t>, en especial de los propiorreceptores</w:t>
      </w:r>
      <w:r w:rsidR="00A84509" w:rsidRPr="009B024F">
        <w:rPr>
          <w:sz w:val="22"/>
        </w:rPr>
        <w:t xml:space="preserve"> </w:t>
      </w:r>
      <w:r w:rsidR="00BA44D9" w:rsidRPr="009B024F">
        <w:rPr>
          <w:sz w:val="22"/>
        </w:rPr>
        <w:t>distales de las extremidades, que transmite al cerebelo los</w:t>
      </w:r>
      <w:r w:rsidR="00A84509" w:rsidRPr="009B024F">
        <w:rPr>
          <w:sz w:val="22"/>
        </w:rPr>
        <w:t xml:space="preserve"> </w:t>
      </w:r>
      <w:r w:rsidR="00BA44D9" w:rsidRPr="009B024F">
        <w:rPr>
          <w:sz w:val="22"/>
        </w:rPr>
        <w:t>movimientos reales resultantes.</w:t>
      </w:r>
    </w:p>
    <w:p w:rsidR="00A84509" w:rsidRPr="00BA44D9" w:rsidRDefault="00A84509" w:rsidP="00BA44D9">
      <w:pPr>
        <w:rPr>
          <w:sz w:val="22"/>
        </w:rPr>
      </w:pPr>
    </w:p>
    <w:p w:rsidR="004A5F32" w:rsidRDefault="004A5F32" w:rsidP="00BA44D9">
      <w:pPr>
        <w:rPr>
          <w:sz w:val="22"/>
        </w:rPr>
      </w:pPr>
      <w:r w:rsidRPr="004A5F32">
        <w:rPr>
          <w:b/>
          <w:sz w:val="22"/>
        </w:rPr>
        <w:t>L</w:t>
      </w:r>
      <w:r w:rsidR="00BA44D9" w:rsidRPr="004A5F32">
        <w:rPr>
          <w:b/>
          <w:sz w:val="22"/>
        </w:rPr>
        <w:t>a zona intermedia del cerebelo</w:t>
      </w:r>
      <w:r w:rsidR="00BA44D9" w:rsidRPr="00BA44D9">
        <w:rPr>
          <w:sz w:val="22"/>
        </w:rPr>
        <w:t xml:space="preserve"> compara</w:t>
      </w:r>
      <w:r w:rsidR="00A84509">
        <w:rPr>
          <w:sz w:val="22"/>
        </w:rPr>
        <w:t xml:space="preserve"> </w:t>
      </w:r>
      <w:r w:rsidR="00BA44D9" w:rsidRPr="00BA44D9">
        <w:rPr>
          <w:sz w:val="22"/>
        </w:rPr>
        <w:t>los movimientos deseados con los movimientos reales</w:t>
      </w:r>
      <w:r>
        <w:rPr>
          <w:sz w:val="22"/>
        </w:rPr>
        <w:t>.</w:t>
      </w:r>
      <w:r w:rsidR="00BA44D9" w:rsidRPr="00BA44D9">
        <w:rPr>
          <w:sz w:val="22"/>
        </w:rPr>
        <w:t xml:space="preserve"> </w:t>
      </w:r>
    </w:p>
    <w:p w:rsidR="00A84509" w:rsidRDefault="004A5F32" w:rsidP="00BA44D9">
      <w:pPr>
        <w:rPr>
          <w:sz w:val="22"/>
        </w:rPr>
      </w:pPr>
      <w:r w:rsidRPr="004A5F32">
        <w:rPr>
          <w:b/>
          <w:sz w:val="22"/>
        </w:rPr>
        <w:t>L</w:t>
      </w:r>
      <w:r w:rsidR="00BA44D9" w:rsidRPr="004A5F32">
        <w:rPr>
          <w:b/>
          <w:sz w:val="22"/>
        </w:rPr>
        <w:t>as células</w:t>
      </w:r>
      <w:r w:rsidR="00A84509" w:rsidRPr="004A5F32">
        <w:rPr>
          <w:b/>
          <w:sz w:val="22"/>
        </w:rPr>
        <w:t xml:space="preserve"> </w:t>
      </w:r>
      <w:r w:rsidR="00BA44D9" w:rsidRPr="004A5F32">
        <w:rPr>
          <w:b/>
          <w:sz w:val="22"/>
        </w:rPr>
        <w:t>nucleares profundas</w:t>
      </w:r>
      <w:r w:rsidR="00BA44D9" w:rsidRPr="00BA44D9">
        <w:rPr>
          <w:sz w:val="22"/>
        </w:rPr>
        <w:t xml:space="preserve"> </w:t>
      </w:r>
      <w:r w:rsidR="00BA44D9" w:rsidRPr="004A5F32">
        <w:rPr>
          <w:b/>
          <w:sz w:val="22"/>
        </w:rPr>
        <w:t>del núcleo interpuesto</w:t>
      </w:r>
      <w:r w:rsidR="00BA44D9" w:rsidRPr="00BA44D9">
        <w:rPr>
          <w:sz w:val="22"/>
        </w:rPr>
        <w:t xml:space="preserve"> envían unas</w:t>
      </w:r>
      <w:r w:rsidR="00A84509">
        <w:rPr>
          <w:sz w:val="22"/>
        </w:rPr>
        <w:t xml:space="preserve"> </w:t>
      </w:r>
      <w:r w:rsidR="00BA44D9" w:rsidRPr="00BA44D9">
        <w:rPr>
          <w:sz w:val="22"/>
        </w:rPr>
        <w:t xml:space="preserve">señales eferentes correctoras: </w:t>
      </w:r>
    </w:p>
    <w:p w:rsidR="00A84509" w:rsidRDefault="00A84509" w:rsidP="00BA44D9">
      <w:pPr>
        <w:rPr>
          <w:sz w:val="22"/>
        </w:rPr>
      </w:pPr>
    </w:p>
    <w:p w:rsidR="00A84509" w:rsidRPr="004A5F32" w:rsidRDefault="00BA44D9" w:rsidP="00A36DD5">
      <w:pPr>
        <w:pStyle w:val="Prrafodelista"/>
        <w:numPr>
          <w:ilvl w:val="0"/>
          <w:numId w:val="42"/>
        </w:numPr>
        <w:rPr>
          <w:sz w:val="22"/>
        </w:rPr>
      </w:pPr>
      <w:r w:rsidRPr="004A5F32">
        <w:rPr>
          <w:sz w:val="22"/>
        </w:rPr>
        <w:t xml:space="preserve">hacia la </w:t>
      </w:r>
      <w:r w:rsidRPr="004A5F32">
        <w:rPr>
          <w:b/>
          <w:sz w:val="22"/>
        </w:rPr>
        <w:t>corteza cerebral</w:t>
      </w:r>
      <w:r w:rsidR="00A84509" w:rsidRPr="004A5F32">
        <w:rPr>
          <w:b/>
          <w:sz w:val="22"/>
        </w:rPr>
        <w:t xml:space="preserve"> </w:t>
      </w:r>
      <w:r w:rsidRPr="004A5F32">
        <w:rPr>
          <w:b/>
          <w:sz w:val="22"/>
        </w:rPr>
        <w:t>motora</w:t>
      </w:r>
      <w:r w:rsidRPr="004A5F32">
        <w:rPr>
          <w:sz w:val="22"/>
        </w:rPr>
        <w:t xml:space="preserve"> a través de los </w:t>
      </w:r>
      <w:r w:rsidR="00A84509" w:rsidRPr="004A5F32">
        <w:rPr>
          <w:b/>
          <w:sz w:val="22"/>
        </w:rPr>
        <w:t>núcleos de relevo en el tálamo</w:t>
      </w:r>
      <w:r w:rsidR="00A84509" w:rsidRPr="004A5F32">
        <w:rPr>
          <w:sz w:val="22"/>
        </w:rPr>
        <w:t xml:space="preserve"> </w:t>
      </w:r>
    </w:p>
    <w:p w:rsidR="004A5F32" w:rsidRDefault="00BA44D9" w:rsidP="00A36DD5">
      <w:pPr>
        <w:pStyle w:val="Prrafodelista"/>
        <w:numPr>
          <w:ilvl w:val="0"/>
          <w:numId w:val="42"/>
        </w:numPr>
        <w:rPr>
          <w:sz w:val="22"/>
        </w:rPr>
      </w:pPr>
      <w:r w:rsidRPr="004A5F32">
        <w:rPr>
          <w:sz w:val="22"/>
        </w:rPr>
        <w:t xml:space="preserve">hacia la porción </w:t>
      </w:r>
      <w:r w:rsidRPr="004A5F32">
        <w:rPr>
          <w:b/>
          <w:sz w:val="22"/>
        </w:rPr>
        <w:t>magnocelular (inferior) del núcleo rojo</w:t>
      </w:r>
      <w:r w:rsidRPr="004A5F32">
        <w:rPr>
          <w:sz w:val="22"/>
        </w:rPr>
        <w:t xml:space="preserve"> que da</w:t>
      </w:r>
      <w:r w:rsidR="00A84509" w:rsidRPr="004A5F32">
        <w:rPr>
          <w:sz w:val="22"/>
        </w:rPr>
        <w:t xml:space="preserve"> </w:t>
      </w:r>
      <w:r w:rsidRPr="004A5F32">
        <w:rPr>
          <w:sz w:val="22"/>
        </w:rPr>
        <w:t xml:space="preserve">origen al fascículo rubroespinal. </w:t>
      </w:r>
    </w:p>
    <w:p w:rsidR="006013D4" w:rsidRPr="004A5F32" w:rsidRDefault="004A5F32" w:rsidP="004A5F32">
      <w:pPr>
        <w:pStyle w:val="Prrafodelista"/>
        <w:ind w:left="360"/>
        <w:rPr>
          <w:sz w:val="22"/>
        </w:rPr>
      </w:pPr>
      <w:r w:rsidRPr="004A5F32">
        <w:rPr>
          <w:b/>
          <w:sz w:val="22"/>
        </w:rPr>
        <w:t>El fascículo rubroespinal</w:t>
      </w:r>
      <w:r w:rsidR="00BA44D9" w:rsidRPr="004A5F32">
        <w:rPr>
          <w:sz w:val="22"/>
        </w:rPr>
        <w:t xml:space="preserve">, se suma al </w:t>
      </w:r>
      <w:r w:rsidR="00BA44D9" w:rsidRPr="004A5F32">
        <w:rPr>
          <w:b/>
          <w:sz w:val="22"/>
        </w:rPr>
        <w:t>fascículo corticoespinal</w:t>
      </w:r>
      <w:r w:rsidR="00BA44D9" w:rsidRPr="004A5F32">
        <w:rPr>
          <w:sz w:val="22"/>
        </w:rPr>
        <w:t xml:space="preserve"> en su inervación de las </w:t>
      </w:r>
      <w:r w:rsidR="00BA44D9" w:rsidRPr="004A5F32">
        <w:rPr>
          <w:b/>
          <w:sz w:val="22"/>
        </w:rPr>
        <w:t>motoneuronas</w:t>
      </w:r>
      <w:r w:rsidR="00A84509" w:rsidRPr="004A5F32">
        <w:rPr>
          <w:b/>
          <w:sz w:val="22"/>
        </w:rPr>
        <w:t xml:space="preserve"> </w:t>
      </w:r>
      <w:r w:rsidR="00BA44D9" w:rsidRPr="004A5F32">
        <w:rPr>
          <w:b/>
          <w:sz w:val="22"/>
        </w:rPr>
        <w:t>más laterales</w:t>
      </w:r>
      <w:r w:rsidR="00BA44D9" w:rsidRPr="004A5F32">
        <w:rPr>
          <w:sz w:val="22"/>
        </w:rPr>
        <w:t xml:space="preserve"> en las astas anteriores de la sustancia</w:t>
      </w:r>
      <w:r w:rsidR="00A84509" w:rsidRPr="004A5F32">
        <w:rPr>
          <w:sz w:val="22"/>
        </w:rPr>
        <w:t xml:space="preserve"> </w:t>
      </w:r>
      <w:r w:rsidR="00BA44D9" w:rsidRPr="004A5F32">
        <w:rPr>
          <w:sz w:val="22"/>
        </w:rPr>
        <w:t xml:space="preserve">gris de la </w:t>
      </w:r>
      <w:r>
        <w:rPr>
          <w:sz w:val="22"/>
        </w:rPr>
        <w:t>ME</w:t>
      </w:r>
      <w:r w:rsidR="00BA44D9" w:rsidRPr="004A5F32">
        <w:rPr>
          <w:sz w:val="22"/>
        </w:rPr>
        <w:t xml:space="preserve">, que controlan en </w:t>
      </w:r>
      <w:r w:rsidR="00BA44D9" w:rsidRPr="004A5F32">
        <w:rPr>
          <w:b/>
          <w:sz w:val="22"/>
        </w:rPr>
        <w:t>las manos y los dedos</w:t>
      </w:r>
      <w:r w:rsidR="00BA44D9" w:rsidRPr="004A5F32">
        <w:rPr>
          <w:sz w:val="22"/>
        </w:rPr>
        <w:t>.</w:t>
      </w:r>
    </w:p>
    <w:p w:rsidR="006013D4" w:rsidRDefault="006013D4" w:rsidP="00C00F61">
      <w:pPr>
        <w:rPr>
          <w:sz w:val="22"/>
        </w:rPr>
      </w:pPr>
    </w:p>
    <w:p w:rsidR="00A84509" w:rsidRPr="00431EF3" w:rsidRDefault="00431EF3" w:rsidP="00A36DD5">
      <w:pPr>
        <w:pStyle w:val="Prrafodelista"/>
        <w:numPr>
          <w:ilvl w:val="0"/>
          <w:numId w:val="43"/>
        </w:numPr>
        <w:rPr>
          <w:sz w:val="22"/>
        </w:rPr>
      </w:pPr>
      <w:r w:rsidRPr="00431EF3">
        <w:rPr>
          <w:sz w:val="22"/>
        </w:rPr>
        <w:t xml:space="preserve">Esto </w:t>
      </w:r>
      <w:r w:rsidR="00BA44D9" w:rsidRPr="00431EF3">
        <w:rPr>
          <w:sz w:val="22"/>
        </w:rPr>
        <w:t xml:space="preserve">permite </w:t>
      </w:r>
      <w:r w:rsidR="00BA44D9" w:rsidRPr="00431EF3">
        <w:rPr>
          <w:b/>
          <w:sz w:val="22"/>
        </w:rPr>
        <w:t>movimientos coordinados y suaves</w:t>
      </w:r>
      <w:r w:rsidR="00BA44D9" w:rsidRPr="00431EF3">
        <w:rPr>
          <w:sz w:val="22"/>
        </w:rPr>
        <w:t xml:space="preserve"> en los músculos</w:t>
      </w:r>
      <w:r w:rsidR="00A84509" w:rsidRPr="00431EF3">
        <w:rPr>
          <w:sz w:val="22"/>
        </w:rPr>
        <w:t xml:space="preserve"> </w:t>
      </w:r>
      <w:r w:rsidR="00BA44D9" w:rsidRPr="00431EF3">
        <w:rPr>
          <w:sz w:val="22"/>
        </w:rPr>
        <w:t xml:space="preserve">agonistas y antagonistas </w:t>
      </w:r>
      <w:r w:rsidRPr="00431EF3">
        <w:rPr>
          <w:sz w:val="22"/>
        </w:rPr>
        <w:t>de las extremidades</w:t>
      </w:r>
      <w:r w:rsidR="00BA44D9" w:rsidRPr="00431EF3">
        <w:rPr>
          <w:sz w:val="22"/>
        </w:rPr>
        <w:t xml:space="preserve">. </w:t>
      </w:r>
    </w:p>
    <w:p w:rsidR="00A84509" w:rsidRDefault="00A84509" w:rsidP="00BA44D9">
      <w:pPr>
        <w:rPr>
          <w:sz w:val="22"/>
        </w:rPr>
      </w:pPr>
    </w:p>
    <w:p w:rsidR="00A84509" w:rsidRPr="00437985" w:rsidRDefault="00375DAF" w:rsidP="00A36DD5">
      <w:pPr>
        <w:pStyle w:val="Prrafodelista"/>
        <w:numPr>
          <w:ilvl w:val="0"/>
          <w:numId w:val="44"/>
        </w:numPr>
        <w:ind w:left="360"/>
        <w:rPr>
          <w:sz w:val="22"/>
        </w:rPr>
      </w:pPr>
      <w:r w:rsidRPr="00437985">
        <w:rPr>
          <w:b/>
          <w:sz w:val="22"/>
        </w:rPr>
        <w:t>El cerebelo</w:t>
      </w:r>
      <w:r w:rsidRPr="00437985">
        <w:rPr>
          <w:sz w:val="22"/>
        </w:rPr>
        <w:t xml:space="preserve"> </w:t>
      </w:r>
      <w:r w:rsidR="00BA44D9" w:rsidRPr="00437985">
        <w:rPr>
          <w:sz w:val="22"/>
        </w:rPr>
        <w:t>compara</w:t>
      </w:r>
      <w:r w:rsidR="00A84509" w:rsidRPr="00437985">
        <w:rPr>
          <w:sz w:val="22"/>
        </w:rPr>
        <w:t xml:space="preserve"> </w:t>
      </w:r>
      <w:r w:rsidR="00BA44D9" w:rsidRPr="00437985">
        <w:rPr>
          <w:sz w:val="22"/>
        </w:rPr>
        <w:t xml:space="preserve">las </w:t>
      </w:r>
      <w:r w:rsidR="00BA44D9" w:rsidRPr="00437985">
        <w:rPr>
          <w:b/>
          <w:sz w:val="22"/>
        </w:rPr>
        <w:t>«intenciones»</w:t>
      </w:r>
      <w:r w:rsidR="00BA44D9" w:rsidRPr="00437985">
        <w:rPr>
          <w:sz w:val="22"/>
        </w:rPr>
        <w:t xml:space="preserve"> </w:t>
      </w:r>
      <w:r w:rsidRPr="00437985">
        <w:rPr>
          <w:sz w:val="22"/>
        </w:rPr>
        <w:t xml:space="preserve">en </w:t>
      </w:r>
      <w:r w:rsidR="00BA44D9" w:rsidRPr="00437985">
        <w:rPr>
          <w:sz w:val="22"/>
        </w:rPr>
        <w:t xml:space="preserve">los </w:t>
      </w:r>
      <w:r w:rsidR="00BA44D9" w:rsidRPr="00437985">
        <w:rPr>
          <w:b/>
          <w:sz w:val="22"/>
        </w:rPr>
        <w:t>niveles superiores</w:t>
      </w:r>
      <w:r w:rsidR="00A84509" w:rsidRPr="00437985">
        <w:rPr>
          <w:sz w:val="22"/>
        </w:rPr>
        <w:t xml:space="preserve"> </w:t>
      </w:r>
      <w:r w:rsidR="00BA44D9" w:rsidRPr="00437985">
        <w:rPr>
          <w:sz w:val="22"/>
        </w:rPr>
        <w:t xml:space="preserve">del sistema de control motor, </w:t>
      </w:r>
      <w:r w:rsidRPr="00437985">
        <w:rPr>
          <w:sz w:val="22"/>
        </w:rPr>
        <w:t xml:space="preserve">que </w:t>
      </w:r>
      <w:r w:rsidR="00BA44D9" w:rsidRPr="00437985">
        <w:rPr>
          <w:sz w:val="22"/>
        </w:rPr>
        <w:t>llegan a su zona intermedia</w:t>
      </w:r>
      <w:r w:rsidR="00A84509" w:rsidRPr="00437985">
        <w:rPr>
          <w:sz w:val="22"/>
        </w:rPr>
        <w:t xml:space="preserve"> </w:t>
      </w:r>
      <w:r w:rsidR="00BA44D9" w:rsidRPr="00437985">
        <w:rPr>
          <w:sz w:val="22"/>
        </w:rPr>
        <w:t xml:space="preserve">a través del </w:t>
      </w:r>
      <w:r w:rsidR="00BA44D9" w:rsidRPr="00437985">
        <w:rPr>
          <w:b/>
          <w:sz w:val="22"/>
        </w:rPr>
        <w:t>fascículo corticopontocerebeloso</w:t>
      </w:r>
      <w:r w:rsidR="00BA44D9" w:rsidRPr="00437985">
        <w:rPr>
          <w:sz w:val="22"/>
        </w:rPr>
        <w:t>, con su</w:t>
      </w:r>
      <w:r w:rsidR="00A84509" w:rsidRPr="00437985">
        <w:rPr>
          <w:sz w:val="22"/>
        </w:rPr>
        <w:t xml:space="preserve"> </w:t>
      </w:r>
      <w:r w:rsidR="00BA44D9" w:rsidRPr="00437985">
        <w:rPr>
          <w:b/>
          <w:sz w:val="22"/>
        </w:rPr>
        <w:t>«ejecución»</w:t>
      </w:r>
      <w:r w:rsidR="00BA44D9" w:rsidRPr="00437985">
        <w:rPr>
          <w:sz w:val="22"/>
        </w:rPr>
        <w:t xml:space="preserve"> por las porciones del cuerpo, según su</w:t>
      </w:r>
      <w:r w:rsidR="00A84509" w:rsidRPr="00437985">
        <w:rPr>
          <w:sz w:val="22"/>
        </w:rPr>
        <w:t xml:space="preserve"> </w:t>
      </w:r>
      <w:r w:rsidR="00BA44D9" w:rsidRPr="00437985">
        <w:rPr>
          <w:sz w:val="22"/>
        </w:rPr>
        <w:t xml:space="preserve">transmisión de regreso al cerebelo </w:t>
      </w:r>
      <w:r w:rsidR="00BA44D9" w:rsidRPr="00437985">
        <w:rPr>
          <w:b/>
          <w:sz w:val="22"/>
        </w:rPr>
        <w:t>desde la periferia</w:t>
      </w:r>
      <w:r w:rsidR="00BA44D9" w:rsidRPr="00437985">
        <w:rPr>
          <w:sz w:val="22"/>
        </w:rPr>
        <w:t xml:space="preserve">. </w:t>
      </w:r>
    </w:p>
    <w:p w:rsidR="00A84509" w:rsidRDefault="00A84509" w:rsidP="00437985">
      <w:pPr>
        <w:rPr>
          <w:sz w:val="22"/>
        </w:rPr>
      </w:pPr>
    </w:p>
    <w:p w:rsidR="006013D4" w:rsidRPr="00437985" w:rsidRDefault="00375DAF" w:rsidP="00A36DD5">
      <w:pPr>
        <w:pStyle w:val="Prrafodelista"/>
        <w:numPr>
          <w:ilvl w:val="0"/>
          <w:numId w:val="44"/>
        </w:numPr>
        <w:ind w:left="360"/>
        <w:rPr>
          <w:sz w:val="22"/>
        </w:rPr>
      </w:pPr>
      <w:r w:rsidRPr="00437985">
        <w:rPr>
          <w:b/>
          <w:sz w:val="22"/>
        </w:rPr>
        <w:t>E</w:t>
      </w:r>
      <w:r w:rsidR="00BA44D9" w:rsidRPr="00437985">
        <w:rPr>
          <w:b/>
          <w:sz w:val="22"/>
        </w:rPr>
        <w:t>l complejo</w:t>
      </w:r>
      <w:r w:rsidR="00A84509" w:rsidRPr="00437985">
        <w:rPr>
          <w:b/>
          <w:sz w:val="22"/>
        </w:rPr>
        <w:t xml:space="preserve"> </w:t>
      </w:r>
      <w:r w:rsidR="00BA44D9" w:rsidRPr="00437985">
        <w:rPr>
          <w:b/>
          <w:sz w:val="22"/>
        </w:rPr>
        <w:t>olivar inferior</w:t>
      </w:r>
      <w:r w:rsidR="00BA44D9" w:rsidRPr="00437985">
        <w:rPr>
          <w:sz w:val="22"/>
        </w:rPr>
        <w:t xml:space="preserve"> recibe unas señales de comparación</w:t>
      </w:r>
      <w:r w:rsidR="00A84509" w:rsidRPr="00437985">
        <w:rPr>
          <w:sz w:val="22"/>
        </w:rPr>
        <w:t xml:space="preserve"> </w:t>
      </w:r>
      <w:r w:rsidR="00BA44D9" w:rsidRPr="00437985">
        <w:rPr>
          <w:sz w:val="22"/>
        </w:rPr>
        <w:t xml:space="preserve">similares; si al </w:t>
      </w:r>
      <w:r w:rsidRPr="00437985">
        <w:rPr>
          <w:sz w:val="22"/>
        </w:rPr>
        <w:t xml:space="preserve">compararlas </w:t>
      </w:r>
      <w:r w:rsidR="00BA44D9" w:rsidRPr="00437985">
        <w:rPr>
          <w:sz w:val="22"/>
        </w:rPr>
        <w:t xml:space="preserve">el resultado no es satisfactorio, </w:t>
      </w:r>
      <w:r w:rsidR="00BA44D9" w:rsidRPr="00437985">
        <w:rPr>
          <w:b/>
          <w:sz w:val="22"/>
        </w:rPr>
        <w:t>el</w:t>
      </w:r>
      <w:r w:rsidR="00A84509" w:rsidRPr="00437985">
        <w:rPr>
          <w:b/>
          <w:sz w:val="22"/>
        </w:rPr>
        <w:t xml:space="preserve"> </w:t>
      </w:r>
      <w:r w:rsidR="00BA44D9" w:rsidRPr="00437985">
        <w:rPr>
          <w:b/>
          <w:sz w:val="22"/>
        </w:rPr>
        <w:t>sistema de la oliva-célula de Purkinje</w:t>
      </w:r>
      <w:r w:rsidR="00BA44D9" w:rsidRPr="00437985">
        <w:rPr>
          <w:sz w:val="22"/>
        </w:rPr>
        <w:t xml:space="preserve"> junto con </w:t>
      </w:r>
      <w:r w:rsidR="00BA44D9" w:rsidRPr="00437985">
        <w:rPr>
          <w:b/>
          <w:sz w:val="22"/>
        </w:rPr>
        <w:t>mecanismos de aprendizaje cerebeloso</w:t>
      </w:r>
      <w:r w:rsidR="00BA44D9" w:rsidRPr="00437985">
        <w:rPr>
          <w:sz w:val="22"/>
        </w:rPr>
        <w:t xml:space="preserve"> acaba por </w:t>
      </w:r>
      <w:r w:rsidR="00BA44D9" w:rsidRPr="00437985">
        <w:rPr>
          <w:b/>
          <w:sz w:val="22"/>
        </w:rPr>
        <w:t>corregir los</w:t>
      </w:r>
      <w:r w:rsidR="00A84509" w:rsidRPr="00437985">
        <w:rPr>
          <w:b/>
          <w:sz w:val="22"/>
        </w:rPr>
        <w:t xml:space="preserve"> </w:t>
      </w:r>
      <w:r w:rsidR="00BA44D9" w:rsidRPr="00437985">
        <w:rPr>
          <w:b/>
          <w:sz w:val="22"/>
        </w:rPr>
        <w:t>movimientos</w:t>
      </w:r>
      <w:r w:rsidR="00BA44D9" w:rsidRPr="00437985">
        <w:rPr>
          <w:sz w:val="22"/>
        </w:rPr>
        <w:t xml:space="preserve"> hasta que se cumpla la función deseada.</w:t>
      </w:r>
    </w:p>
    <w:p w:rsidR="006013D4" w:rsidRDefault="006013D4" w:rsidP="00C00F61">
      <w:pPr>
        <w:rPr>
          <w:sz w:val="22"/>
        </w:rPr>
      </w:pPr>
    </w:p>
    <w:p w:rsidR="00A23E3C" w:rsidRPr="00307B04" w:rsidRDefault="00A23E3C" w:rsidP="00307B04">
      <w:pPr>
        <w:pStyle w:val="Ttulo3"/>
      </w:pPr>
      <w:r w:rsidRPr="00307B04">
        <w:lastRenderedPageBreak/>
        <w:t>Función del cerebelo para amortiguar</w:t>
      </w:r>
      <w:r w:rsidR="004A5F32" w:rsidRPr="00307B04">
        <w:t xml:space="preserve"> los movimientos</w:t>
      </w:r>
      <w:r w:rsidRPr="00307B04">
        <w:t xml:space="preserve">. </w:t>
      </w:r>
    </w:p>
    <w:p w:rsidR="00A23E3C" w:rsidRPr="00EA367D" w:rsidRDefault="007A73EE" w:rsidP="00A36DD5">
      <w:pPr>
        <w:pStyle w:val="Prrafodelista"/>
        <w:numPr>
          <w:ilvl w:val="0"/>
          <w:numId w:val="39"/>
        </w:numPr>
        <w:rPr>
          <w:sz w:val="22"/>
        </w:rPr>
      </w:pPr>
      <w:r w:rsidRPr="00EA367D">
        <w:rPr>
          <w:b/>
          <w:sz w:val="22"/>
        </w:rPr>
        <w:t>Temblor de acción o temblor intencional</w:t>
      </w:r>
      <w:r w:rsidRPr="00EA367D">
        <w:rPr>
          <w:sz w:val="22"/>
        </w:rPr>
        <w:t xml:space="preserve"> </w:t>
      </w:r>
      <w:r w:rsidR="00A23E3C" w:rsidRPr="00EA367D">
        <w:rPr>
          <w:sz w:val="22"/>
        </w:rPr>
        <w:t xml:space="preserve">los movimientos del cuerpo tienen un carácter </w:t>
      </w:r>
      <w:r w:rsidR="00A23E3C" w:rsidRPr="00EA367D">
        <w:rPr>
          <w:b/>
          <w:sz w:val="22"/>
        </w:rPr>
        <w:t>«pendular»</w:t>
      </w:r>
      <w:r w:rsidR="00A23E3C" w:rsidRPr="00EA367D">
        <w:rPr>
          <w:sz w:val="22"/>
        </w:rPr>
        <w:t xml:space="preserve"> </w:t>
      </w:r>
      <w:r w:rsidR="00B37280" w:rsidRPr="00EA367D">
        <w:rPr>
          <w:sz w:val="22"/>
        </w:rPr>
        <w:t xml:space="preserve">y </w:t>
      </w:r>
      <w:r w:rsidR="00A23E3C" w:rsidRPr="00EA367D">
        <w:rPr>
          <w:sz w:val="22"/>
        </w:rPr>
        <w:t>una tendencia a la exageración</w:t>
      </w:r>
      <w:r w:rsidR="002541B2" w:rsidRPr="00EA367D">
        <w:rPr>
          <w:sz w:val="22"/>
        </w:rPr>
        <w:t>;</w:t>
      </w:r>
      <w:r w:rsidR="00B37280" w:rsidRPr="00EA367D">
        <w:rPr>
          <w:sz w:val="22"/>
        </w:rPr>
        <w:t xml:space="preserve"> </w:t>
      </w:r>
      <w:r w:rsidR="002541B2" w:rsidRPr="00EA367D">
        <w:rPr>
          <w:sz w:val="22"/>
        </w:rPr>
        <w:t>A</w:t>
      </w:r>
      <w:r w:rsidR="00B37280" w:rsidRPr="00EA367D">
        <w:rPr>
          <w:sz w:val="22"/>
        </w:rPr>
        <w:t xml:space="preserve">l haber </w:t>
      </w:r>
      <w:r w:rsidR="00B37280" w:rsidRPr="00EA367D">
        <w:rPr>
          <w:b/>
          <w:sz w:val="22"/>
        </w:rPr>
        <w:t xml:space="preserve">daño en </w:t>
      </w:r>
      <w:r w:rsidR="002541B2" w:rsidRPr="00EA367D">
        <w:rPr>
          <w:b/>
          <w:sz w:val="22"/>
        </w:rPr>
        <w:t xml:space="preserve">el sistema amortiguador del </w:t>
      </w:r>
      <w:r w:rsidR="00B37280" w:rsidRPr="00EA367D">
        <w:rPr>
          <w:b/>
          <w:sz w:val="22"/>
        </w:rPr>
        <w:t>cerebelo</w:t>
      </w:r>
      <w:r w:rsidR="00A23E3C" w:rsidRPr="00EA367D">
        <w:rPr>
          <w:sz w:val="22"/>
        </w:rPr>
        <w:t xml:space="preserve"> </w:t>
      </w:r>
      <w:r w:rsidR="002541B2" w:rsidRPr="00EA367D">
        <w:rPr>
          <w:sz w:val="22"/>
        </w:rPr>
        <w:t>e</w:t>
      </w:r>
      <w:r w:rsidR="00A23E3C" w:rsidRPr="00EA367D">
        <w:rPr>
          <w:sz w:val="22"/>
        </w:rPr>
        <w:t xml:space="preserve">l </w:t>
      </w:r>
      <w:r w:rsidRPr="00EA367D">
        <w:rPr>
          <w:sz w:val="22"/>
        </w:rPr>
        <w:t xml:space="preserve">miembro </w:t>
      </w:r>
      <w:r w:rsidR="00A23E3C" w:rsidRPr="00EA367D">
        <w:rPr>
          <w:sz w:val="22"/>
        </w:rPr>
        <w:t xml:space="preserve">efectúa varios ciclos de oscilación antes de quedar fijo en </w:t>
      </w:r>
      <w:r w:rsidRPr="00EA367D">
        <w:rPr>
          <w:sz w:val="22"/>
        </w:rPr>
        <w:t xml:space="preserve">el </w:t>
      </w:r>
      <w:r w:rsidR="00A23E3C" w:rsidRPr="00EA367D">
        <w:rPr>
          <w:sz w:val="22"/>
        </w:rPr>
        <w:t xml:space="preserve">punto. </w:t>
      </w:r>
    </w:p>
    <w:p w:rsidR="00A23E3C" w:rsidRDefault="00A23E3C" w:rsidP="00A23E3C">
      <w:pPr>
        <w:rPr>
          <w:sz w:val="22"/>
        </w:rPr>
      </w:pPr>
    </w:p>
    <w:p w:rsidR="00EA367D" w:rsidRPr="00307B04" w:rsidRDefault="00A23E3C" w:rsidP="00307B04">
      <w:pPr>
        <w:pStyle w:val="Ttulo3"/>
      </w:pPr>
      <w:r w:rsidRPr="00307B04">
        <w:t xml:space="preserve">Control cerebeloso de los movimientos balísticos. </w:t>
      </w:r>
    </w:p>
    <w:p w:rsidR="00CA7A02" w:rsidRDefault="00286648" w:rsidP="00A36DD5">
      <w:pPr>
        <w:pStyle w:val="Prrafodelista"/>
        <w:numPr>
          <w:ilvl w:val="0"/>
          <w:numId w:val="40"/>
        </w:numPr>
        <w:rPr>
          <w:sz w:val="22"/>
        </w:rPr>
      </w:pPr>
      <w:r w:rsidRPr="00286648">
        <w:rPr>
          <w:b/>
          <w:sz w:val="22"/>
        </w:rPr>
        <w:t>Movimientos balísticos:</w:t>
      </w:r>
      <w:r w:rsidRPr="00286648">
        <w:rPr>
          <w:sz w:val="22"/>
        </w:rPr>
        <w:t xml:space="preserve"> </w:t>
      </w:r>
    </w:p>
    <w:p w:rsidR="00CA7A02" w:rsidRDefault="00CA7A02" w:rsidP="00A36DD5">
      <w:pPr>
        <w:pStyle w:val="Prrafodelista"/>
        <w:numPr>
          <w:ilvl w:val="1"/>
          <w:numId w:val="40"/>
        </w:numPr>
        <w:rPr>
          <w:sz w:val="22"/>
        </w:rPr>
      </w:pPr>
      <w:r w:rsidRPr="00010603">
        <w:rPr>
          <w:b/>
          <w:sz w:val="22"/>
        </w:rPr>
        <w:t>M</w:t>
      </w:r>
      <w:r w:rsidR="00286648" w:rsidRPr="00010603">
        <w:rPr>
          <w:b/>
          <w:sz w:val="22"/>
        </w:rPr>
        <w:t>ovimientos</w:t>
      </w:r>
      <w:r w:rsidR="00286648" w:rsidRPr="00286648">
        <w:rPr>
          <w:sz w:val="22"/>
        </w:rPr>
        <w:t xml:space="preserve"> que suceden a </w:t>
      </w:r>
      <w:r w:rsidR="00286648" w:rsidRPr="00CA7A02">
        <w:rPr>
          <w:b/>
          <w:sz w:val="22"/>
        </w:rPr>
        <w:t>velocidad demasiado alta</w:t>
      </w:r>
      <w:r w:rsidR="00286648" w:rsidRPr="00286648">
        <w:rPr>
          <w:sz w:val="22"/>
        </w:rPr>
        <w:t xml:space="preserve"> y no es posible recibir una información de retroalimentación antes de que su realización haya finalizado, </w:t>
      </w:r>
    </w:p>
    <w:p w:rsidR="00EA367D" w:rsidRPr="00286648" w:rsidRDefault="00CA7A02" w:rsidP="00A36DD5">
      <w:pPr>
        <w:pStyle w:val="Prrafodelista"/>
        <w:numPr>
          <w:ilvl w:val="1"/>
          <w:numId w:val="40"/>
        </w:numPr>
        <w:rPr>
          <w:sz w:val="22"/>
        </w:rPr>
      </w:pPr>
      <w:r>
        <w:rPr>
          <w:sz w:val="22"/>
        </w:rPr>
        <w:t>S</w:t>
      </w:r>
      <w:r w:rsidR="00A23E3C" w:rsidRPr="00286648">
        <w:rPr>
          <w:sz w:val="22"/>
        </w:rPr>
        <w:t xml:space="preserve">u desarrollo está </w:t>
      </w:r>
      <w:r w:rsidR="00A23E3C" w:rsidRPr="00286648">
        <w:rPr>
          <w:b/>
          <w:sz w:val="22"/>
        </w:rPr>
        <w:t>planificado por anticipado</w:t>
      </w:r>
      <w:r w:rsidR="00A23E3C" w:rsidRPr="00286648">
        <w:rPr>
          <w:sz w:val="22"/>
        </w:rPr>
        <w:t xml:space="preserve"> y</w:t>
      </w:r>
      <w:r w:rsidR="00EA367D" w:rsidRPr="00286648">
        <w:rPr>
          <w:sz w:val="22"/>
        </w:rPr>
        <w:t xml:space="preserve"> </w:t>
      </w:r>
      <w:r w:rsidR="00A23E3C" w:rsidRPr="00286648">
        <w:rPr>
          <w:sz w:val="22"/>
        </w:rPr>
        <w:t>puesto en acción para recorrer una distancia específica y a continuación</w:t>
      </w:r>
      <w:r w:rsidR="00EA367D" w:rsidRPr="00286648">
        <w:rPr>
          <w:sz w:val="22"/>
        </w:rPr>
        <w:t xml:space="preserve"> </w:t>
      </w:r>
      <w:r w:rsidR="00A23E3C" w:rsidRPr="00286648">
        <w:rPr>
          <w:sz w:val="22"/>
        </w:rPr>
        <w:t xml:space="preserve">detenerse. </w:t>
      </w:r>
    </w:p>
    <w:p w:rsidR="00EA367D" w:rsidRPr="00A23E3C" w:rsidRDefault="00EA367D" w:rsidP="00A23E3C">
      <w:pPr>
        <w:rPr>
          <w:sz w:val="22"/>
        </w:rPr>
      </w:pPr>
    </w:p>
    <w:p w:rsidR="00EA367D" w:rsidRPr="00A00956" w:rsidRDefault="00286648" w:rsidP="00A36DD5">
      <w:pPr>
        <w:pStyle w:val="Prrafodelista"/>
        <w:numPr>
          <w:ilvl w:val="0"/>
          <w:numId w:val="40"/>
        </w:numPr>
        <w:rPr>
          <w:b/>
          <w:sz w:val="22"/>
        </w:rPr>
      </w:pPr>
      <w:r w:rsidRPr="00A00956">
        <w:rPr>
          <w:b/>
          <w:sz w:val="22"/>
        </w:rPr>
        <w:t>V</w:t>
      </w:r>
      <w:r w:rsidR="00A23E3C" w:rsidRPr="00A00956">
        <w:rPr>
          <w:b/>
          <w:sz w:val="22"/>
        </w:rPr>
        <w:t xml:space="preserve">ariaciones </w:t>
      </w:r>
      <w:r w:rsidR="00A23E3C" w:rsidRPr="00A00956">
        <w:rPr>
          <w:sz w:val="22"/>
        </w:rPr>
        <w:t>que suceden en</w:t>
      </w:r>
      <w:r w:rsidR="00A23E3C" w:rsidRPr="00A00956">
        <w:rPr>
          <w:b/>
          <w:sz w:val="22"/>
        </w:rPr>
        <w:t xml:space="preserve"> movimientos balísticos</w:t>
      </w:r>
      <w:r w:rsidR="00EA367D" w:rsidRPr="00A00956">
        <w:rPr>
          <w:b/>
          <w:sz w:val="22"/>
        </w:rPr>
        <w:t xml:space="preserve"> </w:t>
      </w:r>
      <w:r w:rsidR="00A23E3C" w:rsidRPr="00A00956">
        <w:rPr>
          <w:b/>
          <w:sz w:val="22"/>
        </w:rPr>
        <w:t xml:space="preserve">al extirpar </w:t>
      </w:r>
      <w:r w:rsidR="00A00956">
        <w:rPr>
          <w:b/>
          <w:sz w:val="22"/>
        </w:rPr>
        <w:t>cerebelo</w:t>
      </w:r>
      <w:r w:rsidR="00A23E3C" w:rsidRPr="00A00956">
        <w:rPr>
          <w:b/>
          <w:sz w:val="22"/>
        </w:rPr>
        <w:t xml:space="preserve">. </w:t>
      </w:r>
    </w:p>
    <w:p w:rsidR="00EA367D" w:rsidRPr="00A00956" w:rsidRDefault="00844924" w:rsidP="00A36DD5">
      <w:pPr>
        <w:pStyle w:val="Prrafodelista"/>
        <w:numPr>
          <w:ilvl w:val="0"/>
          <w:numId w:val="41"/>
        </w:numPr>
        <w:rPr>
          <w:sz w:val="22"/>
        </w:rPr>
      </w:pPr>
      <w:r w:rsidRPr="00844924">
        <w:rPr>
          <w:b/>
          <w:sz w:val="22"/>
        </w:rPr>
        <w:t>M</w:t>
      </w:r>
      <w:r w:rsidR="00A23E3C" w:rsidRPr="00844924">
        <w:rPr>
          <w:b/>
          <w:sz w:val="22"/>
        </w:rPr>
        <w:t xml:space="preserve">ovimientos </w:t>
      </w:r>
      <w:r w:rsidRPr="00844924">
        <w:rPr>
          <w:b/>
          <w:sz w:val="22"/>
        </w:rPr>
        <w:t xml:space="preserve">lentos </w:t>
      </w:r>
      <w:r w:rsidR="00A23E3C" w:rsidRPr="00844924">
        <w:rPr>
          <w:b/>
          <w:sz w:val="22"/>
        </w:rPr>
        <w:t xml:space="preserve">y </w:t>
      </w:r>
      <w:r w:rsidRPr="00844924">
        <w:rPr>
          <w:b/>
          <w:sz w:val="22"/>
        </w:rPr>
        <w:t xml:space="preserve">sin </w:t>
      </w:r>
      <w:r w:rsidR="00A23E3C" w:rsidRPr="00844924">
        <w:rPr>
          <w:b/>
          <w:sz w:val="22"/>
        </w:rPr>
        <w:t>impulso</w:t>
      </w:r>
      <w:r w:rsidR="00A23E3C" w:rsidRPr="00A00956">
        <w:rPr>
          <w:sz w:val="22"/>
        </w:rPr>
        <w:t xml:space="preserve"> de arranque añadido </w:t>
      </w:r>
      <w:r>
        <w:rPr>
          <w:sz w:val="22"/>
        </w:rPr>
        <w:t>d</w:t>
      </w:r>
      <w:r w:rsidR="00A23E3C" w:rsidRPr="00A00956">
        <w:rPr>
          <w:sz w:val="22"/>
        </w:rPr>
        <w:t xml:space="preserve">el cerebelo; </w:t>
      </w:r>
    </w:p>
    <w:p w:rsidR="00EA367D" w:rsidRPr="00A00956" w:rsidRDefault="00844924" w:rsidP="00A36DD5">
      <w:pPr>
        <w:pStyle w:val="Prrafodelista"/>
        <w:numPr>
          <w:ilvl w:val="0"/>
          <w:numId w:val="41"/>
        </w:numPr>
        <w:rPr>
          <w:sz w:val="22"/>
        </w:rPr>
      </w:pPr>
      <w:r>
        <w:rPr>
          <w:b/>
          <w:sz w:val="22"/>
        </w:rPr>
        <w:t>L</w:t>
      </w:r>
      <w:r w:rsidR="00A23E3C" w:rsidRPr="00844924">
        <w:rPr>
          <w:b/>
          <w:sz w:val="22"/>
        </w:rPr>
        <w:t>a fuerza</w:t>
      </w:r>
      <w:r w:rsidR="00A23E3C" w:rsidRPr="00A00956">
        <w:rPr>
          <w:sz w:val="22"/>
        </w:rPr>
        <w:t xml:space="preserve"> alcanzada es débil, </w:t>
      </w:r>
    </w:p>
    <w:p w:rsidR="00EA367D" w:rsidRPr="00A00956" w:rsidRDefault="00844924" w:rsidP="00A36DD5">
      <w:pPr>
        <w:pStyle w:val="Prrafodelista"/>
        <w:numPr>
          <w:ilvl w:val="0"/>
          <w:numId w:val="41"/>
        </w:numPr>
        <w:rPr>
          <w:sz w:val="22"/>
        </w:rPr>
      </w:pPr>
      <w:r w:rsidRPr="00844924">
        <w:rPr>
          <w:b/>
          <w:sz w:val="22"/>
        </w:rPr>
        <w:t>No existe amortiguación</w:t>
      </w:r>
      <w:r>
        <w:rPr>
          <w:sz w:val="22"/>
        </w:rPr>
        <w:t>.</w:t>
      </w:r>
    </w:p>
    <w:p w:rsidR="00EA367D" w:rsidRDefault="00EA367D" w:rsidP="00A23E3C">
      <w:pPr>
        <w:rPr>
          <w:sz w:val="22"/>
        </w:rPr>
      </w:pPr>
    </w:p>
    <w:p w:rsidR="00EA367D" w:rsidRPr="00DA7336" w:rsidRDefault="00A53ACA" w:rsidP="00A36DD5">
      <w:pPr>
        <w:pStyle w:val="Prrafodelista"/>
        <w:numPr>
          <w:ilvl w:val="0"/>
          <w:numId w:val="46"/>
        </w:numPr>
        <w:rPr>
          <w:sz w:val="22"/>
        </w:rPr>
      </w:pPr>
      <w:r w:rsidRPr="00DA7336">
        <w:rPr>
          <w:b/>
          <w:sz w:val="22"/>
        </w:rPr>
        <w:t>A</w:t>
      </w:r>
      <w:r w:rsidR="00A23E3C" w:rsidRPr="00DA7336">
        <w:rPr>
          <w:b/>
          <w:sz w:val="22"/>
        </w:rPr>
        <w:t xml:space="preserve"> falta</w:t>
      </w:r>
      <w:r w:rsidR="00EA367D" w:rsidRPr="00DA7336">
        <w:rPr>
          <w:b/>
          <w:sz w:val="22"/>
        </w:rPr>
        <w:t xml:space="preserve">  </w:t>
      </w:r>
      <w:r w:rsidR="00A23E3C" w:rsidRPr="00DA7336">
        <w:rPr>
          <w:b/>
          <w:sz w:val="22"/>
        </w:rPr>
        <w:t>del circuito cerebeloso</w:t>
      </w:r>
      <w:r w:rsidR="00DA7336">
        <w:rPr>
          <w:b/>
          <w:sz w:val="22"/>
        </w:rPr>
        <w:t>,</w:t>
      </w:r>
      <w:r w:rsidR="00A23E3C" w:rsidRPr="00DA7336">
        <w:rPr>
          <w:b/>
          <w:sz w:val="22"/>
        </w:rPr>
        <w:t xml:space="preserve"> </w:t>
      </w:r>
      <w:r w:rsidR="00DA7336" w:rsidRPr="00DA7336">
        <w:rPr>
          <w:b/>
          <w:sz w:val="22"/>
        </w:rPr>
        <w:t>l</w:t>
      </w:r>
      <w:r w:rsidR="00A23E3C" w:rsidRPr="00DA7336">
        <w:rPr>
          <w:b/>
          <w:sz w:val="22"/>
        </w:rPr>
        <w:t>a corteza motora</w:t>
      </w:r>
      <w:r w:rsidR="00A23E3C" w:rsidRPr="00DA7336">
        <w:rPr>
          <w:sz w:val="22"/>
        </w:rPr>
        <w:t xml:space="preserve"> tiene que emplearse a</w:t>
      </w:r>
      <w:r w:rsidR="00EA367D" w:rsidRPr="00DA7336">
        <w:rPr>
          <w:sz w:val="22"/>
        </w:rPr>
        <w:t xml:space="preserve"> </w:t>
      </w:r>
      <w:r w:rsidR="00A23E3C" w:rsidRPr="00DA7336">
        <w:rPr>
          <w:sz w:val="22"/>
        </w:rPr>
        <w:t xml:space="preserve">fondo para activar los </w:t>
      </w:r>
      <w:r w:rsidR="00A23E3C" w:rsidRPr="00DA7336">
        <w:rPr>
          <w:b/>
          <w:sz w:val="22"/>
        </w:rPr>
        <w:t xml:space="preserve">movimientos balísticos </w:t>
      </w:r>
      <w:r w:rsidRPr="00DA7336">
        <w:rPr>
          <w:b/>
          <w:sz w:val="22"/>
        </w:rPr>
        <w:t>y de amortiguación</w:t>
      </w:r>
      <w:r w:rsidRPr="00DA7336">
        <w:rPr>
          <w:sz w:val="22"/>
        </w:rPr>
        <w:t xml:space="preserve"> luego </w:t>
      </w:r>
      <w:r w:rsidR="00A23E3C" w:rsidRPr="00DA7336">
        <w:rPr>
          <w:sz w:val="22"/>
        </w:rPr>
        <w:t xml:space="preserve">desactivarlos. </w:t>
      </w:r>
    </w:p>
    <w:p w:rsidR="00EA367D" w:rsidRDefault="00EA367D" w:rsidP="00A23E3C">
      <w:pPr>
        <w:rPr>
          <w:sz w:val="22"/>
        </w:rPr>
      </w:pPr>
    </w:p>
    <w:p w:rsidR="00CC1B28" w:rsidRPr="00307B04" w:rsidRDefault="00EA367D" w:rsidP="00307B04">
      <w:pPr>
        <w:pStyle w:val="Ttulo3"/>
      </w:pPr>
      <w:r w:rsidRPr="00307B04">
        <w:t>Cerebrocerebelo</w:t>
      </w:r>
      <w:r w:rsidR="00CC1B28" w:rsidRPr="00307B04">
        <w:t xml:space="preserve"> (</w:t>
      </w:r>
      <w:r w:rsidRPr="00307B04">
        <w:t>zonas laterales de los hemisferios cerebelosos</w:t>
      </w:r>
      <w:r w:rsidR="00CC1B28" w:rsidRPr="00307B04">
        <w:t>)</w:t>
      </w:r>
      <w:r w:rsidR="00AA3299" w:rsidRPr="00307B04">
        <w:t xml:space="preserve"> </w:t>
      </w:r>
    </w:p>
    <w:p w:rsidR="00CC1B28" w:rsidRDefault="00EA367D" w:rsidP="00A36DD5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CC1B28">
        <w:rPr>
          <w:sz w:val="22"/>
        </w:rPr>
        <w:t xml:space="preserve">muy </w:t>
      </w:r>
      <w:r w:rsidRPr="00CC1B28">
        <w:rPr>
          <w:b/>
          <w:sz w:val="22"/>
        </w:rPr>
        <w:t>desarrolladas e hipertrofiadas</w:t>
      </w:r>
      <w:r w:rsidR="004A5F32" w:rsidRPr="00CC1B28">
        <w:rPr>
          <w:sz w:val="22"/>
        </w:rPr>
        <w:t xml:space="preserve">, </w:t>
      </w:r>
      <w:r w:rsidRPr="00CC1B28">
        <w:rPr>
          <w:sz w:val="22"/>
        </w:rPr>
        <w:t xml:space="preserve">capacidad para planificar y ejecutar </w:t>
      </w:r>
      <w:r w:rsidRPr="00CC1B28">
        <w:rPr>
          <w:b/>
          <w:sz w:val="22"/>
        </w:rPr>
        <w:t>patrones</w:t>
      </w:r>
      <w:r w:rsidR="00AA3299" w:rsidRPr="00CC1B28">
        <w:rPr>
          <w:b/>
          <w:sz w:val="22"/>
        </w:rPr>
        <w:t xml:space="preserve"> </w:t>
      </w:r>
      <w:r w:rsidRPr="00CC1B28">
        <w:rPr>
          <w:b/>
          <w:sz w:val="22"/>
        </w:rPr>
        <w:t>secuenciales complicados</w:t>
      </w:r>
      <w:r w:rsidRPr="00CC1B28">
        <w:rPr>
          <w:sz w:val="22"/>
        </w:rPr>
        <w:t xml:space="preserve"> de movimiento con las</w:t>
      </w:r>
      <w:r w:rsidR="00AA3299" w:rsidRPr="00CC1B28">
        <w:rPr>
          <w:sz w:val="22"/>
        </w:rPr>
        <w:t xml:space="preserve"> </w:t>
      </w:r>
      <w:r w:rsidRPr="00CC1B28">
        <w:rPr>
          <w:sz w:val="22"/>
        </w:rPr>
        <w:t xml:space="preserve">manos y con los dedos, y para hablar. </w:t>
      </w:r>
    </w:p>
    <w:p w:rsidR="00A1660C" w:rsidRDefault="00CC1B28" w:rsidP="00A36DD5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A1660C">
        <w:rPr>
          <w:b/>
          <w:sz w:val="22"/>
        </w:rPr>
        <w:t>C</w:t>
      </w:r>
      <w:r w:rsidR="00EA367D" w:rsidRPr="00A1660C">
        <w:rPr>
          <w:b/>
          <w:sz w:val="22"/>
        </w:rPr>
        <w:t>arecen de una vía</w:t>
      </w:r>
      <w:r w:rsidR="00AA3299" w:rsidRPr="00A1660C">
        <w:rPr>
          <w:b/>
          <w:sz w:val="22"/>
        </w:rPr>
        <w:t xml:space="preserve"> </w:t>
      </w:r>
      <w:r w:rsidR="00EA367D" w:rsidRPr="00A1660C">
        <w:rPr>
          <w:b/>
          <w:sz w:val="22"/>
        </w:rPr>
        <w:t>de entrada directa</w:t>
      </w:r>
      <w:r w:rsidR="00EA367D" w:rsidRPr="00A1660C">
        <w:rPr>
          <w:sz w:val="22"/>
        </w:rPr>
        <w:t xml:space="preserve"> para la información procedente de las porciones</w:t>
      </w:r>
      <w:r w:rsidR="00AA3299" w:rsidRPr="00A1660C">
        <w:rPr>
          <w:sz w:val="22"/>
        </w:rPr>
        <w:t xml:space="preserve"> </w:t>
      </w:r>
      <w:r w:rsidR="00EA367D" w:rsidRPr="00A1660C">
        <w:rPr>
          <w:sz w:val="22"/>
        </w:rPr>
        <w:t xml:space="preserve">periféricas del cuerpo. </w:t>
      </w:r>
    </w:p>
    <w:p w:rsidR="00EA367D" w:rsidRPr="00A1660C" w:rsidRDefault="00A1660C" w:rsidP="00A36DD5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A1660C">
        <w:rPr>
          <w:b/>
          <w:sz w:val="22"/>
        </w:rPr>
        <w:t>L</w:t>
      </w:r>
      <w:r w:rsidR="00EA367D" w:rsidRPr="00A1660C">
        <w:rPr>
          <w:b/>
          <w:sz w:val="22"/>
        </w:rPr>
        <w:t>a comunicación</w:t>
      </w:r>
      <w:r w:rsidR="00AA3299" w:rsidRPr="00A1660C">
        <w:rPr>
          <w:sz w:val="22"/>
        </w:rPr>
        <w:t xml:space="preserve"> </w:t>
      </w:r>
      <w:r>
        <w:rPr>
          <w:sz w:val="22"/>
        </w:rPr>
        <w:t xml:space="preserve">entre </w:t>
      </w:r>
      <w:r w:rsidR="00EA367D" w:rsidRPr="00A1660C">
        <w:rPr>
          <w:b/>
          <w:sz w:val="22"/>
        </w:rPr>
        <w:t>áreas cerebelosas laterales</w:t>
      </w:r>
      <w:r w:rsidR="00EA367D" w:rsidRPr="00A1660C">
        <w:rPr>
          <w:sz w:val="22"/>
        </w:rPr>
        <w:t xml:space="preserve"> y la </w:t>
      </w:r>
      <w:r w:rsidR="00EA367D" w:rsidRPr="00A1660C">
        <w:rPr>
          <w:b/>
          <w:sz w:val="22"/>
        </w:rPr>
        <w:t>corteza cerebral</w:t>
      </w:r>
      <w:r w:rsidR="00AA3299" w:rsidRPr="00A1660C">
        <w:rPr>
          <w:sz w:val="22"/>
        </w:rPr>
        <w:t xml:space="preserve"> </w:t>
      </w:r>
      <w:r w:rsidR="00EA367D" w:rsidRPr="00A1660C">
        <w:rPr>
          <w:sz w:val="22"/>
        </w:rPr>
        <w:t xml:space="preserve">se dirige al </w:t>
      </w:r>
      <w:r w:rsidR="00EA367D" w:rsidRPr="00A1660C">
        <w:rPr>
          <w:b/>
          <w:sz w:val="22"/>
        </w:rPr>
        <w:t>área</w:t>
      </w:r>
      <w:r w:rsidR="00AA3299" w:rsidRPr="00A1660C">
        <w:rPr>
          <w:b/>
          <w:sz w:val="22"/>
        </w:rPr>
        <w:t xml:space="preserve"> </w:t>
      </w:r>
      <w:r w:rsidR="00EA367D" w:rsidRPr="00A1660C">
        <w:rPr>
          <w:b/>
          <w:sz w:val="22"/>
        </w:rPr>
        <w:t>premotora</w:t>
      </w:r>
      <w:r w:rsidR="00EA367D" w:rsidRPr="00A1660C">
        <w:rPr>
          <w:sz w:val="22"/>
        </w:rPr>
        <w:t xml:space="preserve"> y las áreas somatosensitivas primaria y de asociación.</w:t>
      </w:r>
    </w:p>
    <w:p w:rsidR="00AA3299" w:rsidRDefault="00AA3299" w:rsidP="00EA367D">
      <w:pPr>
        <w:rPr>
          <w:sz w:val="22"/>
        </w:rPr>
      </w:pPr>
    </w:p>
    <w:p w:rsidR="00AA3299" w:rsidRDefault="00D9146B" w:rsidP="00EA367D">
      <w:pPr>
        <w:rPr>
          <w:sz w:val="22"/>
        </w:rPr>
      </w:pPr>
      <w:r w:rsidRPr="00D9146B">
        <w:rPr>
          <w:b/>
          <w:sz w:val="22"/>
        </w:rPr>
        <w:t>L</w:t>
      </w:r>
      <w:r w:rsidR="00EA367D" w:rsidRPr="00D9146B">
        <w:rPr>
          <w:b/>
          <w:sz w:val="22"/>
        </w:rPr>
        <w:t>a destrucción del</w:t>
      </w:r>
      <w:r w:rsidR="00C44BD4">
        <w:rPr>
          <w:b/>
          <w:sz w:val="22"/>
        </w:rPr>
        <w:t xml:space="preserve"> cerebrocerebelo </w:t>
      </w:r>
      <w:r>
        <w:rPr>
          <w:sz w:val="22"/>
        </w:rPr>
        <w:t xml:space="preserve">y </w:t>
      </w:r>
      <w:r w:rsidR="00EA367D" w:rsidRPr="00EA367D">
        <w:rPr>
          <w:sz w:val="22"/>
        </w:rPr>
        <w:t>sus núcleos profundos dentados,</w:t>
      </w:r>
      <w:r w:rsidR="00AA3299">
        <w:rPr>
          <w:sz w:val="22"/>
        </w:rPr>
        <w:t xml:space="preserve"> </w:t>
      </w:r>
      <w:r w:rsidR="00EA367D" w:rsidRPr="00EA367D">
        <w:rPr>
          <w:sz w:val="22"/>
        </w:rPr>
        <w:t xml:space="preserve">da lugar a una </w:t>
      </w:r>
      <w:r w:rsidR="00EA367D" w:rsidRPr="00D9146B">
        <w:rPr>
          <w:b/>
          <w:sz w:val="22"/>
        </w:rPr>
        <w:t>descoordinación extrema</w:t>
      </w:r>
      <w:r w:rsidR="00EA367D" w:rsidRPr="00EA367D">
        <w:rPr>
          <w:sz w:val="22"/>
        </w:rPr>
        <w:t xml:space="preserve"> en los</w:t>
      </w:r>
      <w:r w:rsidR="00AA3299">
        <w:rPr>
          <w:sz w:val="22"/>
        </w:rPr>
        <w:t xml:space="preserve"> </w:t>
      </w:r>
      <w:r w:rsidR="00EA367D" w:rsidRPr="00EA367D">
        <w:rPr>
          <w:sz w:val="22"/>
        </w:rPr>
        <w:t>movimientos complejos de las manos, los dedos y</w:t>
      </w:r>
      <w:r w:rsidR="00AA3299">
        <w:rPr>
          <w:sz w:val="22"/>
        </w:rPr>
        <w:t xml:space="preserve"> </w:t>
      </w:r>
      <w:r w:rsidR="00EA367D" w:rsidRPr="00EA367D">
        <w:rPr>
          <w:sz w:val="22"/>
        </w:rPr>
        <w:t xml:space="preserve">los pies, así como del aparato del habla. </w:t>
      </w:r>
    </w:p>
    <w:p w:rsidR="00AA3299" w:rsidRDefault="00AA3299" w:rsidP="00EA367D">
      <w:pPr>
        <w:rPr>
          <w:sz w:val="22"/>
        </w:rPr>
      </w:pPr>
    </w:p>
    <w:p w:rsidR="00AA3299" w:rsidRDefault="00E54DC0" w:rsidP="00EA367D">
      <w:pPr>
        <w:rPr>
          <w:sz w:val="22"/>
        </w:rPr>
      </w:pPr>
      <w:r w:rsidRPr="00E54DC0">
        <w:rPr>
          <w:b/>
          <w:sz w:val="22"/>
        </w:rPr>
        <w:t>Las zonas laterales de los hemisferios cerebelosos</w:t>
      </w:r>
      <w:r>
        <w:rPr>
          <w:sz w:val="22"/>
        </w:rPr>
        <w:t xml:space="preserve"> </w:t>
      </w:r>
      <w:r w:rsidR="00EA367D" w:rsidRPr="00EA367D">
        <w:rPr>
          <w:sz w:val="22"/>
        </w:rPr>
        <w:t>se ocupan de otros dos aspectos importantes</w:t>
      </w:r>
      <w:r w:rsidR="00AA3299">
        <w:rPr>
          <w:sz w:val="22"/>
        </w:rPr>
        <w:t xml:space="preserve"> </w:t>
      </w:r>
      <w:r w:rsidR="00EA367D" w:rsidRPr="00EA367D">
        <w:rPr>
          <w:sz w:val="22"/>
        </w:rPr>
        <w:t xml:space="preserve">indirectos en el control motor: </w:t>
      </w:r>
    </w:p>
    <w:p w:rsidR="00AA3299" w:rsidRPr="00E54DC0" w:rsidRDefault="00EA367D" w:rsidP="00A36DD5">
      <w:pPr>
        <w:pStyle w:val="Prrafodelista"/>
        <w:numPr>
          <w:ilvl w:val="0"/>
          <w:numId w:val="47"/>
        </w:numPr>
        <w:rPr>
          <w:sz w:val="22"/>
        </w:rPr>
      </w:pPr>
      <w:r w:rsidRPr="00E54DC0">
        <w:rPr>
          <w:sz w:val="22"/>
        </w:rPr>
        <w:t xml:space="preserve">la </w:t>
      </w:r>
      <w:r w:rsidRPr="00E54DC0">
        <w:rPr>
          <w:b/>
          <w:sz w:val="22"/>
        </w:rPr>
        <w:t xml:space="preserve">planificación </w:t>
      </w:r>
      <w:r w:rsidRPr="00E54DC0">
        <w:rPr>
          <w:sz w:val="22"/>
        </w:rPr>
        <w:t>de</w:t>
      </w:r>
      <w:r w:rsidR="00AA3299" w:rsidRPr="00E54DC0">
        <w:rPr>
          <w:sz w:val="22"/>
        </w:rPr>
        <w:t xml:space="preserve"> </w:t>
      </w:r>
      <w:r w:rsidRPr="00E54DC0">
        <w:rPr>
          <w:sz w:val="22"/>
        </w:rPr>
        <w:t xml:space="preserve">los movimientos secuenciales </w:t>
      </w:r>
    </w:p>
    <w:p w:rsidR="00EA367D" w:rsidRPr="00E54DC0" w:rsidRDefault="00E54DC0" w:rsidP="00A36DD5">
      <w:pPr>
        <w:pStyle w:val="Prrafodelista"/>
        <w:numPr>
          <w:ilvl w:val="0"/>
          <w:numId w:val="47"/>
        </w:numPr>
        <w:rPr>
          <w:sz w:val="22"/>
        </w:rPr>
      </w:pPr>
      <w:r>
        <w:rPr>
          <w:sz w:val="22"/>
        </w:rPr>
        <w:t xml:space="preserve">La </w:t>
      </w:r>
      <w:r w:rsidR="00EA367D" w:rsidRPr="00E54DC0">
        <w:rPr>
          <w:b/>
          <w:sz w:val="22"/>
        </w:rPr>
        <w:t>sincronización</w:t>
      </w:r>
      <w:r>
        <w:rPr>
          <w:sz w:val="22"/>
        </w:rPr>
        <w:t xml:space="preserve">  de movimientos secuenciales</w:t>
      </w:r>
    </w:p>
    <w:p w:rsidR="00AA3299" w:rsidRDefault="00AA3299" w:rsidP="00EA367D">
      <w:pPr>
        <w:rPr>
          <w:sz w:val="22"/>
        </w:rPr>
      </w:pPr>
    </w:p>
    <w:p w:rsidR="00EA367D" w:rsidRPr="00307B04" w:rsidRDefault="00EA367D" w:rsidP="00307B04">
      <w:pPr>
        <w:pStyle w:val="Ttulo3"/>
      </w:pPr>
      <w:r w:rsidRPr="00307B04">
        <w:t xml:space="preserve">Planificación de los movimientos secuenciales. </w:t>
      </w:r>
    </w:p>
    <w:p w:rsidR="00ED57B4" w:rsidRDefault="005835D7" w:rsidP="00EA367D">
      <w:pPr>
        <w:rPr>
          <w:sz w:val="22"/>
        </w:rPr>
      </w:pPr>
      <w:r>
        <w:rPr>
          <w:sz w:val="22"/>
        </w:rPr>
        <w:t>E</w:t>
      </w:r>
      <w:r w:rsidR="00EA367D" w:rsidRPr="00EA367D">
        <w:rPr>
          <w:sz w:val="22"/>
        </w:rPr>
        <w:t xml:space="preserve">xige que las </w:t>
      </w:r>
      <w:r w:rsidR="00EA367D" w:rsidRPr="005835D7">
        <w:rPr>
          <w:b/>
          <w:sz w:val="22"/>
        </w:rPr>
        <w:t>zonas</w:t>
      </w:r>
      <w:r w:rsidR="00ED57B4" w:rsidRPr="005835D7">
        <w:rPr>
          <w:b/>
          <w:sz w:val="22"/>
        </w:rPr>
        <w:t xml:space="preserve"> </w:t>
      </w:r>
      <w:r w:rsidR="00EA367D" w:rsidRPr="005835D7">
        <w:rPr>
          <w:b/>
          <w:sz w:val="22"/>
        </w:rPr>
        <w:t>laterales de los hemisferios</w:t>
      </w:r>
      <w:r w:rsidR="00EA367D" w:rsidRPr="00EA367D">
        <w:rPr>
          <w:sz w:val="22"/>
        </w:rPr>
        <w:t xml:space="preserve"> estén en contacto con las </w:t>
      </w:r>
      <w:r w:rsidR="00EA367D" w:rsidRPr="005835D7">
        <w:rPr>
          <w:b/>
          <w:sz w:val="22"/>
        </w:rPr>
        <w:t>porciones</w:t>
      </w:r>
      <w:r w:rsidR="00ED57B4" w:rsidRPr="005835D7">
        <w:rPr>
          <w:b/>
          <w:sz w:val="22"/>
        </w:rPr>
        <w:t xml:space="preserve"> </w:t>
      </w:r>
      <w:r w:rsidR="00EA367D" w:rsidRPr="005835D7">
        <w:rPr>
          <w:b/>
          <w:sz w:val="22"/>
        </w:rPr>
        <w:t>sensitivas y premotoras de la corteza cerebral</w:t>
      </w:r>
      <w:r w:rsidR="00EA367D" w:rsidRPr="00EA367D">
        <w:rPr>
          <w:sz w:val="22"/>
        </w:rPr>
        <w:t>, y esto requiere</w:t>
      </w:r>
      <w:r w:rsidR="00ED57B4">
        <w:rPr>
          <w:sz w:val="22"/>
        </w:rPr>
        <w:t xml:space="preserve"> </w:t>
      </w:r>
      <w:r w:rsidR="00EA367D" w:rsidRPr="00EA367D">
        <w:rPr>
          <w:sz w:val="22"/>
        </w:rPr>
        <w:t xml:space="preserve">una </w:t>
      </w:r>
      <w:r w:rsidR="00EA367D" w:rsidRPr="005835D7">
        <w:rPr>
          <w:b/>
          <w:sz w:val="22"/>
        </w:rPr>
        <w:t>comunicación bidireccional</w:t>
      </w:r>
      <w:r w:rsidR="00EA367D" w:rsidRPr="00EA367D">
        <w:rPr>
          <w:sz w:val="22"/>
        </w:rPr>
        <w:t xml:space="preserve"> entre </w:t>
      </w:r>
      <w:r w:rsidR="00EA367D" w:rsidRPr="005835D7">
        <w:rPr>
          <w:b/>
          <w:sz w:val="22"/>
        </w:rPr>
        <w:t>áreas corticales</w:t>
      </w:r>
      <w:r w:rsidR="00ED57B4">
        <w:rPr>
          <w:sz w:val="22"/>
        </w:rPr>
        <w:t xml:space="preserve"> </w:t>
      </w:r>
      <w:r w:rsidR="00EA367D" w:rsidRPr="00EA367D">
        <w:rPr>
          <w:sz w:val="22"/>
        </w:rPr>
        <w:t xml:space="preserve">cerebrales y las regiones de los </w:t>
      </w:r>
      <w:r w:rsidR="00EA367D" w:rsidRPr="005835D7">
        <w:rPr>
          <w:b/>
          <w:sz w:val="22"/>
        </w:rPr>
        <w:t>ganglios</w:t>
      </w:r>
      <w:r w:rsidR="00ED57B4" w:rsidRPr="005835D7">
        <w:rPr>
          <w:b/>
          <w:sz w:val="22"/>
        </w:rPr>
        <w:t xml:space="preserve"> </w:t>
      </w:r>
      <w:r w:rsidR="00EA367D" w:rsidRPr="005835D7">
        <w:rPr>
          <w:b/>
          <w:sz w:val="22"/>
        </w:rPr>
        <w:t>basales</w:t>
      </w:r>
      <w:r w:rsidR="00EA367D" w:rsidRPr="00EA367D">
        <w:rPr>
          <w:sz w:val="22"/>
        </w:rPr>
        <w:t xml:space="preserve">. </w:t>
      </w:r>
    </w:p>
    <w:p w:rsidR="00ED57B4" w:rsidRDefault="00ED57B4" w:rsidP="00EA367D">
      <w:pPr>
        <w:rPr>
          <w:sz w:val="22"/>
        </w:rPr>
      </w:pPr>
    </w:p>
    <w:p w:rsidR="00497AD3" w:rsidRDefault="00497AD3" w:rsidP="00EA367D">
      <w:pPr>
        <w:rPr>
          <w:sz w:val="22"/>
        </w:rPr>
      </w:pPr>
      <w:r>
        <w:rPr>
          <w:b/>
          <w:sz w:val="22"/>
        </w:rPr>
        <w:t>E</w:t>
      </w:r>
      <w:r w:rsidR="00EA367D" w:rsidRPr="00497AD3">
        <w:rPr>
          <w:b/>
          <w:sz w:val="22"/>
        </w:rPr>
        <w:t>l «plan» de los movimientos secuenciales</w:t>
      </w:r>
      <w:r w:rsidR="00ED57B4">
        <w:rPr>
          <w:sz w:val="22"/>
        </w:rPr>
        <w:t xml:space="preserve"> </w:t>
      </w:r>
    </w:p>
    <w:p w:rsidR="00497AD3" w:rsidRPr="00497AD3" w:rsidRDefault="00497AD3" w:rsidP="00A36DD5">
      <w:pPr>
        <w:pStyle w:val="Prrafodelista"/>
        <w:numPr>
          <w:ilvl w:val="0"/>
          <w:numId w:val="48"/>
        </w:numPr>
        <w:rPr>
          <w:sz w:val="22"/>
        </w:rPr>
      </w:pPr>
      <w:r w:rsidRPr="00497AD3">
        <w:rPr>
          <w:b/>
          <w:sz w:val="22"/>
        </w:rPr>
        <w:t>C</w:t>
      </w:r>
      <w:r w:rsidR="00EA367D" w:rsidRPr="00497AD3">
        <w:rPr>
          <w:b/>
          <w:sz w:val="22"/>
        </w:rPr>
        <w:t>omienza</w:t>
      </w:r>
      <w:r w:rsidR="00EA367D" w:rsidRPr="00497AD3">
        <w:rPr>
          <w:sz w:val="22"/>
        </w:rPr>
        <w:t xml:space="preserve"> en las áreas sensitivas y premotoras de la</w:t>
      </w:r>
      <w:r w:rsidR="00ED57B4" w:rsidRPr="00497AD3">
        <w:rPr>
          <w:sz w:val="22"/>
        </w:rPr>
        <w:t xml:space="preserve"> </w:t>
      </w:r>
      <w:r w:rsidR="00EA367D" w:rsidRPr="00497AD3">
        <w:rPr>
          <w:sz w:val="22"/>
        </w:rPr>
        <w:t>corteza cerebral</w:t>
      </w:r>
    </w:p>
    <w:p w:rsidR="00ED57B4" w:rsidRPr="00497AD3" w:rsidRDefault="00497AD3" w:rsidP="00A36DD5">
      <w:pPr>
        <w:pStyle w:val="Prrafodelista"/>
        <w:numPr>
          <w:ilvl w:val="0"/>
          <w:numId w:val="48"/>
        </w:numPr>
        <w:rPr>
          <w:sz w:val="22"/>
        </w:rPr>
      </w:pPr>
      <w:r w:rsidRPr="00497AD3">
        <w:rPr>
          <w:b/>
          <w:sz w:val="22"/>
        </w:rPr>
        <w:t>S</w:t>
      </w:r>
      <w:r w:rsidR="00EA367D" w:rsidRPr="00497AD3">
        <w:rPr>
          <w:b/>
          <w:sz w:val="22"/>
        </w:rPr>
        <w:t>e transmite</w:t>
      </w:r>
      <w:r w:rsidR="00EA367D" w:rsidRPr="00497AD3">
        <w:rPr>
          <w:sz w:val="22"/>
        </w:rPr>
        <w:t xml:space="preserve"> hacia las zonas laterales</w:t>
      </w:r>
      <w:r w:rsidR="00ED57B4" w:rsidRPr="00497AD3">
        <w:rPr>
          <w:sz w:val="22"/>
        </w:rPr>
        <w:t xml:space="preserve"> </w:t>
      </w:r>
      <w:r w:rsidR="00EA367D" w:rsidRPr="00497AD3">
        <w:rPr>
          <w:sz w:val="22"/>
        </w:rPr>
        <w:t xml:space="preserve">de los hemisferios cerebelosos. </w:t>
      </w:r>
    </w:p>
    <w:p w:rsidR="00497AD3" w:rsidRPr="00497AD3" w:rsidRDefault="00497AD3" w:rsidP="00A36DD5">
      <w:pPr>
        <w:pStyle w:val="Prrafodelista"/>
        <w:numPr>
          <w:ilvl w:val="0"/>
          <w:numId w:val="48"/>
        </w:numPr>
        <w:rPr>
          <w:sz w:val="22"/>
        </w:rPr>
      </w:pPr>
      <w:r w:rsidRPr="00497AD3">
        <w:rPr>
          <w:b/>
          <w:sz w:val="22"/>
        </w:rPr>
        <w:t>T</w:t>
      </w:r>
      <w:r w:rsidR="00EA367D" w:rsidRPr="00497AD3">
        <w:rPr>
          <w:b/>
          <w:sz w:val="22"/>
        </w:rPr>
        <w:t>ráfico</w:t>
      </w:r>
      <w:r w:rsidR="00EA367D" w:rsidRPr="00497AD3">
        <w:rPr>
          <w:sz w:val="22"/>
        </w:rPr>
        <w:t xml:space="preserve"> de doble sentido entre el cerebelo y la corteza</w:t>
      </w:r>
      <w:r w:rsidR="00ED57B4" w:rsidRPr="00497AD3">
        <w:rPr>
          <w:sz w:val="22"/>
        </w:rPr>
        <w:t xml:space="preserve"> </w:t>
      </w:r>
      <w:r w:rsidR="00EA367D" w:rsidRPr="00497AD3">
        <w:rPr>
          <w:sz w:val="22"/>
        </w:rPr>
        <w:t>cerebral</w:t>
      </w:r>
    </w:p>
    <w:p w:rsidR="00EA367D" w:rsidRPr="00497AD3" w:rsidRDefault="00497AD3" w:rsidP="00A36DD5">
      <w:pPr>
        <w:pStyle w:val="Prrafodelista"/>
        <w:numPr>
          <w:ilvl w:val="0"/>
          <w:numId w:val="48"/>
        </w:numPr>
        <w:rPr>
          <w:sz w:val="22"/>
        </w:rPr>
      </w:pPr>
      <w:r w:rsidRPr="00497AD3">
        <w:rPr>
          <w:b/>
          <w:sz w:val="22"/>
        </w:rPr>
        <w:t>L</w:t>
      </w:r>
      <w:r w:rsidR="00EA367D" w:rsidRPr="00497AD3">
        <w:rPr>
          <w:b/>
          <w:sz w:val="22"/>
        </w:rPr>
        <w:t>as señales motoras</w:t>
      </w:r>
      <w:r w:rsidR="00EA367D" w:rsidRPr="00497AD3">
        <w:rPr>
          <w:sz w:val="22"/>
        </w:rPr>
        <w:t xml:space="preserve"> proporcionan la transición</w:t>
      </w:r>
      <w:r w:rsidR="00ED57B4" w:rsidRPr="00497AD3">
        <w:rPr>
          <w:sz w:val="22"/>
        </w:rPr>
        <w:t xml:space="preserve"> </w:t>
      </w:r>
      <w:r w:rsidR="00EA367D" w:rsidRPr="00497AD3">
        <w:rPr>
          <w:sz w:val="22"/>
        </w:rPr>
        <w:t>entre una secuencia de movimientos y la siguiente.</w:t>
      </w:r>
    </w:p>
    <w:p w:rsidR="00ED57B4" w:rsidRDefault="00ED57B4" w:rsidP="00EA367D">
      <w:pPr>
        <w:rPr>
          <w:sz w:val="22"/>
        </w:rPr>
      </w:pPr>
    </w:p>
    <w:p w:rsidR="00EA367D" w:rsidRDefault="00497AD3" w:rsidP="00EA367D">
      <w:pPr>
        <w:rPr>
          <w:sz w:val="22"/>
        </w:rPr>
      </w:pPr>
      <w:r w:rsidRPr="00497AD3">
        <w:rPr>
          <w:b/>
          <w:sz w:val="22"/>
        </w:rPr>
        <w:t>L</w:t>
      </w:r>
      <w:r w:rsidR="00EA367D" w:rsidRPr="00497AD3">
        <w:rPr>
          <w:b/>
          <w:sz w:val="22"/>
        </w:rPr>
        <w:t>as zonas cerebelosas laterales</w:t>
      </w:r>
      <w:r w:rsidR="00ED57B4">
        <w:rPr>
          <w:sz w:val="22"/>
        </w:rPr>
        <w:t xml:space="preserve"> </w:t>
      </w:r>
      <w:r>
        <w:rPr>
          <w:sz w:val="22"/>
        </w:rPr>
        <w:t xml:space="preserve">intervienen </w:t>
      </w:r>
      <w:r w:rsidR="00EA367D" w:rsidRPr="00EA367D">
        <w:rPr>
          <w:sz w:val="22"/>
        </w:rPr>
        <w:t xml:space="preserve">en la que </w:t>
      </w:r>
      <w:r w:rsidRPr="00497AD3">
        <w:rPr>
          <w:b/>
          <w:sz w:val="22"/>
        </w:rPr>
        <w:t xml:space="preserve">acción que </w:t>
      </w:r>
      <w:r w:rsidR="00EA367D" w:rsidRPr="00497AD3">
        <w:rPr>
          <w:b/>
          <w:sz w:val="22"/>
        </w:rPr>
        <w:t>ocurrirá durante el próximo</w:t>
      </w:r>
      <w:r w:rsidR="00ED57B4" w:rsidRPr="00497AD3">
        <w:rPr>
          <w:b/>
          <w:sz w:val="22"/>
        </w:rPr>
        <w:t xml:space="preserve"> </w:t>
      </w:r>
      <w:r w:rsidR="00EA367D" w:rsidRPr="00497AD3">
        <w:rPr>
          <w:b/>
          <w:sz w:val="22"/>
        </w:rPr>
        <w:t>movimiento secuencial</w:t>
      </w:r>
      <w:r w:rsidR="00EA367D" w:rsidRPr="00EA367D">
        <w:rPr>
          <w:sz w:val="22"/>
        </w:rPr>
        <w:t xml:space="preserve"> una décima de segundo o quizás</w:t>
      </w:r>
      <w:r w:rsidR="00ED57B4">
        <w:rPr>
          <w:sz w:val="22"/>
        </w:rPr>
        <w:t xml:space="preserve"> </w:t>
      </w:r>
      <w:r w:rsidR="00EA367D" w:rsidRPr="00EA367D">
        <w:rPr>
          <w:sz w:val="22"/>
        </w:rPr>
        <w:t>incluso varios segundos más tarde.</w:t>
      </w:r>
    </w:p>
    <w:p w:rsidR="00ED57B4" w:rsidRDefault="00ED57B4" w:rsidP="006D78BF">
      <w:pPr>
        <w:rPr>
          <w:sz w:val="22"/>
        </w:rPr>
      </w:pPr>
    </w:p>
    <w:p w:rsidR="006D78BF" w:rsidRPr="00161F9F" w:rsidRDefault="006D78BF" w:rsidP="00161F9F">
      <w:pPr>
        <w:pStyle w:val="Ttulo3"/>
      </w:pPr>
      <w:r w:rsidRPr="00161F9F">
        <w:lastRenderedPageBreak/>
        <w:t xml:space="preserve">Función de sincronización. </w:t>
      </w:r>
    </w:p>
    <w:p w:rsidR="00CF32BB" w:rsidRPr="001D4347" w:rsidRDefault="0013314D" w:rsidP="00A36DD5">
      <w:pPr>
        <w:pStyle w:val="Prrafodelista"/>
        <w:numPr>
          <w:ilvl w:val="0"/>
          <w:numId w:val="49"/>
        </w:numPr>
        <w:rPr>
          <w:sz w:val="22"/>
        </w:rPr>
      </w:pPr>
      <w:r w:rsidRPr="001D4347">
        <w:rPr>
          <w:b/>
          <w:sz w:val="22"/>
        </w:rPr>
        <w:t>L</w:t>
      </w:r>
      <w:r w:rsidR="006D78BF" w:rsidRPr="001D4347">
        <w:rPr>
          <w:b/>
          <w:sz w:val="22"/>
        </w:rPr>
        <w:t>as zonas laterales de los hemisferios cerebelosos</w:t>
      </w:r>
      <w:r w:rsidR="006D78BF" w:rsidRPr="001D4347">
        <w:rPr>
          <w:sz w:val="22"/>
        </w:rPr>
        <w:t xml:space="preserve"> procura</w:t>
      </w:r>
      <w:r w:rsidRPr="001D4347">
        <w:rPr>
          <w:sz w:val="22"/>
        </w:rPr>
        <w:t>n</w:t>
      </w:r>
      <w:r w:rsidR="006D78BF" w:rsidRPr="001D4347">
        <w:rPr>
          <w:sz w:val="22"/>
        </w:rPr>
        <w:t xml:space="preserve"> la </w:t>
      </w:r>
      <w:r w:rsidR="006D78BF" w:rsidRPr="001D4347">
        <w:rPr>
          <w:b/>
          <w:sz w:val="22"/>
        </w:rPr>
        <w:t>coordinación temporal</w:t>
      </w:r>
      <w:r w:rsidR="006D78BF" w:rsidRPr="001D4347">
        <w:rPr>
          <w:sz w:val="22"/>
        </w:rPr>
        <w:t xml:space="preserve"> oportuna de cada</w:t>
      </w:r>
      <w:r w:rsidR="00CF32BB" w:rsidRPr="001D4347">
        <w:rPr>
          <w:sz w:val="22"/>
        </w:rPr>
        <w:t xml:space="preserve"> </w:t>
      </w:r>
      <w:r w:rsidR="006D78BF" w:rsidRPr="001D4347">
        <w:rPr>
          <w:sz w:val="22"/>
        </w:rPr>
        <w:t xml:space="preserve">movimiento futuro. </w:t>
      </w:r>
    </w:p>
    <w:p w:rsidR="00CF32BB" w:rsidRPr="001D4347" w:rsidRDefault="0013314D" w:rsidP="00A36DD5">
      <w:pPr>
        <w:pStyle w:val="Prrafodelista"/>
        <w:numPr>
          <w:ilvl w:val="0"/>
          <w:numId w:val="49"/>
        </w:numPr>
        <w:rPr>
          <w:sz w:val="22"/>
        </w:rPr>
      </w:pPr>
      <w:r w:rsidRPr="001D4347">
        <w:rPr>
          <w:sz w:val="22"/>
        </w:rPr>
        <w:t xml:space="preserve">Dan la </w:t>
      </w:r>
      <w:r w:rsidR="006D78BF" w:rsidRPr="001D4347">
        <w:rPr>
          <w:b/>
          <w:sz w:val="22"/>
        </w:rPr>
        <w:t>capacidad subconsciente</w:t>
      </w:r>
      <w:r w:rsidR="006D78BF" w:rsidRPr="001D4347">
        <w:rPr>
          <w:sz w:val="22"/>
        </w:rPr>
        <w:t xml:space="preserve"> para </w:t>
      </w:r>
      <w:r w:rsidR="006D78BF" w:rsidRPr="001D4347">
        <w:rPr>
          <w:b/>
          <w:sz w:val="22"/>
        </w:rPr>
        <w:t>predecir la distancia</w:t>
      </w:r>
      <w:r w:rsidR="006D78BF" w:rsidRPr="001D4347">
        <w:rPr>
          <w:sz w:val="22"/>
        </w:rPr>
        <w:t xml:space="preserve"> a la que</w:t>
      </w:r>
      <w:r w:rsidR="00CF32BB" w:rsidRPr="001D4347">
        <w:rPr>
          <w:sz w:val="22"/>
        </w:rPr>
        <w:t xml:space="preserve"> </w:t>
      </w:r>
      <w:r w:rsidR="006D78BF" w:rsidRPr="001D4347">
        <w:rPr>
          <w:sz w:val="22"/>
        </w:rPr>
        <w:t xml:space="preserve">llegarán en un momento dado las diversas partes del cuerpo. </w:t>
      </w:r>
    </w:p>
    <w:p w:rsidR="006D78BF" w:rsidRPr="001D4347" w:rsidRDefault="001D4347" w:rsidP="00A36DD5">
      <w:pPr>
        <w:pStyle w:val="Prrafodelista"/>
        <w:numPr>
          <w:ilvl w:val="0"/>
          <w:numId w:val="49"/>
        </w:numPr>
        <w:rPr>
          <w:sz w:val="22"/>
        </w:rPr>
      </w:pPr>
      <w:r>
        <w:rPr>
          <w:sz w:val="22"/>
        </w:rPr>
        <w:t>C</w:t>
      </w:r>
      <w:r w:rsidR="006D78BF" w:rsidRPr="001D4347">
        <w:rPr>
          <w:sz w:val="22"/>
        </w:rPr>
        <w:t>apa</w:t>
      </w:r>
      <w:r w:rsidR="0013314D" w:rsidRPr="001D4347">
        <w:rPr>
          <w:sz w:val="22"/>
        </w:rPr>
        <w:t>cidad</w:t>
      </w:r>
      <w:r w:rsidR="006D78BF" w:rsidRPr="001D4347">
        <w:rPr>
          <w:sz w:val="22"/>
        </w:rPr>
        <w:t xml:space="preserve"> de </w:t>
      </w:r>
      <w:r w:rsidR="006D78BF" w:rsidRPr="001D4347">
        <w:rPr>
          <w:b/>
          <w:sz w:val="22"/>
        </w:rPr>
        <w:t>determinar</w:t>
      </w:r>
      <w:r w:rsidR="00CF32BB" w:rsidRPr="001D4347">
        <w:rPr>
          <w:sz w:val="22"/>
        </w:rPr>
        <w:t xml:space="preserve"> </w:t>
      </w:r>
      <w:r w:rsidR="006D78BF" w:rsidRPr="001D4347">
        <w:rPr>
          <w:sz w:val="22"/>
        </w:rPr>
        <w:t xml:space="preserve">cuándo </w:t>
      </w:r>
      <w:r>
        <w:rPr>
          <w:sz w:val="22"/>
        </w:rPr>
        <w:t xml:space="preserve">debe </w:t>
      </w:r>
      <w:r w:rsidR="006D78BF" w:rsidRPr="001D4347">
        <w:rPr>
          <w:sz w:val="22"/>
        </w:rPr>
        <w:t xml:space="preserve">comenzar el </w:t>
      </w:r>
      <w:r w:rsidR="006D78BF" w:rsidRPr="001D4347">
        <w:rPr>
          <w:b/>
          <w:sz w:val="22"/>
        </w:rPr>
        <w:t>siguiente movimiento secuencial</w:t>
      </w:r>
      <w:r w:rsidR="00C914B3">
        <w:rPr>
          <w:sz w:val="22"/>
        </w:rPr>
        <w:t xml:space="preserve">, permitiendo movimientos complejos precisos y coordinados. </w:t>
      </w:r>
      <w:r w:rsidR="00CF32BB" w:rsidRPr="001D4347">
        <w:rPr>
          <w:sz w:val="22"/>
        </w:rPr>
        <w:t xml:space="preserve"> </w:t>
      </w:r>
    </w:p>
    <w:p w:rsidR="00CF32BB" w:rsidRPr="006D78BF" w:rsidRDefault="00CF32BB" w:rsidP="006D78BF">
      <w:pPr>
        <w:rPr>
          <w:sz w:val="22"/>
        </w:rPr>
      </w:pPr>
    </w:p>
    <w:p w:rsidR="00CE0181" w:rsidRPr="00161F9F" w:rsidRDefault="00CE0181" w:rsidP="00161F9F">
      <w:pPr>
        <w:pStyle w:val="Ttulo3"/>
      </w:pPr>
      <w:r w:rsidRPr="00161F9F">
        <w:t xml:space="preserve">Funciones predictivas </w:t>
      </w:r>
      <w:proofErr w:type="spellStart"/>
      <w:r w:rsidRPr="00161F9F">
        <w:t>extramotoras</w:t>
      </w:r>
      <w:proofErr w:type="spellEnd"/>
      <w:r w:rsidRPr="00161F9F">
        <w:t xml:space="preserve"> del cerebrocerebelo.</w:t>
      </w:r>
    </w:p>
    <w:p w:rsidR="00B27427" w:rsidRPr="0037769B" w:rsidRDefault="00CE0181" w:rsidP="00A36DD5">
      <w:pPr>
        <w:pStyle w:val="Prrafodelista"/>
        <w:numPr>
          <w:ilvl w:val="0"/>
          <w:numId w:val="50"/>
        </w:numPr>
        <w:ind w:left="360"/>
        <w:rPr>
          <w:sz w:val="22"/>
        </w:rPr>
      </w:pPr>
      <w:r w:rsidRPr="0037769B">
        <w:rPr>
          <w:sz w:val="22"/>
        </w:rPr>
        <w:t xml:space="preserve">El cerebrocerebelo también contribuye a la </w:t>
      </w:r>
      <w:r w:rsidRPr="0037769B">
        <w:rPr>
          <w:b/>
          <w:sz w:val="22"/>
        </w:rPr>
        <w:t>«coordinación temporal»</w:t>
      </w:r>
      <w:r w:rsidRPr="0037769B">
        <w:rPr>
          <w:sz w:val="22"/>
        </w:rPr>
        <w:t xml:space="preserve"> de otros</w:t>
      </w:r>
      <w:r w:rsidR="00B27427" w:rsidRPr="0037769B">
        <w:rPr>
          <w:sz w:val="22"/>
        </w:rPr>
        <w:t xml:space="preserve"> </w:t>
      </w:r>
      <w:r w:rsidRPr="0037769B">
        <w:rPr>
          <w:sz w:val="22"/>
        </w:rPr>
        <w:t>aspectos aparte de los movimientos del cuerpo</w:t>
      </w:r>
      <w:r w:rsidR="00B771BC" w:rsidRPr="0037769B">
        <w:rPr>
          <w:sz w:val="22"/>
        </w:rPr>
        <w:t xml:space="preserve"> (fenómenos auditivos y visuales)</w:t>
      </w:r>
      <w:r w:rsidRPr="0037769B">
        <w:rPr>
          <w:sz w:val="22"/>
        </w:rPr>
        <w:t xml:space="preserve">. </w:t>
      </w:r>
    </w:p>
    <w:p w:rsidR="00B27427" w:rsidRDefault="00B27427" w:rsidP="0037769B">
      <w:pPr>
        <w:rPr>
          <w:sz w:val="22"/>
        </w:rPr>
      </w:pPr>
    </w:p>
    <w:p w:rsidR="006013D4" w:rsidRPr="0037769B" w:rsidRDefault="001844EE" w:rsidP="00A36DD5">
      <w:pPr>
        <w:pStyle w:val="Prrafodelista"/>
        <w:numPr>
          <w:ilvl w:val="0"/>
          <w:numId w:val="50"/>
        </w:numPr>
        <w:ind w:left="360"/>
        <w:rPr>
          <w:sz w:val="22"/>
        </w:rPr>
      </w:pPr>
      <w:r>
        <w:rPr>
          <w:sz w:val="22"/>
        </w:rPr>
        <w:t>“</w:t>
      </w:r>
      <w:r w:rsidR="00FC060D" w:rsidRPr="0037769B">
        <w:rPr>
          <w:sz w:val="22"/>
        </w:rPr>
        <w:t>S</w:t>
      </w:r>
      <w:r w:rsidR="00CE0181" w:rsidRPr="0037769B">
        <w:rPr>
          <w:sz w:val="22"/>
        </w:rPr>
        <w:t>e afirma que</w:t>
      </w:r>
      <w:r>
        <w:rPr>
          <w:sz w:val="22"/>
        </w:rPr>
        <w:t>”</w:t>
      </w:r>
      <w:r w:rsidR="00CE0181" w:rsidRPr="0037769B">
        <w:rPr>
          <w:sz w:val="22"/>
        </w:rPr>
        <w:t xml:space="preserve"> el cerebelo resulta útil para </w:t>
      </w:r>
      <w:r w:rsidR="00CE0181" w:rsidRPr="0037769B">
        <w:rPr>
          <w:b/>
          <w:sz w:val="22"/>
        </w:rPr>
        <w:t xml:space="preserve">interpretar las relaciones espaciotemporales </w:t>
      </w:r>
      <w:r w:rsidR="00CE0181" w:rsidRPr="0037769B">
        <w:rPr>
          <w:sz w:val="22"/>
        </w:rPr>
        <w:t>rápidamente</w:t>
      </w:r>
      <w:r w:rsidR="00B27427" w:rsidRPr="0037769B">
        <w:rPr>
          <w:sz w:val="22"/>
        </w:rPr>
        <w:t xml:space="preserve"> </w:t>
      </w:r>
      <w:r w:rsidR="00CE0181" w:rsidRPr="0037769B">
        <w:rPr>
          <w:sz w:val="22"/>
        </w:rPr>
        <w:t>cambiantes que llegan en la información sensitiva.</w:t>
      </w:r>
    </w:p>
    <w:p w:rsidR="006013D4" w:rsidRDefault="006013D4" w:rsidP="00C00F61">
      <w:pPr>
        <w:rPr>
          <w:sz w:val="22"/>
        </w:rPr>
      </w:pPr>
    </w:p>
    <w:p w:rsidR="00CF32BB" w:rsidRPr="0013314D" w:rsidRDefault="00CF32BB" w:rsidP="0013314D">
      <w:pPr>
        <w:pStyle w:val="Ttulo2"/>
      </w:pPr>
      <w:r w:rsidRPr="0013314D">
        <w:t>Anomalías clínicas del cerebelo</w:t>
      </w:r>
    </w:p>
    <w:p w:rsidR="001844EE" w:rsidRPr="00AD77AE" w:rsidRDefault="00CF32BB" w:rsidP="00A36DD5">
      <w:pPr>
        <w:pStyle w:val="Prrafodelista"/>
        <w:numPr>
          <w:ilvl w:val="0"/>
          <w:numId w:val="51"/>
        </w:numPr>
        <w:ind w:left="360"/>
        <w:rPr>
          <w:sz w:val="22"/>
        </w:rPr>
      </w:pPr>
      <w:r w:rsidRPr="00AD77AE">
        <w:rPr>
          <w:sz w:val="22"/>
        </w:rPr>
        <w:t xml:space="preserve">La </w:t>
      </w:r>
      <w:r w:rsidRPr="00AD77AE">
        <w:rPr>
          <w:b/>
          <w:sz w:val="22"/>
        </w:rPr>
        <w:t>destrucción de pequeñas porciones</w:t>
      </w:r>
      <w:r w:rsidRPr="00AD77AE">
        <w:rPr>
          <w:sz w:val="22"/>
        </w:rPr>
        <w:t xml:space="preserve"> de la corteza cerebelosa</w:t>
      </w:r>
      <w:r w:rsidR="001844EE" w:rsidRPr="00AD77AE">
        <w:rPr>
          <w:sz w:val="22"/>
        </w:rPr>
        <w:t xml:space="preserve"> </w:t>
      </w:r>
      <w:r w:rsidRPr="00AD77AE">
        <w:rPr>
          <w:sz w:val="22"/>
        </w:rPr>
        <w:t xml:space="preserve">lateral </w:t>
      </w:r>
      <w:r w:rsidRPr="00AD77AE">
        <w:rPr>
          <w:b/>
          <w:sz w:val="22"/>
        </w:rPr>
        <w:t>rara vez</w:t>
      </w:r>
      <w:r w:rsidRPr="00AD77AE">
        <w:rPr>
          <w:sz w:val="22"/>
        </w:rPr>
        <w:t xml:space="preserve"> ocasiona una anomalía detectable en la función</w:t>
      </w:r>
      <w:r w:rsidR="001844EE" w:rsidRPr="00AD77AE">
        <w:rPr>
          <w:sz w:val="22"/>
        </w:rPr>
        <w:t xml:space="preserve"> </w:t>
      </w:r>
      <w:r w:rsidRPr="00AD77AE">
        <w:rPr>
          <w:sz w:val="22"/>
        </w:rPr>
        <w:t xml:space="preserve">motora. </w:t>
      </w:r>
    </w:p>
    <w:p w:rsidR="001844EE" w:rsidRDefault="001844EE" w:rsidP="00AD77AE">
      <w:pPr>
        <w:rPr>
          <w:sz w:val="22"/>
        </w:rPr>
      </w:pPr>
    </w:p>
    <w:p w:rsidR="00CF32BB" w:rsidRPr="00AD77AE" w:rsidRDefault="00CF32BB" w:rsidP="00A36DD5">
      <w:pPr>
        <w:pStyle w:val="Prrafodelista"/>
        <w:numPr>
          <w:ilvl w:val="0"/>
          <w:numId w:val="51"/>
        </w:numPr>
        <w:ind w:left="360"/>
        <w:rPr>
          <w:sz w:val="22"/>
        </w:rPr>
      </w:pPr>
      <w:r w:rsidRPr="00AD77AE">
        <w:rPr>
          <w:sz w:val="22"/>
        </w:rPr>
        <w:t xml:space="preserve">Para provocar una </w:t>
      </w:r>
      <w:r w:rsidRPr="00AD77AE">
        <w:rPr>
          <w:b/>
          <w:sz w:val="22"/>
        </w:rPr>
        <w:t>disfunción seria y constante a este nivel</w:t>
      </w:r>
      <w:r w:rsidRPr="00AD77AE">
        <w:rPr>
          <w:sz w:val="22"/>
        </w:rPr>
        <w:t>,</w:t>
      </w:r>
      <w:r w:rsidR="001844EE" w:rsidRPr="00AD77AE">
        <w:rPr>
          <w:sz w:val="22"/>
        </w:rPr>
        <w:t xml:space="preserve"> </w:t>
      </w:r>
      <w:r w:rsidRPr="00AD77AE">
        <w:rPr>
          <w:sz w:val="22"/>
        </w:rPr>
        <w:t xml:space="preserve">la lesión normalmente debe </w:t>
      </w:r>
      <w:r w:rsidRPr="00AD77AE">
        <w:rPr>
          <w:b/>
          <w:sz w:val="22"/>
        </w:rPr>
        <w:t>afectar uno o más</w:t>
      </w:r>
      <w:r w:rsidRPr="00AD77AE">
        <w:rPr>
          <w:sz w:val="22"/>
        </w:rPr>
        <w:t xml:space="preserve"> de los núcleos</w:t>
      </w:r>
      <w:r w:rsidR="001844EE" w:rsidRPr="00AD77AE">
        <w:rPr>
          <w:sz w:val="22"/>
        </w:rPr>
        <w:t xml:space="preserve"> </w:t>
      </w:r>
      <w:r w:rsidRPr="00AD77AE">
        <w:rPr>
          <w:sz w:val="22"/>
        </w:rPr>
        <w:t xml:space="preserve">cerebelosos profundos: </w:t>
      </w:r>
      <w:r w:rsidRPr="00AD77AE">
        <w:rPr>
          <w:b/>
          <w:sz w:val="22"/>
        </w:rPr>
        <w:t>los núcleos dentado, interpuesto o del</w:t>
      </w:r>
      <w:r w:rsidR="001844EE" w:rsidRPr="00AD77AE">
        <w:rPr>
          <w:b/>
          <w:sz w:val="22"/>
        </w:rPr>
        <w:t xml:space="preserve"> </w:t>
      </w:r>
      <w:r w:rsidRPr="00AD77AE">
        <w:rPr>
          <w:b/>
          <w:sz w:val="22"/>
        </w:rPr>
        <w:t>fastigio</w:t>
      </w:r>
      <w:r w:rsidRPr="00AD77AE">
        <w:rPr>
          <w:sz w:val="22"/>
        </w:rPr>
        <w:t>.</w:t>
      </w:r>
    </w:p>
    <w:p w:rsidR="0013314D" w:rsidRDefault="0013314D" w:rsidP="00CF32BB">
      <w:pPr>
        <w:rPr>
          <w:sz w:val="22"/>
        </w:rPr>
      </w:pPr>
    </w:p>
    <w:p w:rsidR="0013314D" w:rsidRPr="00161F9F" w:rsidRDefault="00CF32BB" w:rsidP="00161F9F">
      <w:pPr>
        <w:pStyle w:val="Ttulo3"/>
      </w:pPr>
      <w:r w:rsidRPr="00161F9F">
        <w:t xml:space="preserve">Dismetría y ataxia. </w:t>
      </w:r>
    </w:p>
    <w:p w:rsidR="00CF32BB" w:rsidRPr="00CF32BB" w:rsidRDefault="00CF32BB" w:rsidP="00CF32BB">
      <w:pPr>
        <w:rPr>
          <w:sz w:val="22"/>
        </w:rPr>
      </w:pPr>
      <w:r w:rsidRPr="00CF32BB">
        <w:rPr>
          <w:sz w:val="22"/>
        </w:rPr>
        <w:t xml:space="preserve">Dos de los </w:t>
      </w:r>
      <w:r w:rsidRPr="0069425B">
        <w:rPr>
          <w:b/>
          <w:sz w:val="22"/>
        </w:rPr>
        <w:t>síntomas más importantes</w:t>
      </w:r>
      <w:r w:rsidR="00576360">
        <w:rPr>
          <w:sz w:val="22"/>
        </w:rPr>
        <w:t xml:space="preserve"> </w:t>
      </w:r>
      <w:r w:rsidRPr="00CF32BB">
        <w:rPr>
          <w:sz w:val="22"/>
        </w:rPr>
        <w:t>de las enfermedades cerebelosas</w:t>
      </w:r>
      <w:r w:rsidR="00576360">
        <w:rPr>
          <w:sz w:val="22"/>
        </w:rPr>
        <w:t xml:space="preserve"> </w:t>
      </w:r>
      <w:r w:rsidR="00990DBD">
        <w:rPr>
          <w:sz w:val="22"/>
        </w:rPr>
        <w:t>(</w:t>
      </w:r>
      <w:r w:rsidR="00990DBD" w:rsidRPr="00CF32BB">
        <w:rPr>
          <w:sz w:val="22"/>
        </w:rPr>
        <w:t>también</w:t>
      </w:r>
      <w:r w:rsidR="00990DBD">
        <w:rPr>
          <w:sz w:val="22"/>
        </w:rPr>
        <w:t xml:space="preserve"> </w:t>
      </w:r>
      <w:r w:rsidR="00990DBD" w:rsidRPr="00CF32BB">
        <w:rPr>
          <w:sz w:val="22"/>
        </w:rPr>
        <w:t>pueden obedecer a las lesiones en los fascículos espinocerebelosos</w:t>
      </w:r>
      <w:r w:rsidR="00990DBD">
        <w:rPr>
          <w:sz w:val="22"/>
        </w:rPr>
        <w:t>).</w:t>
      </w:r>
    </w:p>
    <w:p w:rsidR="00576360" w:rsidRDefault="00576360" w:rsidP="00CF32BB">
      <w:pPr>
        <w:rPr>
          <w:sz w:val="22"/>
        </w:rPr>
      </w:pPr>
    </w:p>
    <w:p w:rsidR="00576360" w:rsidRDefault="0069425B" w:rsidP="00CF32BB">
      <w:pPr>
        <w:rPr>
          <w:sz w:val="22"/>
        </w:rPr>
      </w:pPr>
      <w:r>
        <w:rPr>
          <w:sz w:val="22"/>
        </w:rPr>
        <w:t xml:space="preserve">Sin el </w:t>
      </w:r>
      <w:r w:rsidR="00CF32BB" w:rsidRPr="00CF32BB">
        <w:rPr>
          <w:sz w:val="22"/>
        </w:rPr>
        <w:t xml:space="preserve">cerebelo, </w:t>
      </w:r>
      <w:r w:rsidR="00CF32BB" w:rsidRPr="0069425B">
        <w:rPr>
          <w:b/>
          <w:sz w:val="22"/>
        </w:rPr>
        <w:t>el sistema de control motor subconsciente</w:t>
      </w:r>
      <w:r w:rsidR="00576360">
        <w:rPr>
          <w:sz w:val="22"/>
        </w:rPr>
        <w:t xml:space="preserve"> </w:t>
      </w:r>
      <w:r w:rsidR="00CF32BB" w:rsidRPr="00CF32BB">
        <w:rPr>
          <w:sz w:val="22"/>
        </w:rPr>
        <w:t>es incapaz de predecir la distancia a la que llegarán</w:t>
      </w:r>
      <w:r w:rsidR="00576360">
        <w:rPr>
          <w:sz w:val="22"/>
        </w:rPr>
        <w:t xml:space="preserve"> </w:t>
      </w:r>
      <w:r w:rsidR="00CF32BB" w:rsidRPr="00CF32BB">
        <w:rPr>
          <w:sz w:val="22"/>
        </w:rPr>
        <w:t xml:space="preserve">los movimientos. </w:t>
      </w:r>
    </w:p>
    <w:p w:rsidR="00576360" w:rsidRDefault="00576360" w:rsidP="00CF32BB">
      <w:pPr>
        <w:rPr>
          <w:sz w:val="22"/>
        </w:rPr>
      </w:pPr>
    </w:p>
    <w:p w:rsidR="00576360" w:rsidRPr="00ED07BF" w:rsidRDefault="0069425B" w:rsidP="00A36DD5">
      <w:pPr>
        <w:pStyle w:val="Prrafodelista"/>
        <w:numPr>
          <w:ilvl w:val="0"/>
          <w:numId w:val="52"/>
        </w:numPr>
        <w:ind w:left="360"/>
        <w:rPr>
          <w:sz w:val="22"/>
        </w:rPr>
      </w:pPr>
      <w:r w:rsidRPr="00ED07BF">
        <w:rPr>
          <w:b/>
          <w:sz w:val="22"/>
        </w:rPr>
        <w:t>Dismetría</w:t>
      </w:r>
      <w:r w:rsidRPr="00ED07BF">
        <w:rPr>
          <w:sz w:val="22"/>
        </w:rPr>
        <w:t xml:space="preserve"> El sistema de control motor subconsciente no puede predecir distancias</w:t>
      </w:r>
      <w:r w:rsidR="00CF32BB" w:rsidRPr="00ED07BF">
        <w:rPr>
          <w:sz w:val="22"/>
        </w:rPr>
        <w:t xml:space="preserve">, </w:t>
      </w:r>
      <w:r w:rsidRPr="00ED07BF">
        <w:rPr>
          <w:sz w:val="22"/>
        </w:rPr>
        <w:t xml:space="preserve">la </w:t>
      </w:r>
      <w:r w:rsidR="00CF32BB" w:rsidRPr="00ED07BF">
        <w:rPr>
          <w:sz w:val="22"/>
        </w:rPr>
        <w:t xml:space="preserve">realización </w:t>
      </w:r>
      <w:r w:rsidRPr="00ED07BF">
        <w:rPr>
          <w:sz w:val="22"/>
        </w:rPr>
        <w:t xml:space="preserve">de movimientos </w:t>
      </w:r>
      <w:r w:rsidR="00CF32BB" w:rsidRPr="00ED07BF">
        <w:rPr>
          <w:sz w:val="22"/>
        </w:rPr>
        <w:t>rebasará</w:t>
      </w:r>
      <w:r w:rsidRPr="00ED07BF">
        <w:rPr>
          <w:sz w:val="22"/>
        </w:rPr>
        <w:t>n</w:t>
      </w:r>
      <w:r w:rsidR="00CF32BB" w:rsidRPr="00ED07BF">
        <w:rPr>
          <w:sz w:val="22"/>
        </w:rPr>
        <w:t xml:space="preserve"> el punto deseado; la porción consciente</w:t>
      </w:r>
      <w:r w:rsidR="00576360" w:rsidRPr="00ED07BF">
        <w:rPr>
          <w:sz w:val="22"/>
        </w:rPr>
        <w:t xml:space="preserve"> </w:t>
      </w:r>
      <w:r w:rsidR="00CF32BB" w:rsidRPr="00ED07BF">
        <w:rPr>
          <w:sz w:val="22"/>
        </w:rPr>
        <w:t xml:space="preserve">del cerebro contrarresta por exceso </w:t>
      </w:r>
      <w:r w:rsidRPr="00ED07BF">
        <w:rPr>
          <w:sz w:val="22"/>
        </w:rPr>
        <w:t xml:space="preserve">y realiza </w:t>
      </w:r>
      <w:r w:rsidR="00CF32BB" w:rsidRPr="00ED07BF">
        <w:rPr>
          <w:sz w:val="22"/>
        </w:rPr>
        <w:t xml:space="preserve">movimiento de compensación. </w:t>
      </w:r>
    </w:p>
    <w:p w:rsidR="00576360" w:rsidRDefault="00576360" w:rsidP="00ED07BF">
      <w:pPr>
        <w:rPr>
          <w:sz w:val="22"/>
        </w:rPr>
      </w:pPr>
    </w:p>
    <w:p w:rsidR="00576360" w:rsidRPr="00ED07BF" w:rsidRDefault="0069425B" w:rsidP="00A36DD5">
      <w:pPr>
        <w:pStyle w:val="Prrafodelista"/>
        <w:numPr>
          <w:ilvl w:val="0"/>
          <w:numId w:val="52"/>
        </w:numPr>
        <w:ind w:left="360"/>
        <w:rPr>
          <w:sz w:val="22"/>
        </w:rPr>
      </w:pPr>
      <w:r w:rsidRPr="00ED07BF">
        <w:rPr>
          <w:b/>
          <w:sz w:val="22"/>
        </w:rPr>
        <w:t>Ataxia</w:t>
      </w:r>
      <w:r w:rsidRPr="00ED07BF">
        <w:rPr>
          <w:sz w:val="22"/>
        </w:rPr>
        <w:t xml:space="preserve">: </w:t>
      </w:r>
      <w:r w:rsidR="00CF32BB" w:rsidRPr="00ED07BF">
        <w:rPr>
          <w:sz w:val="22"/>
        </w:rPr>
        <w:t>movimientos descoordinados</w:t>
      </w:r>
      <w:r w:rsidRPr="00ED07BF">
        <w:rPr>
          <w:sz w:val="22"/>
        </w:rPr>
        <w:t>.</w:t>
      </w:r>
    </w:p>
    <w:p w:rsidR="00576360" w:rsidRDefault="00576360" w:rsidP="00CF32BB">
      <w:pPr>
        <w:rPr>
          <w:sz w:val="22"/>
        </w:rPr>
      </w:pPr>
    </w:p>
    <w:p w:rsidR="0013314D" w:rsidRPr="00161F9F" w:rsidRDefault="0013314D" w:rsidP="00161F9F">
      <w:pPr>
        <w:pStyle w:val="Ttulo3"/>
      </w:pPr>
      <w:r w:rsidRPr="00161F9F">
        <w:t xml:space="preserve">Hipermetría. </w:t>
      </w:r>
    </w:p>
    <w:p w:rsidR="00576360" w:rsidRPr="00A81338" w:rsidRDefault="00A81338" w:rsidP="00A36DD5">
      <w:pPr>
        <w:pStyle w:val="Prrafodelista"/>
        <w:numPr>
          <w:ilvl w:val="0"/>
          <w:numId w:val="53"/>
        </w:numPr>
        <w:ind w:left="360"/>
        <w:rPr>
          <w:sz w:val="22"/>
        </w:rPr>
      </w:pPr>
      <w:r w:rsidRPr="00A81338">
        <w:rPr>
          <w:sz w:val="22"/>
        </w:rPr>
        <w:t>S</w:t>
      </w:r>
      <w:r w:rsidR="0013314D" w:rsidRPr="00A81338">
        <w:rPr>
          <w:sz w:val="22"/>
        </w:rPr>
        <w:t>in el cerebelo,</w:t>
      </w:r>
      <w:r w:rsidR="00576360" w:rsidRPr="00A81338">
        <w:rPr>
          <w:sz w:val="22"/>
        </w:rPr>
        <w:t xml:space="preserve"> </w:t>
      </w:r>
      <w:r w:rsidR="0013314D" w:rsidRPr="00A81338">
        <w:rPr>
          <w:sz w:val="22"/>
        </w:rPr>
        <w:t xml:space="preserve">una persona suele </w:t>
      </w:r>
      <w:r w:rsidR="0013314D" w:rsidRPr="00A81338">
        <w:rPr>
          <w:b/>
          <w:sz w:val="22"/>
        </w:rPr>
        <w:t>rebasar</w:t>
      </w:r>
      <w:r w:rsidR="0013314D" w:rsidRPr="00A81338">
        <w:rPr>
          <w:sz w:val="22"/>
        </w:rPr>
        <w:t xml:space="preserve"> el punto en el que</w:t>
      </w:r>
      <w:r w:rsidR="00576360" w:rsidRPr="00A81338">
        <w:rPr>
          <w:sz w:val="22"/>
        </w:rPr>
        <w:t xml:space="preserve"> </w:t>
      </w:r>
      <w:r w:rsidR="0013314D" w:rsidRPr="00A81338">
        <w:rPr>
          <w:sz w:val="22"/>
        </w:rPr>
        <w:t xml:space="preserve">desea situar su mano o cualquier otra parte de su cuerpo en movimiento. </w:t>
      </w:r>
    </w:p>
    <w:p w:rsidR="00C95CA7" w:rsidRPr="00A81338" w:rsidRDefault="0013314D" w:rsidP="00A36DD5">
      <w:pPr>
        <w:pStyle w:val="Prrafodelista"/>
        <w:numPr>
          <w:ilvl w:val="0"/>
          <w:numId w:val="53"/>
        </w:numPr>
        <w:ind w:left="360"/>
        <w:rPr>
          <w:sz w:val="22"/>
        </w:rPr>
      </w:pPr>
      <w:r w:rsidRPr="00A81338">
        <w:rPr>
          <w:b/>
          <w:sz w:val="22"/>
        </w:rPr>
        <w:t>la hipermetría</w:t>
      </w:r>
      <w:r w:rsidRPr="00A81338">
        <w:rPr>
          <w:sz w:val="22"/>
        </w:rPr>
        <w:t xml:space="preserve"> en realidad es una manifestación de</w:t>
      </w:r>
      <w:r w:rsidR="00576360" w:rsidRPr="00A81338">
        <w:rPr>
          <w:sz w:val="22"/>
        </w:rPr>
        <w:t xml:space="preserve"> </w:t>
      </w:r>
      <w:r w:rsidRPr="00A81338">
        <w:rPr>
          <w:sz w:val="22"/>
        </w:rPr>
        <w:t>la dismetría.</w:t>
      </w:r>
    </w:p>
    <w:p w:rsidR="00C95CA7" w:rsidRPr="00576360" w:rsidRDefault="00C95CA7" w:rsidP="00343C90">
      <w:pPr>
        <w:rPr>
          <w:sz w:val="22"/>
        </w:rPr>
      </w:pPr>
    </w:p>
    <w:p w:rsidR="00B66492" w:rsidRPr="00B66492" w:rsidRDefault="00B66492" w:rsidP="00B66492">
      <w:pPr>
        <w:pStyle w:val="Ttulo2"/>
      </w:pPr>
      <w:r w:rsidRPr="00B66492">
        <w:t>Problemas en la sucesión de movimientos</w:t>
      </w:r>
    </w:p>
    <w:p w:rsidR="00F25146" w:rsidRDefault="00F25146" w:rsidP="00B66492">
      <w:pPr>
        <w:pStyle w:val="Ttulo3"/>
        <w:rPr>
          <w:sz w:val="24"/>
        </w:rPr>
      </w:pPr>
    </w:p>
    <w:p w:rsidR="00B66492" w:rsidRPr="00161F9F" w:rsidRDefault="00B66492" w:rsidP="00161F9F">
      <w:pPr>
        <w:pStyle w:val="Ttulo3"/>
      </w:pPr>
      <w:proofErr w:type="spellStart"/>
      <w:r w:rsidRPr="00161F9F">
        <w:t>Disdiadococinesia</w:t>
      </w:r>
      <w:proofErr w:type="spellEnd"/>
      <w:r w:rsidRPr="00161F9F">
        <w:t xml:space="preserve">: </w:t>
      </w:r>
    </w:p>
    <w:p w:rsidR="00F25146" w:rsidRDefault="00F25146" w:rsidP="00A36DD5">
      <w:pPr>
        <w:pStyle w:val="Prrafodelista"/>
        <w:numPr>
          <w:ilvl w:val="0"/>
          <w:numId w:val="54"/>
        </w:numPr>
        <w:rPr>
          <w:b/>
          <w:sz w:val="22"/>
        </w:rPr>
      </w:pPr>
      <w:r w:rsidRPr="00F25146">
        <w:rPr>
          <w:b/>
          <w:sz w:val="22"/>
        </w:rPr>
        <w:t>Incapacidad</w:t>
      </w:r>
      <w:r w:rsidR="00B66492" w:rsidRPr="00F25146">
        <w:rPr>
          <w:b/>
          <w:sz w:val="22"/>
        </w:rPr>
        <w:t xml:space="preserve"> de realizar movimientos alternantes</w:t>
      </w:r>
      <w:r w:rsidR="001E1E77" w:rsidRPr="00F25146">
        <w:rPr>
          <w:b/>
          <w:sz w:val="22"/>
        </w:rPr>
        <w:t xml:space="preserve"> </w:t>
      </w:r>
      <w:r w:rsidR="00B66492" w:rsidRPr="00F25146">
        <w:rPr>
          <w:b/>
          <w:sz w:val="22"/>
        </w:rPr>
        <w:t xml:space="preserve">rápidos. </w:t>
      </w:r>
    </w:p>
    <w:p w:rsidR="00F25146" w:rsidRPr="00F25146" w:rsidRDefault="00F25146" w:rsidP="00F25146">
      <w:pPr>
        <w:pStyle w:val="Prrafodelista"/>
        <w:ind w:left="360"/>
        <w:rPr>
          <w:b/>
          <w:sz w:val="22"/>
        </w:rPr>
      </w:pPr>
    </w:p>
    <w:p w:rsidR="00F25146" w:rsidRDefault="00F25146" w:rsidP="00A36DD5">
      <w:pPr>
        <w:pStyle w:val="Prrafodelista"/>
        <w:numPr>
          <w:ilvl w:val="0"/>
          <w:numId w:val="54"/>
        </w:numPr>
        <w:rPr>
          <w:sz w:val="22"/>
        </w:rPr>
      </w:pPr>
      <w:r w:rsidRPr="00F25146">
        <w:rPr>
          <w:sz w:val="22"/>
        </w:rPr>
        <w:t>E</w:t>
      </w:r>
      <w:r w:rsidR="00B66492" w:rsidRPr="00F25146">
        <w:rPr>
          <w:sz w:val="22"/>
        </w:rPr>
        <w:t>l movimiento siguiente puede comenzar demasiado pronto o</w:t>
      </w:r>
      <w:r w:rsidR="001E1E77" w:rsidRPr="00F25146">
        <w:rPr>
          <w:sz w:val="22"/>
        </w:rPr>
        <w:t xml:space="preserve"> </w:t>
      </w:r>
      <w:r w:rsidR="00B66492" w:rsidRPr="00F25146">
        <w:rPr>
          <w:sz w:val="22"/>
        </w:rPr>
        <w:t xml:space="preserve">demasiado tarde, por lo que </w:t>
      </w:r>
      <w:r w:rsidR="00B66492" w:rsidRPr="00F25146">
        <w:rPr>
          <w:b/>
          <w:sz w:val="22"/>
        </w:rPr>
        <w:t>no</w:t>
      </w:r>
      <w:r w:rsidR="00B66492" w:rsidRPr="00F25146">
        <w:rPr>
          <w:sz w:val="22"/>
        </w:rPr>
        <w:t xml:space="preserve"> habrá una </w:t>
      </w:r>
      <w:r w:rsidR="00B66492" w:rsidRPr="00F25146">
        <w:rPr>
          <w:b/>
          <w:sz w:val="22"/>
        </w:rPr>
        <w:t>sucesión de movimientos</w:t>
      </w:r>
      <w:r w:rsidR="001E1E77" w:rsidRPr="00F25146">
        <w:rPr>
          <w:b/>
          <w:sz w:val="22"/>
        </w:rPr>
        <w:t xml:space="preserve"> </w:t>
      </w:r>
      <w:r w:rsidR="00B66492" w:rsidRPr="00F25146">
        <w:rPr>
          <w:b/>
          <w:sz w:val="22"/>
        </w:rPr>
        <w:t>ordenada</w:t>
      </w:r>
      <w:r w:rsidR="00B66492" w:rsidRPr="00F25146">
        <w:rPr>
          <w:sz w:val="22"/>
        </w:rPr>
        <w:t xml:space="preserve">. </w:t>
      </w:r>
    </w:p>
    <w:p w:rsidR="00F25146" w:rsidRDefault="00F25146" w:rsidP="00F25146">
      <w:pPr>
        <w:pStyle w:val="Prrafodelista"/>
        <w:ind w:left="360"/>
        <w:rPr>
          <w:sz w:val="22"/>
        </w:rPr>
      </w:pPr>
    </w:p>
    <w:p w:rsidR="001E1E77" w:rsidRPr="00F25146" w:rsidRDefault="00F25146" w:rsidP="00A36DD5">
      <w:pPr>
        <w:pStyle w:val="Prrafodelista"/>
        <w:numPr>
          <w:ilvl w:val="0"/>
          <w:numId w:val="54"/>
        </w:numPr>
        <w:rPr>
          <w:sz w:val="22"/>
        </w:rPr>
      </w:pPr>
      <w:r w:rsidRPr="00F25146">
        <w:rPr>
          <w:b/>
          <w:sz w:val="22"/>
        </w:rPr>
        <w:t>P</w:t>
      </w:r>
      <w:r w:rsidR="00B66492" w:rsidRPr="00F25146">
        <w:rPr>
          <w:b/>
          <w:sz w:val="22"/>
        </w:rPr>
        <w:t>uede ponerse de manifiesto</w:t>
      </w:r>
      <w:r w:rsidR="00B66492" w:rsidRPr="00F25146">
        <w:rPr>
          <w:sz w:val="22"/>
        </w:rPr>
        <w:t xml:space="preserve"> si se pide a un p</w:t>
      </w:r>
      <w:r w:rsidRPr="00F25146">
        <w:rPr>
          <w:sz w:val="22"/>
        </w:rPr>
        <w:t>x</w:t>
      </w:r>
      <w:r w:rsidR="00B66492" w:rsidRPr="00F25146">
        <w:rPr>
          <w:sz w:val="22"/>
        </w:rPr>
        <w:t xml:space="preserve"> con </w:t>
      </w:r>
      <w:r w:rsidR="00B66492" w:rsidRPr="00F25146">
        <w:rPr>
          <w:b/>
          <w:sz w:val="22"/>
        </w:rPr>
        <w:t>lesión cerebelosa</w:t>
      </w:r>
      <w:r w:rsidR="00B66492" w:rsidRPr="00F25146">
        <w:rPr>
          <w:sz w:val="22"/>
        </w:rPr>
        <w:t xml:space="preserve"> que </w:t>
      </w:r>
      <w:r w:rsidR="00B66492" w:rsidRPr="00F25146">
        <w:rPr>
          <w:b/>
          <w:sz w:val="22"/>
        </w:rPr>
        <w:t>gire su</w:t>
      </w:r>
      <w:r w:rsidR="001E1E77" w:rsidRPr="00F25146">
        <w:rPr>
          <w:b/>
          <w:sz w:val="22"/>
        </w:rPr>
        <w:t xml:space="preserve"> </w:t>
      </w:r>
      <w:r w:rsidR="00B66492" w:rsidRPr="00F25146">
        <w:rPr>
          <w:b/>
          <w:sz w:val="22"/>
        </w:rPr>
        <w:t>mano hacia arriba y hacia abajo</w:t>
      </w:r>
      <w:r w:rsidR="00B66492" w:rsidRPr="00F25146">
        <w:rPr>
          <w:sz w:val="22"/>
        </w:rPr>
        <w:t xml:space="preserve"> a un ritmo rápido. </w:t>
      </w:r>
    </w:p>
    <w:p w:rsidR="00B66492" w:rsidRDefault="00B66492" w:rsidP="00B66492">
      <w:pPr>
        <w:rPr>
          <w:sz w:val="22"/>
        </w:rPr>
      </w:pPr>
    </w:p>
    <w:p w:rsidR="00B66492" w:rsidRPr="00161F9F" w:rsidRDefault="00B66492" w:rsidP="00161F9F">
      <w:pPr>
        <w:pStyle w:val="Ttulo3"/>
      </w:pPr>
      <w:r w:rsidRPr="00161F9F">
        <w:t xml:space="preserve">Disartria: </w:t>
      </w:r>
    </w:p>
    <w:p w:rsidR="001E1E77" w:rsidRPr="000236FF" w:rsidRDefault="000C45F4" w:rsidP="00A36DD5">
      <w:pPr>
        <w:pStyle w:val="Prrafodelista"/>
        <w:numPr>
          <w:ilvl w:val="0"/>
          <w:numId w:val="55"/>
        </w:numPr>
        <w:ind w:left="360"/>
        <w:rPr>
          <w:b/>
          <w:sz w:val="22"/>
        </w:rPr>
      </w:pPr>
      <w:r w:rsidRPr="000236FF">
        <w:rPr>
          <w:b/>
          <w:sz w:val="22"/>
        </w:rPr>
        <w:t>Incapacidad</w:t>
      </w:r>
      <w:r w:rsidR="00B66492" w:rsidRPr="000236FF">
        <w:rPr>
          <w:b/>
          <w:sz w:val="22"/>
        </w:rPr>
        <w:t xml:space="preserve"> de progresión en el habla. </w:t>
      </w:r>
    </w:p>
    <w:p w:rsidR="00B66492" w:rsidRPr="000236FF" w:rsidRDefault="000C45F4" w:rsidP="00A36DD5">
      <w:pPr>
        <w:pStyle w:val="Prrafodelista"/>
        <w:numPr>
          <w:ilvl w:val="0"/>
          <w:numId w:val="55"/>
        </w:numPr>
        <w:ind w:left="360"/>
        <w:rPr>
          <w:sz w:val="22"/>
        </w:rPr>
      </w:pPr>
      <w:r w:rsidRPr="000236FF">
        <w:rPr>
          <w:sz w:val="22"/>
        </w:rPr>
        <w:t>L</w:t>
      </w:r>
      <w:r w:rsidR="00B66492" w:rsidRPr="000236FF">
        <w:rPr>
          <w:sz w:val="22"/>
        </w:rPr>
        <w:t>a formación de las palabras depende del</w:t>
      </w:r>
      <w:r w:rsidR="001E1E77" w:rsidRPr="000236FF">
        <w:rPr>
          <w:sz w:val="22"/>
        </w:rPr>
        <w:t xml:space="preserve"> </w:t>
      </w:r>
      <w:r w:rsidR="00B66492" w:rsidRPr="000236FF">
        <w:rPr>
          <w:sz w:val="22"/>
        </w:rPr>
        <w:t xml:space="preserve">encadenamiento rápido y ordenado de </w:t>
      </w:r>
      <w:r w:rsidR="00B66492" w:rsidRPr="000236FF">
        <w:rPr>
          <w:b/>
          <w:sz w:val="22"/>
        </w:rPr>
        <w:t>movimientos musculares</w:t>
      </w:r>
      <w:r w:rsidR="001E1E77" w:rsidRPr="000236FF">
        <w:rPr>
          <w:b/>
          <w:sz w:val="22"/>
        </w:rPr>
        <w:t xml:space="preserve"> </w:t>
      </w:r>
      <w:r w:rsidR="00B66492" w:rsidRPr="000236FF">
        <w:rPr>
          <w:b/>
          <w:sz w:val="22"/>
        </w:rPr>
        <w:t>independientes en la laringe, la boca y el aparato respiratorio</w:t>
      </w:r>
      <w:r w:rsidR="00B66492" w:rsidRPr="000236FF">
        <w:rPr>
          <w:sz w:val="22"/>
        </w:rPr>
        <w:t>.</w:t>
      </w:r>
    </w:p>
    <w:p w:rsidR="001E1E77" w:rsidRDefault="001E1E77" w:rsidP="000236FF">
      <w:pPr>
        <w:rPr>
          <w:sz w:val="22"/>
        </w:rPr>
      </w:pPr>
    </w:p>
    <w:p w:rsidR="00B66492" w:rsidRPr="000236FF" w:rsidRDefault="00B66492" w:rsidP="00A36DD5">
      <w:pPr>
        <w:pStyle w:val="Prrafodelista"/>
        <w:numPr>
          <w:ilvl w:val="0"/>
          <w:numId w:val="55"/>
        </w:numPr>
        <w:ind w:left="360"/>
        <w:rPr>
          <w:sz w:val="22"/>
        </w:rPr>
      </w:pPr>
      <w:r w:rsidRPr="000236FF">
        <w:rPr>
          <w:sz w:val="22"/>
        </w:rPr>
        <w:t xml:space="preserve">La </w:t>
      </w:r>
      <w:r w:rsidRPr="000236FF">
        <w:rPr>
          <w:b/>
          <w:sz w:val="22"/>
        </w:rPr>
        <w:t>falta de coordinación</w:t>
      </w:r>
      <w:r w:rsidRPr="000236FF">
        <w:rPr>
          <w:sz w:val="22"/>
        </w:rPr>
        <w:t xml:space="preserve"> </w:t>
      </w:r>
      <w:r w:rsidRPr="000236FF">
        <w:rPr>
          <w:b/>
          <w:sz w:val="22"/>
        </w:rPr>
        <w:t>y la incapacidad</w:t>
      </w:r>
      <w:r w:rsidR="001E1E77" w:rsidRPr="000236FF">
        <w:rPr>
          <w:b/>
          <w:sz w:val="22"/>
        </w:rPr>
        <w:t xml:space="preserve"> </w:t>
      </w:r>
      <w:r w:rsidRPr="000236FF">
        <w:rPr>
          <w:b/>
          <w:sz w:val="22"/>
        </w:rPr>
        <w:t>para corregir por anticipado</w:t>
      </w:r>
      <w:r w:rsidRPr="000236FF">
        <w:rPr>
          <w:sz w:val="22"/>
        </w:rPr>
        <w:t xml:space="preserve"> la intensidad de cada sonido sucesivo</w:t>
      </w:r>
      <w:r w:rsidR="001E1E77" w:rsidRPr="000236FF">
        <w:rPr>
          <w:sz w:val="22"/>
        </w:rPr>
        <w:t xml:space="preserve"> </w:t>
      </w:r>
      <w:r w:rsidRPr="000236FF">
        <w:rPr>
          <w:sz w:val="22"/>
        </w:rPr>
        <w:t>o su duración da lugar a una vocalización confusa</w:t>
      </w:r>
      <w:r w:rsidR="000C45F4" w:rsidRPr="000236FF">
        <w:rPr>
          <w:sz w:val="22"/>
        </w:rPr>
        <w:t>,</w:t>
      </w:r>
      <w:r w:rsidRPr="000236FF">
        <w:rPr>
          <w:sz w:val="22"/>
        </w:rPr>
        <w:t xml:space="preserve"> que muchas veces resulta ininteligible.</w:t>
      </w:r>
    </w:p>
    <w:p w:rsidR="00B66492" w:rsidRDefault="00B66492" w:rsidP="00B66492">
      <w:pPr>
        <w:rPr>
          <w:sz w:val="22"/>
        </w:rPr>
      </w:pPr>
    </w:p>
    <w:p w:rsidR="00B66492" w:rsidRPr="00161F9F" w:rsidRDefault="00B66492" w:rsidP="00161F9F">
      <w:pPr>
        <w:pStyle w:val="Ttulo3"/>
      </w:pPr>
      <w:r w:rsidRPr="00161F9F">
        <w:t xml:space="preserve">Temblor intencional. </w:t>
      </w:r>
    </w:p>
    <w:p w:rsidR="0098140A" w:rsidRPr="00AE106C" w:rsidRDefault="00AE106C" w:rsidP="00256261">
      <w:pPr>
        <w:pStyle w:val="Prrafodelista"/>
        <w:numPr>
          <w:ilvl w:val="0"/>
          <w:numId w:val="56"/>
        </w:numPr>
        <w:ind w:left="360"/>
        <w:rPr>
          <w:sz w:val="22"/>
        </w:rPr>
      </w:pPr>
      <w:r w:rsidRPr="00AE106C">
        <w:rPr>
          <w:sz w:val="22"/>
        </w:rPr>
        <w:t>Sin</w:t>
      </w:r>
      <w:r w:rsidR="00B66492" w:rsidRPr="00AE106C">
        <w:rPr>
          <w:sz w:val="22"/>
        </w:rPr>
        <w:t xml:space="preserve"> cerebelo</w:t>
      </w:r>
      <w:r w:rsidRPr="00AE106C">
        <w:rPr>
          <w:sz w:val="22"/>
        </w:rPr>
        <w:t>,</w:t>
      </w:r>
      <w:r w:rsidR="00B66492" w:rsidRPr="00AE106C">
        <w:rPr>
          <w:sz w:val="22"/>
        </w:rPr>
        <w:t xml:space="preserve"> </w:t>
      </w:r>
      <w:r w:rsidRPr="00AE106C">
        <w:rPr>
          <w:sz w:val="22"/>
        </w:rPr>
        <w:t>al</w:t>
      </w:r>
      <w:r w:rsidR="00B66492" w:rsidRPr="00AE106C">
        <w:rPr>
          <w:sz w:val="22"/>
        </w:rPr>
        <w:t xml:space="preserve"> realiza un acto voluntario, los movimientos</w:t>
      </w:r>
      <w:r w:rsidR="0098140A" w:rsidRPr="00AE106C">
        <w:rPr>
          <w:sz w:val="22"/>
        </w:rPr>
        <w:t xml:space="preserve"> </w:t>
      </w:r>
      <w:r w:rsidRPr="00AE106C">
        <w:rPr>
          <w:sz w:val="22"/>
        </w:rPr>
        <w:t>oscilan</w:t>
      </w:r>
      <w:r w:rsidR="00B66492" w:rsidRPr="00AE106C">
        <w:rPr>
          <w:sz w:val="22"/>
        </w:rPr>
        <w:t>, a medida que se acercan al</w:t>
      </w:r>
      <w:r w:rsidR="0098140A" w:rsidRPr="00AE106C">
        <w:rPr>
          <w:sz w:val="22"/>
        </w:rPr>
        <w:t xml:space="preserve"> </w:t>
      </w:r>
      <w:r w:rsidR="00B66492" w:rsidRPr="00AE106C">
        <w:rPr>
          <w:sz w:val="22"/>
        </w:rPr>
        <w:t>punto deseado, primero rebasándolo y después vibrando varias</w:t>
      </w:r>
      <w:r w:rsidR="0098140A" w:rsidRPr="00AE106C">
        <w:rPr>
          <w:sz w:val="22"/>
        </w:rPr>
        <w:t xml:space="preserve"> </w:t>
      </w:r>
      <w:r w:rsidR="00B66492" w:rsidRPr="00AE106C">
        <w:rPr>
          <w:sz w:val="22"/>
        </w:rPr>
        <w:t xml:space="preserve">veces hacia atrás y hacia adelante antes de fijarse. </w:t>
      </w:r>
    </w:p>
    <w:p w:rsidR="0098140A" w:rsidRDefault="0098140A" w:rsidP="00AE106C">
      <w:pPr>
        <w:rPr>
          <w:sz w:val="22"/>
        </w:rPr>
      </w:pPr>
    </w:p>
    <w:p w:rsidR="00C95CA7" w:rsidRPr="00AE106C" w:rsidRDefault="00AE106C" w:rsidP="00256261">
      <w:pPr>
        <w:pStyle w:val="Prrafodelista"/>
        <w:numPr>
          <w:ilvl w:val="0"/>
          <w:numId w:val="56"/>
        </w:numPr>
        <w:ind w:left="360"/>
        <w:rPr>
          <w:sz w:val="22"/>
        </w:rPr>
      </w:pPr>
      <w:r w:rsidRPr="00AE106C">
        <w:rPr>
          <w:sz w:val="22"/>
        </w:rPr>
        <w:t>Esto es el</w:t>
      </w:r>
      <w:r w:rsidR="00B66492" w:rsidRPr="00AE106C">
        <w:rPr>
          <w:sz w:val="22"/>
        </w:rPr>
        <w:t xml:space="preserve"> </w:t>
      </w:r>
      <w:r w:rsidR="00B66492" w:rsidRPr="00AE106C">
        <w:rPr>
          <w:b/>
          <w:sz w:val="22"/>
        </w:rPr>
        <w:t>temblor intencional o temblor</w:t>
      </w:r>
      <w:r w:rsidR="0098140A" w:rsidRPr="00AE106C">
        <w:rPr>
          <w:b/>
          <w:sz w:val="22"/>
        </w:rPr>
        <w:t xml:space="preserve"> </w:t>
      </w:r>
      <w:r w:rsidR="00B66492" w:rsidRPr="00AE106C">
        <w:rPr>
          <w:b/>
          <w:sz w:val="22"/>
        </w:rPr>
        <w:t>de acción</w:t>
      </w:r>
      <w:r w:rsidR="00B66492" w:rsidRPr="00AE106C">
        <w:rPr>
          <w:sz w:val="22"/>
        </w:rPr>
        <w:t>, superación del punto deseado y el</w:t>
      </w:r>
      <w:r w:rsidR="0098140A" w:rsidRPr="00AE106C">
        <w:rPr>
          <w:sz w:val="22"/>
        </w:rPr>
        <w:t xml:space="preserve"> </w:t>
      </w:r>
      <w:r w:rsidR="00B66492" w:rsidRPr="00AE106C">
        <w:rPr>
          <w:sz w:val="22"/>
        </w:rPr>
        <w:t>fracaso del sistema cerebeloso para «amortiguar» los actos</w:t>
      </w:r>
      <w:r w:rsidR="0098140A" w:rsidRPr="00AE106C">
        <w:rPr>
          <w:sz w:val="22"/>
        </w:rPr>
        <w:t xml:space="preserve"> </w:t>
      </w:r>
      <w:r w:rsidR="00B66492" w:rsidRPr="00AE106C">
        <w:rPr>
          <w:sz w:val="22"/>
        </w:rPr>
        <w:t>motores.</w:t>
      </w:r>
    </w:p>
    <w:p w:rsidR="00C95CA7" w:rsidRPr="00576360" w:rsidRDefault="00C95CA7" w:rsidP="00343C90">
      <w:pPr>
        <w:rPr>
          <w:sz w:val="22"/>
        </w:rPr>
      </w:pPr>
    </w:p>
    <w:p w:rsidR="00D72CB2" w:rsidRPr="00161F9F" w:rsidRDefault="00D72CB2" w:rsidP="00161F9F">
      <w:pPr>
        <w:pStyle w:val="Ttulo3"/>
      </w:pPr>
      <w:r w:rsidRPr="00161F9F">
        <w:t xml:space="preserve">Nistagmo cerebeloso: </w:t>
      </w:r>
    </w:p>
    <w:p w:rsidR="0098140A" w:rsidRPr="00F76595" w:rsidRDefault="0098140A" w:rsidP="00256261">
      <w:pPr>
        <w:pStyle w:val="Prrafodelista"/>
        <w:numPr>
          <w:ilvl w:val="0"/>
          <w:numId w:val="57"/>
        </w:numPr>
        <w:ind w:left="360"/>
        <w:rPr>
          <w:sz w:val="22"/>
        </w:rPr>
      </w:pPr>
      <w:r w:rsidRPr="00F76595">
        <w:rPr>
          <w:sz w:val="22"/>
        </w:rPr>
        <w:t>T</w:t>
      </w:r>
      <w:r w:rsidR="00D72CB2" w:rsidRPr="00F76595">
        <w:rPr>
          <w:sz w:val="22"/>
        </w:rPr>
        <w:t xml:space="preserve">emblor de los </w:t>
      </w:r>
      <w:r w:rsidR="00D72CB2" w:rsidRPr="00F76595">
        <w:rPr>
          <w:b/>
          <w:sz w:val="22"/>
        </w:rPr>
        <w:t>globos oculares</w:t>
      </w:r>
      <w:r w:rsidR="00D72CB2" w:rsidRPr="00F76595">
        <w:rPr>
          <w:sz w:val="22"/>
        </w:rPr>
        <w:t xml:space="preserve">. </w:t>
      </w:r>
    </w:p>
    <w:p w:rsidR="0098140A" w:rsidRDefault="0098140A" w:rsidP="00F76595">
      <w:pPr>
        <w:rPr>
          <w:sz w:val="22"/>
        </w:rPr>
      </w:pPr>
    </w:p>
    <w:p w:rsidR="0098140A" w:rsidRPr="00F76595" w:rsidRDefault="00D72CB2" w:rsidP="00256261">
      <w:pPr>
        <w:pStyle w:val="Prrafodelista"/>
        <w:numPr>
          <w:ilvl w:val="0"/>
          <w:numId w:val="57"/>
        </w:numPr>
        <w:ind w:left="360"/>
        <w:rPr>
          <w:sz w:val="22"/>
        </w:rPr>
      </w:pPr>
      <w:r w:rsidRPr="00F76595">
        <w:rPr>
          <w:b/>
          <w:sz w:val="22"/>
        </w:rPr>
        <w:t>El nistagmo</w:t>
      </w:r>
      <w:r w:rsidR="0098140A" w:rsidRPr="00F76595">
        <w:rPr>
          <w:b/>
          <w:sz w:val="22"/>
        </w:rPr>
        <w:t xml:space="preserve"> </w:t>
      </w:r>
      <w:r w:rsidRPr="00F76595">
        <w:rPr>
          <w:b/>
          <w:sz w:val="22"/>
        </w:rPr>
        <w:t>cerebeloso</w:t>
      </w:r>
      <w:r w:rsidRPr="00F76595">
        <w:rPr>
          <w:sz w:val="22"/>
        </w:rPr>
        <w:t xml:space="preserve"> es un temblor de los globos oculares </w:t>
      </w:r>
      <w:r w:rsidR="001D6537" w:rsidRPr="00F76595">
        <w:rPr>
          <w:sz w:val="22"/>
        </w:rPr>
        <w:t xml:space="preserve">al </w:t>
      </w:r>
      <w:r w:rsidRPr="00F76595">
        <w:rPr>
          <w:b/>
          <w:sz w:val="22"/>
        </w:rPr>
        <w:t>intenta</w:t>
      </w:r>
      <w:r w:rsidR="001D6537" w:rsidRPr="00F76595">
        <w:rPr>
          <w:b/>
          <w:sz w:val="22"/>
        </w:rPr>
        <w:t>r</w:t>
      </w:r>
      <w:r w:rsidRPr="00F76595">
        <w:rPr>
          <w:b/>
          <w:sz w:val="22"/>
        </w:rPr>
        <w:t xml:space="preserve"> fijar la vista</w:t>
      </w:r>
      <w:r w:rsidRPr="00F76595">
        <w:rPr>
          <w:sz w:val="22"/>
        </w:rPr>
        <w:t xml:space="preserve"> sobre una escena situada</w:t>
      </w:r>
      <w:r w:rsidR="0098140A" w:rsidRPr="00F76595">
        <w:rPr>
          <w:sz w:val="22"/>
        </w:rPr>
        <w:t xml:space="preserve"> </w:t>
      </w:r>
      <w:r w:rsidRPr="00F76595">
        <w:rPr>
          <w:sz w:val="22"/>
        </w:rPr>
        <w:t>a un lado de la cabeza</w:t>
      </w:r>
      <w:r w:rsidR="001D6537" w:rsidRPr="00F76595">
        <w:rPr>
          <w:sz w:val="22"/>
        </w:rPr>
        <w:t xml:space="preserve"> debido a un </w:t>
      </w:r>
      <w:r w:rsidRPr="00F76595">
        <w:rPr>
          <w:b/>
          <w:sz w:val="22"/>
        </w:rPr>
        <w:t xml:space="preserve">fallo </w:t>
      </w:r>
      <w:r w:rsidRPr="00F76595">
        <w:rPr>
          <w:sz w:val="22"/>
        </w:rPr>
        <w:t>en el</w:t>
      </w:r>
      <w:r w:rsidRPr="00F76595">
        <w:rPr>
          <w:b/>
          <w:sz w:val="22"/>
        </w:rPr>
        <w:t xml:space="preserve"> mecanismo de amortiguación del cerebelo</w:t>
      </w:r>
      <w:r w:rsidRPr="00F76595">
        <w:rPr>
          <w:sz w:val="22"/>
        </w:rPr>
        <w:t xml:space="preserve">. </w:t>
      </w:r>
    </w:p>
    <w:p w:rsidR="0098140A" w:rsidRDefault="0098140A" w:rsidP="00F76595">
      <w:pPr>
        <w:rPr>
          <w:sz w:val="22"/>
        </w:rPr>
      </w:pPr>
    </w:p>
    <w:p w:rsidR="00D72CB2" w:rsidRPr="00F76595" w:rsidRDefault="00F76595" w:rsidP="00256261">
      <w:pPr>
        <w:pStyle w:val="Prrafodelista"/>
        <w:numPr>
          <w:ilvl w:val="0"/>
          <w:numId w:val="57"/>
        </w:numPr>
        <w:ind w:left="360"/>
        <w:rPr>
          <w:sz w:val="22"/>
        </w:rPr>
      </w:pPr>
      <w:r w:rsidRPr="00F76595">
        <w:rPr>
          <w:sz w:val="22"/>
        </w:rPr>
        <w:t>E</w:t>
      </w:r>
      <w:r w:rsidR="00D72CB2" w:rsidRPr="00F76595">
        <w:rPr>
          <w:sz w:val="22"/>
        </w:rPr>
        <w:t xml:space="preserve">n especial cuando están </w:t>
      </w:r>
      <w:r w:rsidR="00D72CB2" w:rsidRPr="00F76595">
        <w:rPr>
          <w:b/>
          <w:sz w:val="22"/>
        </w:rPr>
        <w:t>dañados los</w:t>
      </w:r>
      <w:r w:rsidR="0098140A" w:rsidRPr="00F76595">
        <w:rPr>
          <w:b/>
          <w:sz w:val="22"/>
        </w:rPr>
        <w:t xml:space="preserve"> </w:t>
      </w:r>
      <w:r w:rsidR="00D72CB2" w:rsidRPr="00F76595">
        <w:rPr>
          <w:b/>
          <w:sz w:val="22"/>
        </w:rPr>
        <w:t>lóbulos floculonodulares del cerebelo</w:t>
      </w:r>
      <w:r w:rsidR="00D72CB2" w:rsidRPr="00F76595">
        <w:rPr>
          <w:sz w:val="22"/>
        </w:rPr>
        <w:t>; también va</w:t>
      </w:r>
      <w:r w:rsidR="0098140A" w:rsidRPr="00F76595">
        <w:rPr>
          <w:sz w:val="22"/>
        </w:rPr>
        <w:t xml:space="preserve"> </w:t>
      </w:r>
      <w:r w:rsidR="00D72CB2" w:rsidRPr="00F76595">
        <w:rPr>
          <w:b/>
          <w:sz w:val="22"/>
        </w:rPr>
        <w:t>asociada</w:t>
      </w:r>
      <w:r w:rsidR="00D72CB2" w:rsidRPr="00F76595">
        <w:rPr>
          <w:sz w:val="22"/>
        </w:rPr>
        <w:t xml:space="preserve"> a una </w:t>
      </w:r>
      <w:r w:rsidR="00D72CB2" w:rsidRPr="00F76595">
        <w:rPr>
          <w:b/>
          <w:sz w:val="22"/>
        </w:rPr>
        <w:t>pérdida del equilibrio</w:t>
      </w:r>
      <w:r w:rsidR="00D72CB2" w:rsidRPr="00F76595">
        <w:rPr>
          <w:sz w:val="22"/>
        </w:rPr>
        <w:t xml:space="preserve"> debida a la disfunción de</w:t>
      </w:r>
      <w:r w:rsidR="0098140A" w:rsidRPr="00F76595">
        <w:rPr>
          <w:sz w:val="22"/>
        </w:rPr>
        <w:t xml:space="preserve"> </w:t>
      </w:r>
      <w:r w:rsidR="00D72CB2" w:rsidRPr="00F76595">
        <w:rPr>
          <w:sz w:val="22"/>
        </w:rPr>
        <w:t>las vías que atraviesan esta zona</w:t>
      </w:r>
      <w:r w:rsidRPr="00F76595">
        <w:rPr>
          <w:sz w:val="22"/>
        </w:rPr>
        <w:t>,</w:t>
      </w:r>
      <w:r w:rsidR="00D72CB2" w:rsidRPr="00F76595">
        <w:rPr>
          <w:sz w:val="22"/>
        </w:rPr>
        <w:t xml:space="preserve"> procedentes de los conductos</w:t>
      </w:r>
      <w:r w:rsidR="0098140A" w:rsidRPr="00F76595">
        <w:rPr>
          <w:sz w:val="22"/>
        </w:rPr>
        <w:t xml:space="preserve"> </w:t>
      </w:r>
      <w:r w:rsidR="00D72CB2" w:rsidRPr="00F76595">
        <w:rPr>
          <w:sz w:val="22"/>
        </w:rPr>
        <w:t>semicirculares.</w:t>
      </w:r>
    </w:p>
    <w:p w:rsidR="00D72CB2" w:rsidRDefault="00D72CB2" w:rsidP="00D72CB2">
      <w:pPr>
        <w:rPr>
          <w:sz w:val="22"/>
        </w:rPr>
      </w:pPr>
    </w:p>
    <w:p w:rsidR="00D72CB2" w:rsidRPr="00161F9F" w:rsidRDefault="00D72CB2" w:rsidP="00161F9F">
      <w:pPr>
        <w:pStyle w:val="Ttulo3"/>
      </w:pPr>
      <w:r w:rsidRPr="00161F9F">
        <w:t xml:space="preserve">Hipotonía: </w:t>
      </w:r>
    </w:p>
    <w:p w:rsidR="006367C7" w:rsidRPr="00547C7B" w:rsidRDefault="006367C7" w:rsidP="00256261">
      <w:pPr>
        <w:pStyle w:val="Prrafodelista"/>
        <w:numPr>
          <w:ilvl w:val="0"/>
          <w:numId w:val="58"/>
        </w:numPr>
        <w:ind w:left="360"/>
        <w:rPr>
          <w:sz w:val="22"/>
        </w:rPr>
      </w:pPr>
      <w:r w:rsidRPr="00547C7B">
        <w:rPr>
          <w:sz w:val="22"/>
        </w:rPr>
        <w:t>D</w:t>
      </w:r>
      <w:r w:rsidR="00D72CB2" w:rsidRPr="00547C7B">
        <w:rPr>
          <w:sz w:val="22"/>
        </w:rPr>
        <w:t xml:space="preserve">escenso del tono de la musculatura. </w:t>
      </w:r>
    </w:p>
    <w:p w:rsidR="006367C7" w:rsidRDefault="006367C7" w:rsidP="00547C7B">
      <w:pPr>
        <w:rPr>
          <w:sz w:val="22"/>
        </w:rPr>
      </w:pPr>
    </w:p>
    <w:p w:rsidR="004773FD" w:rsidRPr="00547C7B" w:rsidRDefault="00D72CB2" w:rsidP="00256261">
      <w:pPr>
        <w:pStyle w:val="Prrafodelista"/>
        <w:numPr>
          <w:ilvl w:val="0"/>
          <w:numId w:val="58"/>
        </w:numPr>
        <w:ind w:left="360"/>
        <w:rPr>
          <w:sz w:val="22"/>
        </w:rPr>
      </w:pPr>
      <w:r w:rsidRPr="00547C7B">
        <w:rPr>
          <w:b/>
          <w:sz w:val="22"/>
        </w:rPr>
        <w:t>La desaparición</w:t>
      </w:r>
      <w:r w:rsidR="006367C7" w:rsidRPr="00547C7B">
        <w:rPr>
          <w:sz w:val="22"/>
        </w:rPr>
        <w:t xml:space="preserve"> </w:t>
      </w:r>
      <w:r w:rsidRPr="00547C7B">
        <w:rPr>
          <w:sz w:val="22"/>
        </w:rPr>
        <w:t>de los núcleos profundos del cerebelo, especialmente</w:t>
      </w:r>
      <w:r w:rsidR="006367C7" w:rsidRPr="00547C7B">
        <w:rPr>
          <w:sz w:val="22"/>
        </w:rPr>
        <w:t xml:space="preserve"> </w:t>
      </w:r>
      <w:r w:rsidRPr="00547C7B">
        <w:rPr>
          <w:b/>
          <w:sz w:val="22"/>
        </w:rPr>
        <w:t>del dentado y el interpuesto</w:t>
      </w:r>
      <w:r w:rsidRPr="00547C7B">
        <w:rPr>
          <w:sz w:val="22"/>
        </w:rPr>
        <w:t xml:space="preserve">, provoca un </w:t>
      </w:r>
      <w:r w:rsidRPr="00547C7B">
        <w:rPr>
          <w:b/>
          <w:sz w:val="22"/>
        </w:rPr>
        <w:t>descenso del tono en la</w:t>
      </w:r>
      <w:r w:rsidR="006367C7" w:rsidRPr="00547C7B">
        <w:rPr>
          <w:b/>
          <w:sz w:val="22"/>
        </w:rPr>
        <w:t xml:space="preserve"> </w:t>
      </w:r>
      <w:r w:rsidRPr="00547C7B">
        <w:rPr>
          <w:b/>
          <w:sz w:val="22"/>
        </w:rPr>
        <w:t>musculatura periférica</w:t>
      </w:r>
      <w:r w:rsidRPr="00547C7B">
        <w:rPr>
          <w:sz w:val="22"/>
        </w:rPr>
        <w:t xml:space="preserve"> del mismo lado del cuerpo que la lesión</w:t>
      </w:r>
      <w:r w:rsidR="006367C7" w:rsidRPr="00547C7B">
        <w:rPr>
          <w:sz w:val="22"/>
        </w:rPr>
        <w:t xml:space="preserve"> </w:t>
      </w:r>
      <w:r w:rsidRPr="00547C7B">
        <w:rPr>
          <w:sz w:val="22"/>
        </w:rPr>
        <w:t xml:space="preserve">cerebelosa. </w:t>
      </w:r>
    </w:p>
    <w:p w:rsidR="004773FD" w:rsidRDefault="004773FD" w:rsidP="00547C7B">
      <w:pPr>
        <w:rPr>
          <w:sz w:val="22"/>
        </w:rPr>
      </w:pPr>
    </w:p>
    <w:p w:rsidR="00C95CA7" w:rsidRPr="00576360" w:rsidRDefault="00C95CA7" w:rsidP="00343C90">
      <w:pPr>
        <w:rPr>
          <w:sz w:val="22"/>
        </w:rPr>
      </w:pPr>
    </w:p>
    <w:p w:rsidR="00C95CA7" w:rsidRPr="00576360" w:rsidRDefault="00C95CA7" w:rsidP="00343C90">
      <w:pPr>
        <w:rPr>
          <w:sz w:val="22"/>
        </w:rPr>
      </w:pPr>
    </w:p>
    <w:p w:rsidR="00C95CA7" w:rsidRPr="00576360" w:rsidRDefault="00C95CA7" w:rsidP="00343C90">
      <w:pPr>
        <w:rPr>
          <w:sz w:val="22"/>
        </w:rPr>
      </w:pPr>
    </w:p>
    <w:p w:rsidR="00C95CA7" w:rsidRPr="00576360" w:rsidRDefault="00C95CA7" w:rsidP="00343C90">
      <w:pPr>
        <w:rPr>
          <w:sz w:val="22"/>
        </w:rPr>
      </w:pPr>
    </w:p>
    <w:p w:rsidR="00C95CA7" w:rsidRPr="00576360" w:rsidRDefault="00C95CA7" w:rsidP="00343C90">
      <w:pPr>
        <w:rPr>
          <w:sz w:val="22"/>
        </w:rPr>
      </w:pPr>
    </w:p>
    <w:p w:rsidR="00C95CA7" w:rsidRPr="00576360" w:rsidRDefault="00C95CA7" w:rsidP="00343C90">
      <w:pPr>
        <w:rPr>
          <w:sz w:val="22"/>
        </w:rPr>
      </w:pPr>
    </w:p>
    <w:p w:rsidR="00C95CA7" w:rsidRPr="00576360" w:rsidRDefault="00C95CA7" w:rsidP="00343C90">
      <w:pPr>
        <w:rPr>
          <w:sz w:val="22"/>
        </w:rPr>
      </w:pPr>
    </w:p>
    <w:p w:rsidR="00C95CA7" w:rsidRPr="00576360" w:rsidRDefault="00C95CA7" w:rsidP="00343C90">
      <w:pPr>
        <w:rPr>
          <w:sz w:val="22"/>
        </w:rPr>
      </w:pPr>
    </w:p>
    <w:p w:rsidR="00C95CA7" w:rsidRPr="00576360" w:rsidRDefault="00C95CA7" w:rsidP="00343C90">
      <w:pPr>
        <w:rPr>
          <w:sz w:val="22"/>
        </w:rPr>
      </w:pPr>
    </w:p>
    <w:p w:rsidR="00C95CA7" w:rsidRPr="00576360" w:rsidRDefault="00C95CA7" w:rsidP="00343C90">
      <w:pPr>
        <w:rPr>
          <w:sz w:val="22"/>
        </w:rPr>
      </w:pPr>
    </w:p>
    <w:p w:rsidR="00C95CA7" w:rsidRPr="00576360" w:rsidRDefault="00C95CA7" w:rsidP="00343C90">
      <w:pPr>
        <w:rPr>
          <w:sz w:val="22"/>
        </w:rPr>
      </w:pPr>
    </w:p>
    <w:p w:rsidR="00C95CA7" w:rsidRPr="00576360" w:rsidRDefault="00C95CA7" w:rsidP="00343C90">
      <w:pPr>
        <w:rPr>
          <w:sz w:val="22"/>
        </w:rPr>
      </w:pPr>
    </w:p>
    <w:p w:rsidR="00C95CA7" w:rsidRPr="00576360" w:rsidRDefault="00C95CA7" w:rsidP="00343C90">
      <w:pPr>
        <w:rPr>
          <w:sz w:val="22"/>
        </w:rPr>
      </w:pPr>
    </w:p>
    <w:p w:rsidR="00C95CA7" w:rsidRPr="00576360" w:rsidRDefault="00C95CA7" w:rsidP="00343C90">
      <w:pPr>
        <w:rPr>
          <w:sz w:val="22"/>
        </w:rPr>
      </w:pPr>
    </w:p>
    <w:p w:rsidR="00C95CA7" w:rsidRPr="00576360" w:rsidRDefault="00C95CA7" w:rsidP="00343C90">
      <w:pPr>
        <w:rPr>
          <w:sz w:val="22"/>
        </w:rPr>
      </w:pPr>
    </w:p>
    <w:p w:rsidR="00C95CA7" w:rsidRPr="00576360" w:rsidRDefault="00C95CA7" w:rsidP="00343C90">
      <w:pPr>
        <w:rPr>
          <w:sz w:val="22"/>
        </w:rPr>
      </w:pPr>
    </w:p>
    <w:p w:rsidR="00C95CA7" w:rsidRPr="00576360" w:rsidRDefault="00C95CA7" w:rsidP="00343C90">
      <w:pPr>
        <w:rPr>
          <w:sz w:val="22"/>
        </w:rPr>
      </w:pPr>
    </w:p>
    <w:p w:rsidR="00C95CA7" w:rsidRPr="00161F9F" w:rsidRDefault="00B2773B" w:rsidP="00B2773B">
      <w:pPr>
        <w:pStyle w:val="Ttulo1"/>
        <w:rPr>
          <w:sz w:val="32"/>
        </w:rPr>
      </w:pPr>
      <w:r w:rsidRPr="00161F9F">
        <w:rPr>
          <w:sz w:val="32"/>
        </w:rPr>
        <w:lastRenderedPageBreak/>
        <w:t>Ganglios Basales</w:t>
      </w:r>
    </w:p>
    <w:p w:rsidR="00B02ED7" w:rsidRPr="001008D0" w:rsidRDefault="00B02ED7" w:rsidP="00256261">
      <w:pPr>
        <w:pStyle w:val="Prrafodelista"/>
        <w:numPr>
          <w:ilvl w:val="0"/>
          <w:numId w:val="59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6432" behindDoc="0" locked="0" layoutInCell="1" allowOverlap="1" wp14:anchorId="0ADB6CAE" wp14:editId="1EE5047D">
            <wp:simplePos x="0" y="0"/>
            <wp:positionH relativeFrom="column">
              <wp:posOffset>3397885</wp:posOffset>
            </wp:positionH>
            <wp:positionV relativeFrom="paragraph">
              <wp:posOffset>405130</wp:posOffset>
            </wp:positionV>
            <wp:extent cx="3992880" cy="2457450"/>
            <wp:effectExtent l="0" t="0" r="7620" b="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2" t="20825" r="4414" b="24850"/>
                    <a:stretch/>
                  </pic:blipFill>
                  <pic:spPr bwMode="auto">
                    <a:xfrm>
                      <a:off x="0" y="0"/>
                      <a:ext cx="3992880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349" w:rsidRPr="001008D0">
        <w:rPr>
          <w:sz w:val="22"/>
        </w:rPr>
        <w:t>C</w:t>
      </w:r>
      <w:r w:rsidR="00960AB7" w:rsidRPr="001008D0">
        <w:rPr>
          <w:sz w:val="22"/>
        </w:rPr>
        <w:t xml:space="preserve">onstituyen </w:t>
      </w:r>
      <w:r w:rsidR="005B2349" w:rsidRPr="001008D0">
        <w:rPr>
          <w:sz w:val="22"/>
        </w:rPr>
        <w:t xml:space="preserve">un </w:t>
      </w:r>
      <w:r w:rsidR="00960AB7" w:rsidRPr="001008D0">
        <w:rPr>
          <w:b/>
          <w:sz w:val="22"/>
        </w:rPr>
        <w:t>sistema</w:t>
      </w:r>
      <w:r w:rsidRPr="001008D0">
        <w:rPr>
          <w:b/>
          <w:sz w:val="22"/>
        </w:rPr>
        <w:t xml:space="preserve"> </w:t>
      </w:r>
      <w:r w:rsidR="00960AB7" w:rsidRPr="001008D0">
        <w:rPr>
          <w:b/>
          <w:sz w:val="22"/>
        </w:rPr>
        <w:t>motor auxiliar</w:t>
      </w:r>
      <w:r w:rsidR="00960AB7" w:rsidRPr="001008D0">
        <w:rPr>
          <w:sz w:val="22"/>
        </w:rPr>
        <w:t xml:space="preserve"> </w:t>
      </w:r>
      <w:r w:rsidR="005B2349" w:rsidRPr="001008D0">
        <w:rPr>
          <w:sz w:val="22"/>
        </w:rPr>
        <w:t xml:space="preserve">que </w:t>
      </w:r>
      <w:r w:rsidR="00960AB7" w:rsidRPr="001008D0">
        <w:rPr>
          <w:sz w:val="22"/>
        </w:rPr>
        <w:t xml:space="preserve">funciona </w:t>
      </w:r>
      <w:r w:rsidR="00960AB7" w:rsidRPr="001008D0">
        <w:rPr>
          <w:b/>
          <w:sz w:val="22"/>
        </w:rPr>
        <w:t>vinculado con</w:t>
      </w:r>
      <w:r w:rsidR="00960AB7" w:rsidRPr="001008D0">
        <w:rPr>
          <w:sz w:val="22"/>
        </w:rPr>
        <w:t xml:space="preserve"> la corteza cerebral y el sistema</w:t>
      </w:r>
      <w:r w:rsidRPr="001008D0">
        <w:rPr>
          <w:sz w:val="22"/>
        </w:rPr>
        <w:t xml:space="preserve"> </w:t>
      </w:r>
      <w:r w:rsidR="00960AB7" w:rsidRPr="001008D0">
        <w:rPr>
          <w:sz w:val="22"/>
        </w:rPr>
        <w:t xml:space="preserve">de control motor corticoespinal. </w:t>
      </w:r>
    </w:p>
    <w:p w:rsidR="00960AB7" w:rsidRPr="001008D0" w:rsidRDefault="001008D0" w:rsidP="00256261">
      <w:pPr>
        <w:pStyle w:val="Prrafodelista"/>
        <w:numPr>
          <w:ilvl w:val="0"/>
          <w:numId w:val="59"/>
        </w:numPr>
        <w:ind w:left="360"/>
        <w:rPr>
          <w:sz w:val="22"/>
        </w:rPr>
      </w:pPr>
      <w:r w:rsidRPr="0088645E">
        <w:rPr>
          <w:b/>
          <w:sz w:val="22"/>
        </w:rPr>
        <w:t>R</w:t>
      </w:r>
      <w:r w:rsidR="00960AB7" w:rsidRPr="0088645E">
        <w:rPr>
          <w:b/>
          <w:sz w:val="22"/>
        </w:rPr>
        <w:t>eciben</w:t>
      </w:r>
      <w:r w:rsidR="00960AB7" w:rsidRPr="001008D0">
        <w:rPr>
          <w:sz w:val="22"/>
        </w:rPr>
        <w:t xml:space="preserve"> la mayoría</w:t>
      </w:r>
      <w:r w:rsidR="00B02ED7" w:rsidRPr="001008D0">
        <w:rPr>
          <w:sz w:val="22"/>
        </w:rPr>
        <w:t xml:space="preserve"> </w:t>
      </w:r>
      <w:r w:rsidR="00960AB7" w:rsidRPr="001008D0">
        <w:rPr>
          <w:sz w:val="22"/>
        </w:rPr>
        <w:t xml:space="preserve">de </w:t>
      </w:r>
      <w:r w:rsidR="00960AB7" w:rsidRPr="001008D0">
        <w:rPr>
          <w:b/>
          <w:sz w:val="22"/>
        </w:rPr>
        <w:t>señales aferentes</w:t>
      </w:r>
      <w:r w:rsidR="00960AB7" w:rsidRPr="001008D0">
        <w:rPr>
          <w:sz w:val="22"/>
        </w:rPr>
        <w:t xml:space="preserve"> de la corteza cerebral</w:t>
      </w:r>
      <w:r w:rsidR="00B02ED7" w:rsidRPr="001008D0">
        <w:rPr>
          <w:sz w:val="22"/>
        </w:rPr>
        <w:t xml:space="preserve"> </w:t>
      </w:r>
      <w:r w:rsidR="00960AB7" w:rsidRPr="001008D0">
        <w:rPr>
          <w:sz w:val="22"/>
        </w:rPr>
        <w:t xml:space="preserve">y </w:t>
      </w:r>
      <w:r w:rsidR="0088645E" w:rsidRPr="0088645E">
        <w:rPr>
          <w:b/>
          <w:sz w:val="22"/>
        </w:rPr>
        <w:t>envían</w:t>
      </w:r>
      <w:r w:rsidR="0088645E">
        <w:rPr>
          <w:sz w:val="22"/>
        </w:rPr>
        <w:t xml:space="preserve"> </w:t>
      </w:r>
      <w:r w:rsidR="00960AB7" w:rsidRPr="001008D0">
        <w:rPr>
          <w:b/>
          <w:sz w:val="22"/>
        </w:rPr>
        <w:t>señales eferentes</w:t>
      </w:r>
      <w:r w:rsidR="00960AB7" w:rsidRPr="001008D0">
        <w:rPr>
          <w:sz w:val="22"/>
        </w:rPr>
        <w:t xml:space="preserve"> a </w:t>
      </w:r>
      <w:r>
        <w:rPr>
          <w:sz w:val="22"/>
        </w:rPr>
        <w:t>la corteza cerebral</w:t>
      </w:r>
      <w:r w:rsidR="00960AB7" w:rsidRPr="001008D0">
        <w:rPr>
          <w:sz w:val="22"/>
        </w:rPr>
        <w:t>.</w:t>
      </w:r>
    </w:p>
    <w:p w:rsidR="00B02ED7" w:rsidRPr="00960AB7" w:rsidRDefault="00B02ED7" w:rsidP="001008D0">
      <w:pPr>
        <w:rPr>
          <w:sz w:val="22"/>
        </w:rPr>
      </w:pPr>
    </w:p>
    <w:p w:rsidR="005529B0" w:rsidRDefault="0088645E" w:rsidP="00256261">
      <w:pPr>
        <w:pStyle w:val="Prrafodelista"/>
        <w:numPr>
          <w:ilvl w:val="0"/>
          <w:numId w:val="59"/>
        </w:numPr>
        <w:ind w:left="360"/>
        <w:rPr>
          <w:sz w:val="22"/>
        </w:rPr>
      </w:pPr>
      <w:r>
        <w:rPr>
          <w:sz w:val="22"/>
        </w:rPr>
        <w:t>F</w:t>
      </w:r>
      <w:r w:rsidR="00960AB7" w:rsidRPr="001008D0">
        <w:rPr>
          <w:sz w:val="22"/>
        </w:rPr>
        <w:t xml:space="preserve">ormados por </w:t>
      </w:r>
    </w:p>
    <w:p w:rsidR="005529B0" w:rsidRDefault="00960AB7" w:rsidP="00256261">
      <w:pPr>
        <w:pStyle w:val="Prrafodelista"/>
        <w:numPr>
          <w:ilvl w:val="0"/>
          <w:numId w:val="60"/>
        </w:numPr>
        <w:rPr>
          <w:sz w:val="22"/>
        </w:rPr>
      </w:pPr>
      <w:r w:rsidRPr="001008D0">
        <w:rPr>
          <w:sz w:val="22"/>
        </w:rPr>
        <w:t xml:space="preserve">el </w:t>
      </w:r>
      <w:r w:rsidRPr="0088645E">
        <w:rPr>
          <w:b/>
          <w:sz w:val="22"/>
        </w:rPr>
        <w:t>núcleo caudado</w:t>
      </w:r>
      <w:r w:rsidRPr="001008D0">
        <w:rPr>
          <w:sz w:val="22"/>
        </w:rPr>
        <w:t xml:space="preserve">, </w:t>
      </w:r>
    </w:p>
    <w:p w:rsidR="005529B0" w:rsidRDefault="00960AB7" w:rsidP="00256261">
      <w:pPr>
        <w:pStyle w:val="Prrafodelista"/>
        <w:numPr>
          <w:ilvl w:val="0"/>
          <w:numId w:val="60"/>
        </w:numPr>
        <w:rPr>
          <w:sz w:val="22"/>
        </w:rPr>
      </w:pPr>
      <w:r w:rsidRPr="001008D0">
        <w:rPr>
          <w:sz w:val="22"/>
        </w:rPr>
        <w:t xml:space="preserve">el </w:t>
      </w:r>
      <w:r w:rsidRPr="0088645E">
        <w:rPr>
          <w:b/>
          <w:sz w:val="22"/>
        </w:rPr>
        <w:t>putamen</w:t>
      </w:r>
      <w:r w:rsidRPr="001008D0">
        <w:rPr>
          <w:sz w:val="22"/>
        </w:rPr>
        <w:t>,</w:t>
      </w:r>
      <w:r w:rsidR="00B02ED7" w:rsidRPr="001008D0">
        <w:rPr>
          <w:sz w:val="22"/>
        </w:rPr>
        <w:t xml:space="preserve"> </w:t>
      </w:r>
    </w:p>
    <w:p w:rsidR="005529B0" w:rsidRDefault="00960AB7" w:rsidP="00256261">
      <w:pPr>
        <w:pStyle w:val="Prrafodelista"/>
        <w:numPr>
          <w:ilvl w:val="0"/>
          <w:numId w:val="60"/>
        </w:numPr>
        <w:rPr>
          <w:sz w:val="22"/>
        </w:rPr>
      </w:pPr>
      <w:r w:rsidRPr="001008D0">
        <w:rPr>
          <w:sz w:val="22"/>
        </w:rPr>
        <w:t xml:space="preserve">el </w:t>
      </w:r>
      <w:r w:rsidRPr="0088645E">
        <w:rPr>
          <w:b/>
          <w:sz w:val="22"/>
        </w:rPr>
        <w:t>globo pálido</w:t>
      </w:r>
      <w:r w:rsidRPr="001008D0">
        <w:rPr>
          <w:sz w:val="22"/>
        </w:rPr>
        <w:t xml:space="preserve">, </w:t>
      </w:r>
    </w:p>
    <w:p w:rsidR="005529B0" w:rsidRDefault="00960AB7" w:rsidP="00256261">
      <w:pPr>
        <w:pStyle w:val="Prrafodelista"/>
        <w:numPr>
          <w:ilvl w:val="0"/>
          <w:numId w:val="60"/>
        </w:numPr>
        <w:rPr>
          <w:sz w:val="22"/>
        </w:rPr>
      </w:pPr>
      <w:r w:rsidRPr="001008D0">
        <w:rPr>
          <w:sz w:val="22"/>
        </w:rPr>
        <w:t xml:space="preserve">la </w:t>
      </w:r>
      <w:r w:rsidRPr="0088645E">
        <w:rPr>
          <w:b/>
          <w:sz w:val="22"/>
        </w:rPr>
        <w:t>sustancia negra</w:t>
      </w:r>
      <w:r w:rsidRPr="001008D0">
        <w:rPr>
          <w:sz w:val="22"/>
        </w:rPr>
        <w:t xml:space="preserve"> </w:t>
      </w:r>
    </w:p>
    <w:p w:rsidR="00B02ED7" w:rsidRPr="001008D0" w:rsidRDefault="00960AB7" w:rsidP="00256261">
      <w:pPr>
        <w:pStyle w:val="Prrafodelista"/>
        <w:numPr>
          <w:ilvl w:val="0"/>
          <w:numId w:val="60"/>
        </w:numPr>
        <w:rPr>
          <w:sz w:val="22"/>
        </w:rPr>
      </w:pPr>
      <w:r w:rsidRPr="001008D0">
        <w:rPr>
          <w:sz w:val="22"/>
        </w:rPr>
        <w:t xml:space="preserve">el </w:t>
      </w:r>
      <w:r w:rsidRPr="0088645E">
        <w:rPr>
          <w:b/>
          <w:sz w:val="22"/>
        </w:rPr>
        <w:t>núcleo subtalámico</w:t>
      </w:r>
      <w:r w:rsidRPr="001008D0">
        <w:rPr>
          <w:sz w:val="22"/>
        </w:rPr>
        <w:t xml:space="preserve">. </w:t>
      </w:r>
    </w:p>
    <w:p w:rsidR="00B02ED7" w:rsidRDefault="00B02ED7" w:rsidP="001008D0">
      <w:pPr>
        <w:rPr>
          <w:sz w:val="22"/>
        </w:rPr>
      </w:pPr>
    </w:p>
    <w:p w:rsidR="00B02ED7" w:rsidRPr="001008D0" w:rsidRDefault="00716E66" w:rsidP="00256261">
      <w:pPr>
        <w:pStyle w:val="Prrafodelista"/>
        <w:numPr>
          <w:ilvl w:val="0"/>
          <w:numId w:val="59"/>
        </w:numPr>
        <w:ind w:left="360"/>
        <w:rPr>
          <w:sz w:val="22"/>
        </w:rPr>
      </w:pPr>
      <w:r w:rsidRPr="00716E66">
        <w:rPr>
          <w:b/>
          <w:sz w:val="22"/>
        </w:rPr>
        <w:t>S</w:t>
      </w:r>
      <w:r w:rsidR="00960AB7" w:rsidRPr="00716E66">
        <w:rPr>
          <w:b/>
          <w:sz w:val="22"/>
        </w:rPr>
        <w:t>ituados</w:t>
      </w:r>
      <w:r w:rsidR="00960AB7" w:rsidRPr="001008D0">
        <w:rPr>
          <w:sz w:val="22"/>
        </w:rPr>
        <w:t xml:space="preserve"> en posición lateral y</w:t>
      </w:r>
      <w:r w:rsidR="00B02ED7" w:rsidRPr="001008D0">
        <w:rPr>
          <w:sz w:val="22"/>
        </w:rPr>
        <w:t xml:space="preserve"> </w:t>
      </w:r>
      <w:r w:rsidR="00960AB7" w:rsidRPr="001008D0">
        <w:rPr>
          <w:sz w:val="22"/>
        </w:rPr>
        <w:t xml:space="preserve">alrededor del tálamo, ocupando gran parte de las </w:t>
      </w:r>
      <w:r w:rsidR="00960AB7" w:rsidRPr="00716E66">
        <w:rPr>
          <w:b/>
          <w:sz w:val="22"/>
        </w:rPr>
        <w:t>regiones</w:t>
      </w:r>
      <w:r w:rsidR="00B02ED7" w:rsidRPr="00716E66">
        <w:rPr>
          <w:b/>
          <w:sz w:val="22"/>
        </w:rPr>
        <w:t xml:space="preserve"> </w:t>
      </w:r>
      <w:r w:rsidR="00960AB7" w:rsidRPr="00716E66">
        <w:rPr>
          <w:b/>
          <w:sz w:val="22"/>
        </w:rPr>
        <w:t>internas</w:t>
      </w:r>
      <w:r w:rsidR="00960AB7" w:rsidRPr="001008D0">
        <w:rPr>
          <w:sz w:val="22"/>
        </w:rPr>
        <w:t xml:space="preserve"> de </w:t>
      </w:r>
      <w:r>
        <w:rPr>
          <w:sz w:val="22"/>
        </w:rPr>
        <w:t>l</w:t>
      </w:r>
      <w:r w:rsidR="00960AB7" w:rsidRPr="001008D0">
        <w:rPr>
          <w:sz w:val="22"/>
        </w:rPr>
        <w:t xml:space="preserve">os hemisferios cerebrales. </w:t>
      </w:r>
    </w:p>
    <w:p w:rsidR="00B02ED7" w:rsidRDefault="00B02ED7" w:rsidP="001008D0">
      <w:pPr>
        <w:rPr>
          <w:sz w:val="22"/>
        </w:rPr>
      </w:pPr>
    </w:p>
    <w:p w:rsidR="00B02ED7" w:rsidRPr="001008D0" w:rsidRDefault="00CA7ED2" w:rsidP="00256261">
      <w:pPr>
        <w:pStyle w:val="Prrafodelista"/>
        <w:numPr>
          <w:ilvl w:val="0"/>
          <w:numId w:val="59"/>
        </w:numPr>
        <w:ind w:left="360"/>
        <w:rPr>
          <w:sz w:val="22"/>
        </w:rPr>
      </w:pPr>
      <w:r>
        <w:rPr>
          <w:sz w:val="22"/>
        </w:rPr>
        <w:t>C</w:t>
      </w:r>
      <w:r w:rsidR="00960AB7" w:rsidRPr="001008D0">
        <w:rPr>
          <w:sz w:val="22"/>
        </w:rPr>
        <w:t xml:space="preserve">asi todas las fibras nerviosas </w:t>
      </w:r>
      <w:r w:rsidR="00960AB7" w:rsidRPr="00CA7ED2">
        <w:rPr>
          <w:b/>
          <w:sz w:val="22"/>
        </w:rPr>
        <w:t>sensitivas y motoras</w:t>
      </w:r>
      <w:r w:rsidR="00960AB7" w:rsidRPr="001008D0">
        <w:rPr>
          <w:sz w:val="22"/>
        </w:rPr>
        <w:t xml:space="preserve"> que</w:t>
      </w:r>
      <w:r w:rsidR="00B02ED7" w:rsidRPr="001008D0">
        <w:rPr>
          <w:sz w:val="22"/>
        </w:rPr>
        <w:t xml:space="preserve"> </w:t>
      </w:r>
      <w:r w:rsidR="00960AB7" w:rsidRPr="001008D0">
        <w:rPr>
          <w:sz w:val="22"/>
        </w:rPr>
        <w:t xml:space="preserve">conectan la </w:t>
      </w:r>
      <w:r w:rsidR="00960AB7" w:rsidRPr="00CA7ED2">
        <w:rPr>
          <w:b/>
          <w:sz w:val="22"/>
        </w:rPr>
        <w:t>corteza cerebral</w:t>
      </w:r>
      <w:r w:rsidR="00960AB7" w:rsidRPr="001008D0">
        <w:rPr>
          <w:sz w:val="22"/>
        </w:rPr>
        <w:t xml:space="preserve"> con la </w:t>
      </w:r>
      <w:r w:rsidRPr="00CA7ED2">
        <w:rPr>
          <w:b/>
          <w:sz w:val="22"/>
        </w:rPr>
        <w:t>ME</w:t>
      </w:r>
      <w:r>
        <w:rPr>
          <w:sz w:val="22"/>
        </w:rPr>
        <w:t xml:space="preserve"> </w:t>
      </w:r>
      <w:r w:rsidR="00960AB7" w:rsidRPr="001008D0">
        <w:rPr>
          <w:sz w:val="22"/>
        </w:rPr>
        <w:t>atraviesan</w:t>
      </w:r>
      <w:r w:rsidR="00B02ED7" w:rsidRPr="001008D0">
        <w:rPr>
          <w:sz w:val="22"/>
        </w:rPr>
        <w:t xml:space="preserve"> </w:t>
      </w:r>
      <w:r w:rsidR="00960AB7" w:rsidRPr="001008D0">
        <w:rPr>
          <w:sz w:val="22"/>
        </w:rPr>
        <w:t xml:space="preserve">el área entre </w:t>
      </w:r>
      <w:r w:rsidR="00960AB7" w:rsidRPr="00CA7ED2">
        <w:rPr>
          <w:b/>
          <w:sz w:val="22"/>
        </w:rPr>
        <w:t>el núcleo caudado y el putamen</w:t>
      </w:r>
      <w:r w:rsidR="00960AB7" w:rsidRPr="001008D0">
        <w:rPr>
          <w:sz w:val="22"/>
        </w:rPr>
        <w:t xml:space="preserve">. </w:t>
      </w:r>
    </w:p>
    <w:p w:rsidR="00B02ED7" w:rsidRDefault="00B02ED7" w:rsidP="001008D0">
      <w:pPr>
        <w:rPr>
          <w:sz w:val="22"/>
        </w:rPr>
      </w:pPr>
    </w:p>
    <w:p w:rsidR="007C48CD" w:rsidRPr="007C48CD" w:rsidRDefault="007C48CD" w:rsidP="00256261">
      <w:pPr>
        <w:pStyle w:val="Prrafodelista"/>
        <w:numPr>
          <w:ilvl w:val="0"/>
          <w:numId w:val="59"/>
        </w:numPr>
        <w:ind w:left="360"/>
        <w:rPr>
          <w:b/>
          <w:sz w:val="22"/>
        </w:rPr>
      </w:pPr>
      <w:r w:rsidRPr="007C48CD">
        <w:rPr>
          <w:b/>
          <w:sz w:val="22"/>
        </w:rPr>
        <w:t>C</w:t>
      </w:r>
      <w:r w:rsidR="00960AB7" w:rsidRPr="007C48CD">
        <w:rPr>
          <w:b/>
          <w:sz w:val="22"/>
        </w:rPr>
        <w:t>ápsula interna del cerebro</w:t>
      </w:r>
    </w:p>
    <w:p w:rsidR="00B02ED7" w:rsidRDefault="007C48CD" w:rsidP="007C48CD">
      <w:pPr>
        <w:ind w:left="360"/>
        <w:rPr>
          <w:sz w:val="22"/>
        </w:rPr>
      </w:pPr>
      <w:r w:rsidRPr="007C48CD">
        <w:rPr>
          <w:sz w:val="22"/>
        </w:rPr>
        <w:t xml:space="preserve">Espacio entre los </w:t>
      </w:r>
      <w:r w:rsidRPr="00CA7ED2">
        <w:rPr>
          <w:b/>
          <w:sz w:val="22"/>
        </w:rPr>
        <w:t>elementos más voluminosos</w:t>
      </w:r>
      <w:r w:rsidRPr="001008D0">
        <w:rPr>
          <w:sz w:val="22"/>
        </w:rPr>
        <w:t xml:space="preserve"> de los ganglios basales,</w:t>
      </w:r>
      <w:r>
        <w:rPr>
          <w:sz w:val="22"/>
        </w:rPr>
        <w:t xml:space="preserve"> el </w:t>
      </w:r>
      <w:r w:rsidRPr="007C48CD">
        <w:rPr>
          <w:b/>
          <w:sz w:val="22"/>
        </w:rPr>
        <w:t>núcleo caudado y el putamen</w:t>
      </w:r>
      <w:r>
        <w:rPr>
          <w:sz w:val="22"/>
        </w:rPr>
        <w:t>.</w:t>
      </w:r>
    </w:p>
    <w:p w:rsidR="007C48CD" w:rsidRDefault="007C48CD" w:rsidP="007C48CD">
      <w:pPr>
        <w:ind w:firstLine="360"/>
        <w:rPr>
          <w:sz w:val="22"/>
        </w:rPr>
      </w:pPr>
    </w:p>
    <w:p w:rsidR="00C95CA7" w:rsidRPr="001008D0" w:rsidRDefault="009230FD" w:rsidP="00256261">
      <w:pPr>
        <w:pStyle w:val="Prrafodelista"/>
        <w:numPr>
          <w:ilvl w:val="0"/>
          <w:numId w:val="59"/>
        </w:numPr>
        <w:ind w:left="360"/>
        <w:rPr>
          <w:sz w:val="22"/>
        </w:rPr>
      </w:pPr>
      <w:r>
        <w:rPr>
          <w:sz w:val="22"/>
        </w:rPr>
        <w:t>I</w:t>
      </w:r>
      <w:r w:rsidR="00960AB7" w:rsidRPr="001008D0">
        <w:rPr>
          <w:sz w:val="22"/>
        </w:rPr>
        <w:t>ntensa asociación</w:t>
      </w:r>
      <w:r w:rsidR="00B02ED7" w:rsidRPr="001008D0">
        <w:rPr>
          <w:sz w:val="22"/>
        </w:rPr>
        <w:t xml:space="preserve"> </w:t>
      </w:r>
      <w:r w:rsidR="00960AB7" w:rsidRPr="001008D0">
        <w:rPr>
          <w:sz w:val="22"/>
        </w:rPr>
        <w:t xml:space="preserve">entre los </w:t>
      </w:r>
      <w:r w:rsidR="00960AB7" w:rsidRPr="009230FD">
        <w:rPr>
          <w:b/>
          <w:sz w:val="22"/>
        </w:rPr>
        <w:t>ganglios basales y el sistema corticoespinal</w:t>
      </w:r>
      <w:r w:rsidR="00B02ED7" w:rsidRPr="001008D0">
        <w:rPr>
          <w:sz w:val="22"/>
        </w:rPr>
        <w:t xml:space="preserve"> </w:t>
      </w:r>
      <w:r w:rsidR="00960AB7" w:rsidRPr="001008D0">
        <w:rPr>
          <w:sz w:val="22"/>
        </w:rPr>
        <w:t xml:space="preserve">para </w:t>
      </w:r>
      <w:r>
        <w:rPr>
          <w:sz w:val="22"/>
        </w:rPr>
        <w:t xml:space="preserve">el </w:t>
      </w:r>
      <w:r w:rsidR="00960AB7" w:rsidRPr="009230FD">
        <w:rPr>
          <w:b/>
          <w:sz w:val="22"/>
        </w:rPr>
        <w:t>control motor</w:t>
      </w:r>
      <w:r w:rsidR="00960AB7" w:rsidRPr="001008D0">
        <w:rPr>
          <w:sz w:val="22"/>
        </w:rPr>
        <w:t>.</w:t>
      </w:r>
    </w:p>
    <w:p w:rsidR="00C95CA7" w:rsidRPr="00576360" w:rsidRDefault="007008E7" w:rsidP="00343C90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8480" behindDoc="0" locked="0" layoutInCell="1" allowOverlap="1" wp14:anchorId="27B87921" wp14:editId="6B0BB55C">
            <wp:simplePos x="0" y="0"/>
            <wp:positionH relativeFrom="column">
              <wp:posOffset>4191000</wp:posOffset>
            </wp:positionH>
            <wp:positionV relativeFrom="paragraph">
              <wp:posOffset>38100</wp:posOffset>
            </wp:positionV>
            <wp:extent cx="3009900" cy="4398645"/>
            <wp:effectExtent l="0" t="0" r="0" b="1905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10" t="16296" r="16468" b="10590"/>
                    <a:stretch/>
                  </pic:blipFill>
                  <pic:spPr bwMode="auto">
                    <a:xfrm>
                      <a:off x="0" y="0"/>
                      <a:ext cx="3009900" cy="439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078E" w:rsidRPr="000E49A0" w:rsidRDefault="00E8078E" w:rsidP="000E49A0">
      <w:pPr>
        <w:pStyle w:val="Ttulo2"/>
      </w:pPr>
      <w:r w:rsidRPr="000E49A0">
        <w:t>El circuito del putamen</w:t>
      </w:r>
    </w:p>
    <w:p w:rsidR="00605AD0" w:rsidRPr="008C34D1" w:rsidRDefault="00A70A47" w:rsidP="00256261">
      <w:pPr>
        <w:pStyle w:val="Prrafodelista"/>
        <w:numPr>
          <w:ilvl w:val="0"/>
          <w:numId w:val="61"/>
        </w:numPr>
        <w:ind w:left="360"/>
        <w:rPr>
          <w:sz w:val="22"/>
        </w:rPr>
      </w:pPr>
      <w:r w:rsidRPr="008C34D1">
        <w:rPr>
          <w:b/>
          <w:sz w:val="22"/>
        </w:rPr>
        <w:t>L</w:t>
      </w:r>
      <w:r w:rsidR="00E8078E" w:rsidRPr="008C34D1">
        <w:rPr>
          <w:b/>
          <w:sz w:val="22"/>
        </w:rPr>
        <w:t>os ganglios</w:t>
      </w:r>
      <w:r w:rsidR="00605AD0" w:rsidRPr="008C34D1">
        <w:rPr>
          <w:b/>
          <w:sz w:val="22"/>
        </w:rPr>
        <w:t xml:space="preserve"> </w:t>
      </w:r>
      <w:r w:rsidR="00E8078E" w:rsidRPr="008C34D1">
        <w:rPr>
          <w:b/>
          <w:sz w:val="22"/>
        </w:rPr>
        <w:t>basales</w:t>
      </w:r>
      <w:r w:rsidR="00E8078E" w:rsidRPr="008C34D1">
        <w:rPr>
          <w:sz w:val="22"/>
        </w:rPr>
        <w:t xml:space="preserve"> </w:t>
      </w:r>
      <w:r w:rsidRPr="008C34D1">
        <w:rPr>
          <w:sz w:val="22"/>
        </w:rPr>
        <w:t xml:space="preserve">tienen función importante en el control motor, </w:t>
      </w:r>
      <w:r w:rsidR="00E8078E" w:rsidRPr="008C34D1">
        <w:rPr>
          <w:sz w:val="22"/>
        </w:rPr>
        <w:t xml:space="preserve">vinculado al sistema corticoespinal con objeto de </w:t>
      </w:r>
      <w:r w:rsidR="00E8078E" w:rsidRPr="008C34D1">
        <w:rPr>
          <w:b/>
          <w:sz w:val="22"/>
        </w:rPr>
        <w:t>controlar</w:t>
      </w:r>
      <w:r w:rsidR="00605AD0" w:rsidRPr="008C34D1">
        <w:rPr>
          <w:b/>
          <w:sz w:val="22"/>
        </w:rPr>
        <w:t xml:space="preserve"> </w:t>
      </w:r>
      <w:r w:rsidR="00E8078E" w:rsidRPr="008C34D1">
        <w:rPr>
          <w:b/>
          <w:sz w:val="22"/>
        </w:rPr>
        <w:t>los patrones complejos de la actividad motora</w:t>
      </w:r>
      <w:r w:rsidR="00E8078E" w:rsidRPr="008C34D1">
        <w:rPr>
          <w:sz w:val="22"/>
        </w:rPr>
        <w:t xml:space="preserve">. </w:t>
      </w:r>
    </w:p>
    <w:p w:rsidR="00605AD0" w:rsidRDefault="00605AD0" w:rsidP="008C34D1">
      <w:pPr>
        <w:rPr>
          <w:sz w:val="22"/>
        </w:rPr>
      </w:pPr>
    </w:p>
    <w:p w:rsidR="00E8078E" w:rsidRPr="008C34D1" w:rsidRDefault="00145A43" w:rsidP="00256261">
      <w:pPr>
        <w:pStyle w:val="Prrafodelista"/>
        <w:numPr>
          <w:ilvl w:val="0"/>
          <w:numId w:val="61"/>
        </w:numPr>
        <w:ind w:left="360"/>
        <w:rPr>
          <w:sz w:val="22"/>
        </w:rPr>
      </w:pPr>
      <w:r w:rsidRPr="008C34D1">
        <w:rPr>
          <w:sz w:val="22"/>
        </w:rPr>
        <w:t xml:space="preserve">Con una </w:t>
      </w:r>
      <w:r w:rsidR="00E8078E" w:rsidRPr="008C34D1">
        <w:rPr>
          <w:b/>
          <w:sz w:val="22"/>
        </w:rPr>
        <w:t>lesión</w:t>
      </w:r>
      <w:r w:rsidR="00E8078E" w:rsidRPr="008C34D1">
        <w:rPr>
          <w:sz w:val="22"/>
        </w:rPr>
        <w:t xml:space="preserve"> de </w:t>
      </w:r>
      <w:r w:rsidR="00E8078E" w:rsidRPr="008C34D1">
        <w:rPr>
          <w:b/>
          <w:sz w:val="22"/>
        </w:rPr>
        <w:t>ganglios basales</w:t>
      </w:r>
      <w:r w:rsidR="00E8078E" w:rsidRPr="008C34D1">
        <w:rPr>
          <w:sz w:val="22"/>
        </w:rPr>
        <w:t>, el sistema de</w:t>
      </w:r>
      <w:r w:rsidR="00605AD0" w:rsidRPr="008C34D1">
        <w:rPr>
          <w:sz w:val="22"/>
        </w:rPr>
        <w:t xml:space="preserve"> </w:t>
      </w:r>
      <w:r w:rsidR="00E8078E" w:rsidRPr="008C34D1">
        <w:rPr>
          <w:sz w:val="22"/>
        </w:rPr>
        <w:t xml:space="preserve">control motor cortical ya </w:t>
      </w:r>
      <w:r w:rsidR="00E8078E" w:rsidRPr="008C34D1">
        <w:rPr>
          <w:b/>
          <w:sz w:val="22"/>
        </w:rPr>
        <w:t>no puede suministrar patrones</w:t>
      </w:r>
      <w:r w:rsidR="00A70A47" w:rsidRPr="008C34D1">
        <w:rPr>
          <w:b/>
          <w:sz w:val="22"/>
        </w:rPr>
        <w:t xml:space="preserve"> </w:t>
      </w:r>
      <w:r w:rsidRPr="008C34D1">
        <w:rPr>
          <w:b/>
          <w:sz w:val="22"/>
        </w:rPr>
        <w:t>complejos</w:t>
      </w:r>
      <w:r w:rsidRPr="008C34D1">
        <w:rPr>
          <w:sz w:val="22"/>
        </w:rPr>
        <w:t xml:space="preserve"> </w:t>
      </w:r>
      <w:r w:rsidR="00A70A47" w:rsidRPr="008C34D1">
        <w:rPr>
          <w:sz w:val="22"/>
        </w:rPr>
        <w:t>(como escribir letras del alfabeto)</w:t>
      </w:r>
      <w:r w:rsidR="00E8078E" w:rsidRPr="008C34D1">
        <w:rPr>
          <w:sz w:val="22"/>
        </w:rPr>
        <w:t>.</w:t>
      </w:r>
    </w:p>
    <w:p w:rsidR="00605AD0" w:rsidRPr="00E8078E" w:rsidRDefault="00605AD0" w:rsidP="008C34D1">
      <w:pPr>
        <w:rPr>
          <w:sz w:val="22"/>
        </w:rPr>
      </w:pPr>
    </w:p>
    <w:p w:rsidR="008C34D1" w:rsidRDefault="00201261" w:rsidP="00256261">
      <w:pPr>
        <w:pStyle w:val="Prrafodelista"/>
        <w:numPr>
          <w:ilvl w:val="0"/>
          <w:numId w:val="61"/>
        </w:numPr>
        <w:ind w:left="360"/>
        <w:rPr>
          <w:sz w:val="22"/>
        </w:rPr>
      </w:pPr>
      <w:r w:rsidRPr="008C34D1">
        <w:rPr>
          <w:sz w:val="22"/>
        </w:rPr>
        <w:t>P</w:t>
      </w:r>
      <w:r w:rsidR="00E8078E" w:rsidRPr="008C34D1">
        <w:rPr>
          <w:sz w:val="22"/>
        </w:rPr>
        <w:t>atrones que requieren el funcionamiento de los</w:t>
      </w:r>
      <w:r w:rsidR="00605AD0" w:rsidRPr="008C34D1">
        <w:rPr>
          <w:sz w:val="22"/>
        </w:rPr>
        <w:t xml:space="preserve"> </w:t>
      </w:r>
      <w:r w:rsidR="00E8078E" w:rsidRPr="008C34D1">
        <w:rPr>
          <w:sz w:val="22"/>
        </w:rPr>
        <w:t xml:space="preserve">ganglios basales: </w:t>
      </w:r>
    </w:p>
    <w:p w:rsidR="008C34D1" w:rsidRDefault="00201261" w:rsidP="00256261">
      <w:pPr>
        <w:pStyle w:val="Prrafodelista"/>
        <w:numPr>
          <w:ilvl w:val="0"/>
          <w:numId w:val="62"/>
        </w:numPr>
        <w:rPr>
          <w:sz w:val="22"/>
        </w:rPr>
      </w:pPr>
      <w:r w:rsidRPr="008C34D1">
        <w:rPr>
          <w:b/>
          <w:sz w:val="22"/>
        </w:rPr>
        <w:t>C</w:t>
      </w:r>
      <w:r w:rsidR="00E8078E" w:rsidRPr="008C34D1">
        <w:rPr>
          <w:b/>
          <w:sz w:val="22"/>
        </w:rPr>
        <w:t>ortar</w:t>
      </w:r>
      <w:r w:rsidR="00E8078E" w:rsidRPr="008C34D1">
        <w:rPr>
          <w:sz w:val="22"/>
        </w:rPr>
        <w:t xml:space="preserve"> papel, </w:t>
      </w:r>
    </w:p>
    <w:p w:rsidR="008C34D1" w:rsidRDefault="00201261" w:rsidP="00256261">
      <w:pPr>
        <w:pStyle w:val="Prrafodelista"/>
        <w:numPr>
          <w:ilvl w:val="0"/>
          <w:numId w:val="62"/>
        </w:numPr>
        <w:rPr>
          <w:sz w:val="22"/>
        </w:rPr>
      </w:pPr>
      <w:r w:rsidRPr="008C34D1">
        <w:rPr>
          <w:b/>
          <w:sz w:val="22"/>
        </w:rPr>
        <w:t>Clavar</w:t>
      </w:r>
      <w:r w:rsidRPr="008C34D1">
        <w:rPr>
          <w:sz w:val="22"/>
        </w:rPr>
        <w:t xml:space="preserve"> </w:t>
      </w:r>
      <w:r w:rsidR="00E8078E" w:rsidRPr="008C34D1">
        <w:rPr>
          <w:sz w:val="22"/>
        </w:rPr>
        <w:t xml:space="preserve">un clavo, </w:t>
      </w:r>
    </w:p>
    <w:p w:rsidR="008C34D1" w:rsidRDefault="00201261" w:rsidP="00256261">
      <w:pPr>
        <w:pStyle w:val="Prrafodelista"/>
        <w:numPr>
          <w:ilvl w:val="0"/>
          <w:numId w:val="62"/>
        </w:numPr>
        <w:rPr>
          <w:sz w:val="22"/>
        </w:rPr>
      </w:pPr>
      <w:r w:rsidRPr="008C34D1">
        <w:rPr>
          <w:b/>
          <w:sz w:val="22"/>
        </w:rPr>
        <w:t>encestar</w:t>
      </w:r>
      <w:r w:rsidRPr="008C34D1">
        <w:rPr>
          <w:sz w:val="22"/>
        </w:rPr>
        <w:t xml:space="preserve"> en baloncesto</w:t>
      </w:r>
      <w:r w:rsidR="00E8078E" w:rsidRPr="008C34D1">
        <w:rPr>
          <w:sz w:val="22"/>
        </w:rPr>
        <w:t xml:space="preserve">, </w:t>
      </w:r>
    </w:p>
    <w:p w:rsidR="008C34D1" w:rsidRDefault="00E8078E" w:rsidP="00256261">
      <w:pPr>
        <w:pStyle w:val="Prrafodelista"/>
        <w:numPr>
          <w:ilvl w:val="0"/>
          <w:numId w:val="62"/>
        </w:numPr>
        <w:rPr>
          <w:sz w:val="22"/>
        </w:rPr>
      </w:pPr>
      <w:r w:rsidRPr="008C34D1">
        <w:rPr>
          <w:b/>
          <w:sz w:val="22"/>
        </w:rPr>
        <w:t>pase</w:t>
      </w:r>
      <w:r w:rsidRPr="008C34D1">
        <w:rPr>
          <w:sz w:val="22"/>
        </w:rPr>
        <w:t xml:space="preserve"> de fútbol</w:t>
      </w:r>
      <w:r w:rsidR="00201261" w:rsidRPr="008C34D1">
        <w:rPr>
          <w:sz w:val="22"/>
        </w:rPr>
        <w:t>,</w:t>
      </w:r>
      <w:r w:rsidRPr="008C34D1">
        <w:rPr>
          <w:sz w:val="22"/>
        </w:rPr>
        <w:t xml:space="preserve"> </w:t>
      </w:r>
    </w:p>
    <w:p w:rsidR="008C34D1" w:rsidRDefault="00E8078E" w:rsidP="00256261">
      <w:pPr>
        <w:pStyle w:val="Prrafodelista"/>
        <w:numPr>
          <w:ilvl w:val="0"/>
          <w:numId w:val="62"/>
        </w:numPr>
        <w:rPr>
          <w:sz w:val="22"/>
        </w:rPr>
      </w:pPr>
      <w:r w:rsidRPr="008C34D1">
        <w:rPr>
          <w:b/>
          <w:sz w:val="22"/>
        </w:rPr>
        <w:t>vocalización</w:t>
      </w:r>
      <w:r w:rsidRPr="008C34D1">
        <w:rPr>
          <w:sz w:val="22"/>
        </w:rPr>
        <w:t>,</w:t>
      </w:r>
      <w:r w:rsidR="00605AD0" w:rsidRPr="008C34D1">
        <w:rPr>
          <w:sz w:val="22"/>
        </w:rPr>
        <w:t xml:space="preserve"> </w:t>
      </w:r>
    </w:p>
    <w:p w:rsidR="008C34D1" w:rsidRDefault="00E8078E" w:rsidP="00256261">
      <w:pPr>
        <w:pStyle w:val="Prrafodelista"/>
        <w:numPr>
          <w:ilvl w:val="0"/>
          <w:numId w:val="62"/>
        </w:numPr>
        <w:rPr>
          <w:sz w:val="22"/>
        </w:rPr>
      </w:pPr>
      <w:r w:rsidRPr="008C34D1">
        <w:rPr>
          <w:sz w:val="22"/>
        </w:rPr>
        <w:t xml:space="preserve">movimientos de los </w:t>
      </w:r>
      <w:r w:rsidRPr="008C34D1">
        <w:rPr>
          <w:b/>
          <w:sz w:val="22"/>
        </w:rPr>
        <w:t>ojos</w:t>
      </w:r>
      <w:r w:rsidRPr="008C34D1">
        <w:rPr>
          <w:sz w:val="22"/>
        </w:rPr>
        <w:t xml:space="preserve"> </w:t>
      </w:r>
    </w:p>
    <w:p w:rsidR="00C95CA7" w:rsidRPr="008C34D1" w:rsidRDefault="00E8078E" w:rsidP="00256261">
      <w:pPr>
        <w:pStyle w:val="Prrafodelista"/>
        <w:numPr>
          <w:ilvl w:val="0"/>
          <w:numId w:val="62"/>
        </w:numPr>
        <w:rPr>
          <w:sz w:val="22"/>
        </w:rPr>
      </w:pPr>
      <w:r w:rsidRPr="008C34D1">
        <w:rPr>
          <w:sz w:val="22"/>
        </w:rPr>
        <w:t>cualquier otra acci</w:t>
      </w:r>
      <w:r w:rsidR="00201261" w:rsidRPr="008C34D1">
        <w:rPr>
          <w:sz w:val="22"/>
        </w:rPr>
        <w:t>ó</w:t>
      </w:r>
      <w:r w:rsidRPr="008C34D1">
        <w:rPr>
          <w:sz w:val="22"/>
        </w:rPr>
        <w:t>n que exijan cierta destreza,</w:t>
      </w:r>
      <w:r w:rsidR="00605AD0" w:rsidRPr="008C34D1">
        <w:rPr>
          <w:sz w:val="22"/>
        </w:rPr>
        <w:t xml:space="preserve"> </w:t>
      </w:r>
      <w:r w:rsidRPr="008C34D1">
        <w:rPr>
          <w:sz w:val="22"/>
        </w:rPr>
        <w:t xml:space="preserve">la mayoría de ellas ejecutadas de forma </w:t>
      </w:r>
      <w:r w:rsidRPr="008C34D1">
        <w:rPr>
          <w:b/>
          <w:sz w:val="22"/>
        </w:rPr>
        <w:t>subconsciente</w:t>
      </w:r>
      <w:r w:rsidRPr="008C34D1">
        <w:rPr>
          <w:sz w:val="22"/>
        </w:rPr>
        <w:t>.</w:t>
      </w:r>
    </w:p>
    <w:p w:rsidR="003E3945" w:rsidRDefault="003E3945" w:rsidP="00343C90">
      <w:pPr>
        <w:rPr>
          <w:sz w:val="22"/>
        </w:rPr>
      </w:pPr>
    </w:p>
    <w:p w:rsidR="007008E7" w:rsidRDefault="007008E7">
      <w:pPr>
        <w:spacing w:after="200" w:line="276" w:lineRule="auto"/>
        <w:jc w:val="left"/>
        <w:rPr>
          <w:sz w:val="22"/>
        </w:rPr>
      </w:pPr>
      <w:r>
        <w:rPr>
          <w:sz w:val="22"/>
        </w:rPr>
        <w:br w:type="page"/>
      </w:r>
    </w:p>
    <w:p w:rsidR="00E8078E" w:rsidRPr="00E8078E" w:rsidRDefault="00E8078E" w:rsidP="00E8078E">
      <w:pPr>
        <w:pStyle w:val="Ttulo2"/>
      </w:pPr>
      <w:r w:rsidRPr="00E8078E">
        <w:lastRenderedPageBreak/>
        <w:t xml:space="preserve">Vías nerviosas del circuito del putamen. </w:t>
      </w:r>
    </w:p>
    <w:p w:rsidR="00E8078E" w:rsidRPr="00632351" w:rsidRDefault="00605AD0" w:rsidP="00256261">
      <w:pPr>
        <w:pStyle w:val="Prrafodelista"/>
        <w:numPr>
          <w:ilvl w:val="0"/>
          <w:numId w:val="63"/>
        </w:numPr>
        <w:ind w:left="360"/>
        <w:rPr>
          <w:sz w:val="22"/>
        </w:rPr>
      </w:pPr>
      <w:r w:rsidRPr="00632351">
        <w:rPr>
          <w:noProof/>
          <w:lang w:val="es-GT" w:eastAsia="es-GT"/>
        </w:rPr>
        <w:drawing>
          <wp:anchor distT="0" distB="0" distL="114300" distR="114300" simplePos="0" relativeHeight="251669504" behindDoc="0" locked="0" layoutInCell="1" allowOverlap="1" wp14:anchorId="70F26BE7" wp14:editId="1F227016">
            <wp:simplePos x="0" y="0"/>
            <wp:positionH relativeFrom="column">
              <wp:posOffset>4255135</wp:posOffset>
            </wp:positionH>
            <wp:positionV relativeFrom="paragraph">
              <wp:posOffset>-22860</wp:posOffset>
            </wp:positionV>
            <wp:extent cx="2967990" cy="3162300"/>
            <wp:effectExtent l="0" t="0" r="3810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23" t="20372" r="34635" b="16927"/>
                    <a:stretch/>
                  </pic:blipFill>
                  <pic:spPr bwMode="auto">
                    <a:xfrm>
                      <a:off x="0" y="0"/>
                      <a:ext cx="2967990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875" w:rsidRPr="00632351">
        <w:rPr>
          <w:b/>
          <w:sz w:val="22"/>
        </w:rPr>
        <w:t>G</w:t>
      </w:r>
      <w:r w:rsidR="00E8078E" w:rsidRPr="00632351">
        <w:rPr>
          <w:b/>
          <w:sz w:val="22"/>
        </w:rPr>
        <w:t>anglios</w:t>
      </w:r>
      <w:r w:rsidR="00952C2A" w:rsidRPr="00632351">
        <w:rPr>
          <w:b/>
          <w:sz w:val="22"/>
        </w:rPr>
        <w:t xml:space="preserve"> </w:t>
      </w:r>
      <w:r w:rsidR="00E8078E" w:rsidRPr="00632351">
        <w:rPr>
          <w:b/>
          <w:sz w:val="22"/>
        </w:rPr>
        <w:t>basales</w:t>
      </w:r>
      <w:r w:rsidR="00E8078E" w:rsidRPr="00632351">
        <w:rPr>
          <w:sz w:val="22"/>
        </w:rPr>
        <w:t xml:space="preserve"> encargadas de ejecutar los </w:t>
      </w:r>
      <w:r w:rsidR="00E8078E" w:rsidRPr="00632351">
        <w:rPr>
          <w:b/>
          <w:sz w:val="22"/>
        </w:rPr>
        <w:t>patrones aprendidos del movimiento</w:t>
      </w:r>
      <w:r w:rsidR="00E8078E" w:rsidRPr="00632351">
        <w:rPr>
          <w:sz w:val="22"/>
        </w:rPr>
        <w:t>.</w:t>
      </w:r>
    </w:p>
    <w:p w:rsidR="00952C2A" w:rsidRPr="00E8078E" w:rsidRDefault="00952C2A" w:rsidP="00632351">
      <w:pPr>
        <w:rPr>
          <w:sz w:val="22"/>
        </w:rPr>
      </w:pPr>
    </w:p>
    <w:p w:rsidR="00952C2A" w:rsidRPr="00632351" w:rsidRDefault="00E8078E" w:rsidP="00256261">
      <w:pPr>
        <w:pStyle w:val="Prrafodelista"/>
        <w:numPr>
          <w:ilvl w:val="0"/>
          <w:numId w:val="63"/>
        </w:numPr>
        <w:ind w:left="360"/>
        <w:rPr>
          <w:sz w:val="22"/>
        </w:rPr>
      </w:pPr>
      <w:r w:rsidRPr="005065FD">
        <w:rPr>
          <w:b/>
          <w:sz w:val="22"/>
        </w:rPr>
        <w:t>Comienzan</w:t>
      </w:r>
      <w:r w:rsidR="00B12110">
        <w:rPr>
          <w:b/>
          <w:sz w:val="22"/>
        </w:rPr>
        <w:t>:</w:t>
      </w:r>
      <w:r w:rsidRPr="00632351">
        <w:rPr>
          <w:sz w:val="22"/>
        </w:rPr>
        <w:t xml:space="preserve"> </w:t>
      </w:r>
      <w:r w:rsidRPr="00632351">
        <w:rPr>
          <w:b/>
          <w:sz w:val="22"/>
        </w:rPr>
        <w:t>áreas premotora y suplementaria</w:t>
      </w:r>
      <w:r w:rsidR="005B2875" w:rsidRPr="00632351">
        <w:rPr>
          <w:sz w:val="22"/>
        </w:rPr>
        <w:t xml:space="preserve"> </w:t>
      </w:r>
      <w:r w:rsidRPr="00632351">
        <w:rPr>
          <w:sz w:val="22"/>
        </w:rPr>
        <w:t xml:space="preserve">de la corteza motora y en las </w:t>
      </w:r>
      <w:r w:rsidRPr="005065FD">
        <w:rPr>
          <w:b/>
          <w:sz w:val="22"/>
        </w:rPr>
        <w:t>áreas somatosensitivas</w:t>
      </w:r>
      <w:r w:rsidRPr="00632351">
        <w:rPr>
          <w:sz w:val="22"/>
        </w:rPr>
        <w:t xml:space="preserve"> de</w:t>
      </w:r>
      <w:r w:rsidR="00952C2A" w:rsidRPr="00632351">
        <w:rPr>
          <w:sz w:val="22"/>
        </w:rPr>
        <w:t xml:space="preserve"> </w:t>
      </w:r>
      <w:r w:rsidRPr="00632351">
        <w:rPr>
          <w:sz w:val="22"/>
        </w:rPr>
        <w:t xml:space="preserve">la corteza sensitiva. </w:t>
      </w:r>
    </w:p>
    <w:p w:rsidR="000D04E6" w:rsidRDefault="000D04E6" w:rsidP="00256261">
      <w:pPr>
        <w:pStyle w:val="Prrafodelista"/>
        <w:numPr>
          <w:ilvl w:val="0"/>
          <w:numId w:val="63"/>
        </w:numPr>
        <w:ind w:left="360"/>
        <w:rPr>
          <w:sz w:val="22"/>
        </w:rPr>
      </w:pPr>
      <w:r>
        <w:rPr>
          <w:sz w:val="22"/>
        </w:rPr>
        <w:t xml:space="preserve">Luego </w:t>
      </w:r>
      <w:r w:rsidR="00E8078E" w:rsidRPr="00632351">
        <w:rPr>
          <w:sz w:val="22"/>
        </w:rPr>
        <w:t xml:space="preserve">se dirigen al </w:t>
      </w:r>
      <w:r w:rsidR="00E8078E" w:rsidRPr="000D04E6">
        <w:rPr>
          <w:b/>
          <w:sz w:val="22"/>
        </w:rPr>
        <w:t>putamen</w:t>
      </w:r>
      <w:r w:rsidR="00952C2A" w:rsidRPr="00632351">
        <w:rPr>
          <w:sz w:val="22"/>
        </w:rPr>
        <w:t xml:space="preserve"> </w:t>
      </w:r>
      <w:r w:rsidR="00E8078E" w:rsidRPr="00632351">
        <w:rPr>
          <w:sz w:val="22"/>
        </w:rPr>
        <w:t xml:space="preserve">(sorteando el </w:t>
      </w:r>
      <w:r w:rsidR="00E8078E" w:rsidRPr="000D04E6">
        <w:rPr>
          <w:b/>
          <w:sz w:val="22"/>
        </w:rPr>
        <w:t>núcleo caudado</w:t>
      </w:r>
      <w:r w:rsidR="00E8078E" w:rsidRPr="00632351">
        <w:rPr>
          <w:sz w:val="22"/>
        </w:rPr>
        <w:t>)</w:t>
      </w:r>
    </w:p>
    <w:p w:rsidR="000D04E6" w:rsidRDefault="000D04E6" w:rsidP="00256261">
      <w:pPr>
        <w:pStyle w:val="Prrafodelista"/>
        <w:numPr>
          <w:ilvl w:val="0"/>
          <w:numId w:val="63"/>
        </w:numPr>
        <w:ind w:left="360"/>
        <w:rPr>
          <w:sz w:val="22"/>
        </w:rPr>
      </w:pPr>
      <w:r>
        <w:rPr>
          <w:sz w:val="22"/>
        </w:rPr>
        <w:t>D</w:t>
      </w:r>
      <w:r w:rsidR="00E8078E" w:rsidRPr="00632351">
        <w:rPr>
          <w:sz w:val="22"/>
        </w:rPr>
        <w:t xml:space="preserve">espués llegan a </w:t>
      </w:r>
      <w:r w:rsidR="00E8078E" w:rsidRPr="000D04E6">
        <w:rPr>
          <w:b/>
          <w:sz w:val="22"/>
        </w:rPr>
        <w:t>la</w:t>
      </w:r>
      <w:r w:rsidR="00952C2A" w:rsidRPr="000D04E6">
        <w:rPr>
          <w:b/>
          <w:sz w:val="22"/>
        </w:rPr>
        <w:t xml:space="preserve"> </w:t>
      </w:r>
      <w:r w:rsidR="00E8078E" w:rsidRPr="000D04E6">
        <w:rPr>
          <w:b/>
          <w:sz w:val="22"/>
        </w:rPr>
        <w:t>porción interna del globo pálido</w:t>
      </w:r>
      <w:r w:rsidR="00E8078E" w:rsidRPr="00632351">
        <w:rPr>
          <w:sz w:val="22"/>
        </w:rPr>
        <w:t xml:space="preserve">, </w:t>
      </w:r>
    </w:p>
    <w:p w:rsidR="000D04E6" w:rsidRDefault="000D04E6" w:rsidP="00256261">
      <w:pPr>
        <w:pStyle w:val="Prrafodelista"/>
        <w:numPr>
          <w:ilvl w:val="0"/>
          <w:numId w:val="63"/>
        </w:numPr>
        <w:ind w:left="360"/>
        <w:rPr>
          <w:sz w:val="22"/>
        </w:rPr>
      </w:pPr>
      <w:r>
        <w:rPr>
          <w:sz w:val="22"/>
        </w:rPr>
        <w:t xml:space="preserve">Luego </w:t>
      </w:r>
      <w:r w:rsidR="00E8078E" w:rsidRPr="00632351">
        <w:rPr>
          <w:sz w:val="22"/>
        </w:rPr>
        <w:t xml:space="preserve">a los </w:t>
      </w:r>
      <w:r w:rsidR="00E8078E" w:rsidRPr="000D04E6">
        <w:rPr>
          <w:b/>
          <w:sz w:val="22"/>
        </w:rPr>
        <w:t xml:space="preserve">núcleos </w:t>
      </w:r>
      <w:proofErr w:type="spellStart"/>
      <w:r w:rsidR="00E8078E" w:rsidRPr="000D04E6">
        <w:rPr>
          <w:b/>
          <w:sz w:val="22"/>
        </w:rPr>
        <w:t>talármeos</w:t>
      </w:r>
      <w:proofErr w:type="spellEnd"/>
      <w:r w:rsidR="00605AD0" w:rsidRPr="00632351">
        <w:rPr>
          <w:noProof/>
          <w:lang w:val="es-GT" w:eastAsia="es-GT"/>
        </w:rPr>
        <w:t xml:space="preserve"> </w:t>
      </w:r>
      <w:r w:rsidR="00E8078E" w:rsidRPr="00632351">
        <w:rPr>
          <w:sz w:val="22"/>
        </w:rPr>
        <w:t xml:space="preserve">de relevo </w:t>
      </w:r>
      <w:r w:rsidR="00E8078E" w:rsidRPr="000D04E6">
        <w:rPr>
          <w:b/>
          <w:sz w:val="22"/>
        </w:rPr>
        <w:t>ventroanterior y ventrolateral</w:t>
      </w:r>
      <w:r w:rsidR="00E8078E" w:rsidRPr="00632351">
        <w:rPr>
          <w:sz w:val="22"/>
        </w:rPr>
        <w:t xml:space="preserve">, </w:t>
      </w:r>
    </w:p>
    <w:p w:rsidR="00952C2A" w:rsidRPr="00632351" w:rsidRDefault="000D04E6" w:rsidP="00256261">
      <w:pPr>
        <w:pStyle w:val="Prrafodelista"/>
        <w:numPr>
          <w:ilvl w:val="0"/>
          <w:numId w:val="63"/>
        </w:numPr>
        <w:ind w:left="360"/>
        <w:rPr>
          <w:sz w:val="22"/>
        </w:rPr>
      </w:pPr>
      <w:r w:rsidRPr="000D04E6">
        <w:rPr>
          <w:b/>
          <w:sz w:val="22"/>
        </w:rPr>
        <w:t>F</w:t>
      </w:r>
      <w:r w:rsidR="00E8078E" w:rsidRPr="000D04E6">
        <w:rPr>
          <w:b/>
          <w:sz w:val="22"/>
        </w:rPr>
        <w:t>inalmente</w:t>
      </w:r>
      <w:r w:rsidR="00E8078E" w:rsidRPr="00632351">
        <w:rPr>
          <w:sz w:val="22"/>
        </w:rPr>
        <w:t xml:space="preserve"> regresan</w:t>
      </w:r>
      <w:r w:rsidR="00952C2A" w:rsidRPr="00632351">
        <w:rPr>
          <w:sz w:val="22"/>
        </w:rPr>
        <w:t xml:space="preserve"> </w:t>
      </w:r>
      <w:r w:rsidR="00E8078E" w:rsidRPr="00632351">
        <w:rPr>
          <w:sz w:val="22"/>
        </w:rPr>
        <w:t xml:space="preserve">a la </w:t>
      </w:r>
      <w:r w:rsidR="00E8078E" w:rsidRPr="000D04E6">
        <w:rPr>
          <w:b/>
          <w:sz w:val="22"/>
        </w:rPr>
        <w:t>corteza cerebral motora primaria</w:t>
      </w:r>
      <w:r w:rsidR="00E8078E" w:rsidRPr="00632351">
        <w:rPr>
          <w:sz w:val="22"/>
        </w:rPr>
        <w:t xml:space="preserve"> y porciones de </w:t>
      </w:r>
      <w:r w:rsidR="00E8078E" w:rsidRPr="000D04E6">
        <w:rPr>
          <w:b/>
          <w:sz w:val="22"/>
        </w:rPr>
        <w:t>áreas premotora y suplementaria</w:t>
      </w:r>
      <w:r>
        <w:rPr>
          <w:sz w:val="22"/>
        </w:rPr>
        <w:t xml:space="preserve"> vinculadas</w:t>
      </w:r>
      <w:r w:rsidR="00E8078E" w:rsidRPr="00632351">
        <w:rPr>
          <w:sz w:val="22"/>
        </w:rPr>
        <w:t xml:space="preserve">. </w:t>
      </w:r>
    </w:p>
    <w:p w:rsidR="00952C2A" w:rsidRDefault="00952C2A" w:rsidP="00632351">
      <w:pPr>
        <w:rPr>
          <w:sz w:val="22"/>
        </w:rPr>
      </w:pPr>
    </w:p>
    <w:p w:rsidR="00952C2A" w:rsidRPr="00632351" w:rsidRDefault="00E258F7" w:rsidP="00256261">
      <w:pPr>
        <w:pStyle w:val="Prrafodelista"/>
        <w:numPr>
          <w:ilvl w:val="0"/>
          <w:numId w:val="63"/>
        </w:numPr>
        <w:ind w:left="360"/>
        <w:rPr>
          <w:sz w:val="22"/>
        </w:rPr>
      </w:pPr>
      <w:r w:rsidRPr="00E258F7">
        <w:rPr>
          <w:b/>
          <w:sz w:val="22"/>
        </w:rPr>
        <w:t>E</w:t>
      </w:r>
      <w:r w:rsidR="00E8078E" w:rsidRPr="00E258F7">
        <w:rPr>
          <w:b/>
          <w:sz w:val="22"/>
        </w:rPr>
        <w:t>l circuito del putamen</w:t>
      </w:r>
      <w:r w:rsidR="00952C2A" w:rsidRPr="00632351">
        <w:rPr>
          <w:sz w:val="22"/>
        </w:rPr>
        <w:t xml:space="preserve"> </w:t>
      </w:r>
      <w:r w:rsidR="00E8078E" w:rsidRPr="00632351">
        <w:rPr>
          <w:sz w:val="22"/>
        </w:rPr>
        <w:t>recibe conexiones desde porciones del</w:t>
      </w:r>
      <w:r w:rsidR="00952C2A" w:rsidRPr="00632351">
        <w:rPr>
          <w:sz w:val="22"/>
        </w:rPr>
        <w:t xml:space="preserve"> </w:t>
      </w:r>
      <w:r w:rsidR="00E8078E" w:rsidRPr="00632351">
        <w:rPr>
          <w:sz w:val="22"/>
        </w:rPr>
        <w:t xml:space="preserve">encéfalo </w:t>
      </w:r>
      <w:r w:rsidR="00E8078E" w:rsidRPr="00E258F7">
        <w:rPr>
          <w:b/>
          <w:sz w:val="22"/>
        </w:rPr>
        <w:t>adyacentes</w:t>
      </w:r>
      <w:r w:rsidR="00E8078E" w:rsidRPr="00632351">
        <w:rPr>
          <w:sz w:val="22"/>
        </w:rPr>
        <w:t xml:space="preserve"> a la corteza motora primaria, </w:t>
      </w:r>
      <w:r>
        <w:rPr>
          <w:sz w:val="22"/>
        </w:rPr>
        <w:t xml:space="preserve">y </w:t>
      </w:r>
      <w:r w:rsidRPr="00E258F7">
        <w:rPr>
          <w:b/>
          <w:sz w:val="22"/>
        </w:rPr>
        <w:t>pocas</w:t>
      </w:r>
      <w:r>
        <w:rPr>
          <w:sz w:val="22"/>
        </w:rPr>
        <w:t xml:space="preserve"> de la corteza motora primaria</w:t>
      </w:r>
      <w:r w:rsidR="00E8078E" w:rsidRPr="00632351">
        <w:rPr>
          <w:sz w:val="22"/>
        </w:rPr>
        <w:t xml:space="preserve">. </w:t>
      </w:r>
    </w:p>
    <w:p w:rsidR="00952C2A" w:rsidRDefault="00952C2A" w:rsidP="00632351">
      <w:pPr>
        <w:rPr>
          <w:sz w:val="22"/>
        </w:rPr>
      </w:pPr>
    </w:p>
    <w:p w:rsidR="003E3945" w:rsidRPr="00632351" w:rsidRDefault="003F1D1B" w:rsidP="00256261">
      <w:pPr>
        <w:pStyle w:val="Prrafodelista"/>
        <w:numPr>
          <w:ilvl w:val="0"/>
          <w:numId w:val="63"/>
        </w:numPr>
        <w:ind w:left="360"/>
        <w:rPr>
          <w:sz w:val="22"/>
        </w:rPr>
      </w:pPr>
      <w:r w:rsidRPr="003F1D1B">
        <w:rPr>
          <w:b/>
          <w:sz w:val="22"/>
        </w:rPr>
        <w:t>C</w:t>
      </w:r>
      <w:r w:rsidR="00E8078E" w:rsidRPr="003F1D1B">
        <w:rPr>
          <w:b/>
          <w:sz w:val="22"/>
        </w:rPr>
        <w:t>ircuitos auxiliares</w:t>
      </w:r>
      <w:r w:rsidR="00E8078E" w:rsidRPr="00632351">
        <w:rPr>
          <w:sz w:val="22"/>
        </w:rPr>
        <w:t xml:space="preserve">, originados en el </w:t>
      </w:r>
      <w:r w:rsidR="00E8078E" w:rsidRPr="003F1D1B">
        <w:rPr>
          <w:b/>
          <w:sz w:val="22"/>
        </w:rPr>
        <w:t>putamen</w:t>
      </w:r>
      <w:r w:rsidR="00E8078E" w:rsidRPr="00632351">
        <w:rPr>
          <w:sz w:val="22"/>
        </w:rPr>
        <w:t xml:space="preserve"> recorre</w:t>
      </w:r>
      <w:r>
        <w:rPr>
          <w:sz w:val="22"/>
        </w:rPr>
        <w:t>n</w:t>
      </w:r>
      <w:r w:rsidR="00952C2A" w:rsidRPr="00632351">
        <w:rPr>
          <w:sz w:val="22"/>
        </w:rPr>
        <w:t xml:space="preserve"> </w:t>
      </w:r>
      <w:r w:rsidR="00E8078E" w:rsidRPr="00632351">
        <w:rPr>
          <w:sz w:val="22"/>
        </w:rPr>
        <w:t xml:space="preserve">el </w:t>
      </w:r>
      <w:r w:rsidR="00E8078E" w:rsidRPr="00CE0CCE">
        <w:rPr>
          <w:b/>
          <w:sz w:val="22"/>
        </w:rPr>
        <w:t xml:space="preserve">globo pálido externo, el </w:t>
      </w:r>
      <w:proofErr w:type="spellStart"/>
      <w:r w:rsidR="00E8078E" w:rsidRPr="00CE0CCE">
        <w:rPr>
          <w:b/>
          <w:sz w:val="22"/>
        </w:rPr>
        <w:t>subtálamo</w:t>
      </w:r>
      <w:proofErr w:type="spellEnd"/>
      <w:r w:rsidR="00E8078E" w:rsidRPr="00CE0CCE">
        <w:rPr>
          <w:b/>
          <w:sz w:val="22"/>
        </w:rPr>
        <w:t xml:space="preserve"> y la sustancia negra</w:t>
      </w:r>
      <w:r w:rsidR="00E8078E" w:rsidRPr="00632351">
        <w:rPr>
          <w:sz w:val="22"/>
        </w:rPr>
        <w:t>,</w:t>
      </w:r>
      <w:r w:rsidR="00952C2A" w:rsidRPr="00632351">
        <w:rPr>
          <w:sz w:val="22"/>
        </w:rPr>
        <w:t xml:space="preserve"> </w:t>
      </w:r>
      <w:r w:rsidR="00CE0CCE">
        <w:rPr>
          <w:sz w:val="22"/>
        </w:rPr>
        <w:t xml:space="preserve">para </w:t>
      </w:r>
      <w:r w:rsidR="00E8078E" w:rsidRPr="00632351">
        <w:rPr>
          <w:sz w:val="22"/>
        </w:rPr>
        <w:t>regresa</w:t>
      </w:r>
      <w:r w:rsidR="00CE0CCE">
        <w:rPr>
          <w:sz w:val="22"/>
        </w:rPr>
        <w:t>r</w:t>
      </w:r>
      <w:r w:rsidR="00E8078E" w:rsidRPr="00632351">
        <w:rPr>
          <w:sz w:val="22"/>
        </w:rPr>
        <w:t xml:space="preserve"> a la corteza motora a través del </w:t>
      </w:r>
      <w:r w:rsidR="00E8078E" w:rsidRPr="00CE0CCE">
        <w:rPr>
          <w:b/>
          <w:sz w:val="22"/>
        </w:rPr>
        <w:t>tálamo</w:t>
      </w:r>
      <w:r w:rsidR="00E8078E" w:rsidRPr="00632351">
        <w:rPr>
          <w:sz w:val="22"/>
        </w:rPr>
        <w:t>.</w:t>
      </w:r>
      <w:r w:rsidR="00952C2A" w:rsidRPr="00632351">
        <w:rPr>
          <w:sz w:val="22"/>
        </w:rPr>
        <w:t xml:space="preserve"> </w:t>
      </w:r>
    </w:p>
    <w:p w:rsidR="00952C2A" w:rsidRDefault="00952C2A" w:rsidP="00343C90">
      <w:pPr>
        <w:rPr>
          <w:sz w:val="22"/>
        </w:rPr>
      </w:pPr>
    </w:p>
    <w:p w:rsidR="00E8078E" w:rsidRPr="00E8078E" w:rsidRDefault="00E8078E" w:rsidP="00E8078E">
      <w:pPr>
        <w:pStyle w:val="Ttulo2"/>
      </w:pPr>
      <w:r w:rsidRPr="00E8078E">
        <w:t>Funcionamiento anormal en el circuito del putamen:</w:t>
      </w:r>
    </w:p>
    <w:p w:rsidR="003B5B29" w:rsidRPr="003B5B29" w:rsidRDefault="003B5B29" w:rsidP="003B5B29">
      <w:pPr>
        <w:pStyle w:val="Ttulo3"/>
        <w:rPr>
          <w:sz w:val="24"/>
        </w:rPr>
      </w:pPr>
      <w:r w:rsidRPr="003B5B29">
        <w:rPr>
          <w:sz w:val="24"/>
        </w:rPr>
        <w:t xml:space="preserve">Atetosis </w:t>
      </w:r>
    </w:p>
    <w:p w:rsidR="00E8078E" w:rsidRPr="00E8078E" w:rsidRDefault="003B5B29" w:rsidP="00E8078E">
      <w:pPr>
        <w:rPr>
          <w:sz w:val="22"/>
        </w:rPr>
      </w:pPr>
      <w:r w:rsidRPr="003B5B29">
        <w:rPr>
          <w:sz w:val="22"/>
        </w:rPr>
        <w:t xml:space="preserve">Producida por </w:t>
      </w:r>
      <w:r w:rsidRPr="003B5B29">
        <w:rPr>
          <w:b/>
          <w:sz w:val="22"/>
        </w:rPr>
        <w:t>L</w:t>
      </w:r>
      <w:r w:rsidR="00E8078E" w:rsidRPr="003B5B29">
        <w:rPr>
          <w:b/>
          <w:sz w:val="22"/>
        </w:rPr>
        <w:t>esiones en el globo pálido</w:t>
      </w:r>
      <w:r w:rsidR="00E8078E" w:rsidRPr="00E8078E">
        <w:rPr>
          <w:sz w:val="22"/>
        </w:rPr>
        <w:t xml:space="preserve"> desemboca</w:t>
      </w:r>
      <w:r>
        <w:rPr>
          <w:sz w:val="22"/>
        </w:rPr>
        <w:t>n</w:t>
      </w:r>
      <w:r w:rsidR="00E8078E" w:rsidRPr="00E8078E">
        <w:rPr>
          <w:sz w:val="22"/>
        </w:rPr>
        <w:t xml:space="preserve"> en </w:t>
      </w:r>
      <w:r w:rsidR="00E8078E" w:rsidRPr="003B5B29">
        <w:rPr>
          <w:b/>
          <w:sz w:val="22"/>
        </w:rPr>
        <w:t>movimientos de contorsión</w:t>
      </w:r>
      <w:r w:rsidR="00E8078E" w:rsidRPr="00E8078E">
        <w:rPr>
          <w:sz w:val="22"/>
        </w:rPr>
        <w:t xml:space="preserve"> de una mano, un brazo, el cuello o</w:t>
      </w:r>
      <w:r w:rsidR="00952C2A">
        <w:rPr>
          <w:sz w:val="22"/>
        </w:rPr>
        <w:t xml:space="preserve"> </w:t>
      </w:r>
      <w:r w:rsidR="00E8078E" w:rsidRPr="00E8078E">
        <w:rPr>
          <w:sz w:val="22"/>
        </w:rPr>
        <w:t>la cara espontáneo</w:t>
      </w:r>
      <w:r>
        <w:rPr>
          <w:sz w:val="22"/>
        </w:rPr>
        <w:t>s y</w:t>
      </w:r>
      <w:r w:rsidR="00E8078E" w:rsidRPr="00E8078E">
        <w:rPr>
          <w:sz w:val="22"/>
        </w:rPr>
        <w:t xml:space="preserve"> continuo</w:t>
      </w:r>
      <w:r>
        <w:rPr>
          <w:sz w:val="22"/>
        </w:rPr>
        <w:t>s</w:t>
      </w:r>
      <w:r w:rsidR="00E8078E" w:rsidRPr="00E8078E">
        <w:rPr>
          <w:sz w:val="22"/>
        </w:rPr>
        <w:t>.</w:t>
      </w:r>
    </w:p>
    <w:p w:rsidR="00952C2A" w:rsidRDefault="00952C2A" w:rsidP="00E8078E">
      <w:pPr>
        <w:rPr>
          <w:sz w:val="22"/>
        </w:rPr>
      </w:pPr>
    </w:p>
    <w:p w:rsidR="003B5B29" w:rsidRPr="003B5B29" w:rsidRDefault="003B5B29" w:rsidP="003B5B29">
      <w:pPr>
        <w:pStyle w:val="Ttulo3"/>
        <w:rPr>
          <w:sz w:val="24"/>
        </w:rPr>
      </w:pPr>
      <w:r>
        <w:rPr>
          <w:sz w:val="24"/>
        </w:rPr>
        <w:t>H</w:t>
      </w:r>
      <w:r w:rsidRPr="003B5B29">
        <w:rPr>
          <w:sz w:val="24"/>
        </w:rPr>
        <w:t>emibalismo</w:t>
      </w:r>
    </w:p>
    <w:p w:rsidR="00E8078E" w:rsidRPr="00E8078E" w:rsidRDefault="003B5B29" w:rsidP="00E8078E">
      <w:pPr>
        <w:rPr>
          <w:sz w:val="22"/>
        </w:rPr>
      </w:pPr>
      <w:r w:rsidRPr="003B5B29">
        <w:rPr>
          <w:b/>
          <w:sz w:val="22"/>
        </w:rPr>
        <w:t>L</w:t>
      </w:r>
      <w:r w:rsidR="00E8078E" w:rsidRPr="003B5B29">
        <w:rPr>
          <w:b/>
          <w:sz w:val="22"/>
        </w:rPr>
        <w:t xml:space="preserve">esión en el </w:t>
      </w:r>
      <w:proofErr w:type="spellStart"/>
      <w:r w:rsidR="00E8078E" w:rsidRPr="003B5B29">
        <w:rPr>
          <w:b/>
          <w:sz w:val="22"/>
        </w:rPr>
        <w:t>subtálamo</w:t>
      </w:r>
      <w:proofErr w:type="spellEnd"/>
      <w:r w:rsidR="00E8078E" w:rsidRPr="00E8078E">
        <w:rPr>
          <w:sz w:val="22"/>
        </w:rPr>
        <w:t xml:space="preserve"> </w:t>
      </w:r>
      <w:r>
        <w:rPr>
          <w:sz w:val="22"/>
        </w:rPr>
        <w:t xml:space="preserve">que produce </w:t>
      </w:r>
      <w:r w:rsidR="00E8078E" w:rsidRPr="00E8078E">
        <w:rPr>
          <w:sz w:val="22"/>
        </w:rPr>
        <w:t xml:space="preserve">movimientos de </w:t>
      </w:r>
      <w:r w:rsidR="00E8078E" w:rsidRPr="003B5B29">
        <w:rPr>
          <w:b/>
          <w:sz w:val="22"/>
        </w:rPr>
        <w:t>agitación súbitos</w:t>
      </w:r>
      <w:r w:rsidR="00E8078E" w:rsidRPr="00E8078E">
        <w:rPr>
          <w:sz w:val="22"/>
        </w:rPr>
        <w:t xml:space="preserve"> de toda una extremidad.</w:t>
      </w:r>
    </w:p>
    <w:p w:rsidR="00952C2A" w:rsidRDefault="00952C2A" w:rsidP="00E8078E">
      <w:pPr>
        <w:rPr>
          <w:sz w:val="22"/>
        </w:rPr>
      </w:pPr>
    </w:p>
    <w:p w:rsidR="00692B3C" w:rsidRPr="00692B3C" w:rsidRDefault="00692B3C" w:rsidP="00692B3C">
      <w:pPr>
        <w:pStyle w:val="Ttulo3"/>
        <w:rPr>
          <w:sz w:val="24"/>
        </w:rPr>
      </w:pPr>
      <w:r w:rsidRPr="00692B3C">
        <w:rPr>
          <w:sz w:val="24"/>
        </w:rPr>
        <w:t>Corea</w:t>
      </w:r>
    </w:p>
    <w:p w:rsidR="00E8078E" w:rsidRDefault="00692B3C" w:rsidP="00E8078E">
      <w:pPr>
        <w:rPr>
          <w:sz w:val="22"/>
        </w:rPr>
      </w:pPr>
      <w:r w:rsidRPr="00692B3C">
        <w:rPr>
          <w:b/>
          <w:sz w:val="22"/>
        </w:rPr>
        <w:t>L</w:t>
      </w:r>
      <w:r w:rsidR="00E8078E" w:rsidRPr="00692B3C">
        <w:rPr>
          <w:b/>
          <w:sz w:val="22"/>
        </w:rPr>
        <w:t>esiones pequeñas múltiples en el putamen</w:t>
      </w:r>
      <w:r w:rsidR="00E8078E" w:rsidRPr="00E8078E">
        <w:rPr>
          <w:sz w:val="22"/>
        </w:rPr>
        <w:t xml:space="preserve"> derivan</w:t>
      </w:r>
      <w:r w:rsidR="00952C2A">
        <w:rPr>
          <w:sz w:val="22"/>
        </w:rPr>
        <w:t xml:space="preserve"> </w:t>
      </w:r>
      <w:r w:rsidR="00E8078E" w:rsidRPr="00E8078E">
        <w:rPr>
          <w:sz w:val="22"/>
        </w:rPr>
        <w:t xml:space="preserve">en </w:t>
      </w:r>
      <w:r w:rsidR="00E8078E" w:rsidRPr="00692B3C">
        <w:rPr>
          <w:b/>
          <w:sz w:val="22"/>
        </w:rPr>
        <w:t>movimientos de lanzamiento</w:t>
      </w:r>
      <w:r w:rsidR="00E8078E" w:rsidRPr="00E8078E">
        <w:rPr>
          <w:sz w:val="22"/>
        </w:rPr>
        <w:t xml:space="preserve"> en las manos, la cara y otras</w:t>
      </w:r>
      <w:r w:rsidR="00952C2A">
        <w:rPr>
          <w:sz w:val="22"/>
        </w:rPr>
        <w:t xml:space="preserve"> </w:t>
      </w:r>
      <w:r w:rsidR="00E8078E" w:rsidRPr="00E8078E">
        <w:rPr>
          <w:sz w:val="22"/>
        </w:rPr>
        <w:t>partes del cuerpo.</w:t>
      </w:r>
    </w:p>
    <w:p w:rsidR="00952C2A" w:rsidRPr="00E8078E" w:rsidRDefault="00952C2A" w:rsidP="00E8078E">
      <w:pPr>
        <w:rPr>
          <w:sz w:val="22"/>
        </w:rPr>
      </w:pPr>
    </w:p>
    <w:p w:rsidR="00692B3C" w:rsidRPr="00692B3C" w:rsidRDefault="00692B3C" w:rsidP="00692B3C">
      <w:pPr>
        <w:pStyle w:val="Ttulo3"/>
        <w:rPr>
          <w:sz w:val="24"/>
        </w:rPr>
      </w:pPr>
      <w:r w:rsidRPr="00692B3C">
        <w:rPr>
          <w:sz w:val="24"/>
        </w:rPr>
        <w:t>Parkinson</w:t>
      </w:r>
    </w:p>
    <w:p w:rsidR="003E3945" w:rsidRDefault="00692B3C" w:rsidP="00E8078E">
      <w:pPr>
        <w:rPr>
          <w:sz w:val="22"/>
        </w:rPr>
      </w:pPr>
      <w:r w:rsidRPr="00692B3C">
        <w:rPr>
          <w:b/>
          <w:sz w:val="22"/>
        </w:rPr>
        <w:t>L</w:t>
      </w:r>
      <w:r w:rsidR="00E8078E" w:rsidRPr="00692B3C">
        <w:rPr>
          <w:b/>
          <w:sz w:val="22"/>
        </w:rPr>
        <w:t>esiones de la sustancia negra</w:t>
      </w:r>
      <w:r w:rsidR="00E8078E" w:rsidRPr="00E8078E">
        <w:rPr>
          <w:sz w:val="22"/>
        </w:rPr>
        <w:t xml:space="preserve"> dan lugar a un trastorno</w:t>
      </w:r>
      <w:r w:rsidR="00952C2A">
        <w:rPr>
          <w:sz w:val="22"/>
        </w:rPr>
        <w:t xml:space="preserve"> </w:t>
      </w:r>
      <w:r w:rsidR="00E8078E" w:rsidRPr="00E8078E">
        <w:rPr>
          <w:sz w:val="22"/>
        </w:rPr>
        <w:t>co</w:t>
      </w:r>
      <w:r>
        <w:rPr>
          <w:sz w:val="22"/>
        </w:rPr>
        <w:t xml:space="preserve">n </w:t>
      </w:r>
      <w:r w:rsidRPr="00692B3C">
        <w:rPr>
          <w:b/>
          <w:sz w:val="22"/>
        </w:rPr>
        <w:t>rigidez, acinesia y temblores</w:t>
      </w:r>
      <w:r w:rsidR="00E8078E" w:rsidRPr="00E8078E">
        <w:rPr>
          <w:sz w:val="22"/>
        </w:rPr>
        <w:t>.</w:t>
      </w:r>
    </w:p>
    <w:p w:rsidR="003E3945" w:rsidRDefault="003E3945" w:rsidP="00343C90">
      <w:pPr>
        <w:rPr>
          <w:sz w:val="22"/>
        </w:rPr>
      </w:pPr>
    </w:p>
    <w:p w:rsidR="005631D9" w:rsidRPr="005631D9" w:rsidRDefault="005631D9" w:rsidP="005631D9">
      <w:pPr>
        <w:pStyle w:val="Ttulo2"/>
      </w:pPr>
      <w:r w:rsidRPr="005631D9">
        <w:t>El circuito del caudado</w:t>
      </w:r>
    </w:p>
    <w:p w:rsidR="005631D9" w:rsidRPr="00667134" w:rsidRDefault="00667134" w:rsidP="00256261">
      <w:pPr>
        <w:pStyle w:val="Prrafodelista"/>
        <w:numPr>
          <w:ilvl w:val="0"/>
          <w:numId w:val="64"/>
        </w:numPr>
        <w:ind w:left="360"/>
        <w:rPr>
          <w:sz w:val="22"/>
        </w:rPr>
      </w:pPr>
      <w:r w:rsidRPr="00667134">
        <w:rPr>
          <w:b/>
          <w:sz w:val="22"/>
        </w:rPr>
        <w:t>C</w:t>
      </w:r>
      <w:r w:rsidR="005631D9" w:rsidRPr="00667134">
        <w:rPr>
          <w:b/>
          <w:sz w:val="22"/>
        </w:rPr>
        <w:t xml:space="preserve">onocimiento o </w:t>
      </w:r>
      <w:r w:rsidRPr="00667134">
        <w:rPr>
          <w:b/>
          <w:sz w:val="22"/>
        </w:rPr>
        <w:t>C</w:t>
      </w:r>
      <w:r w:rsidR="005631D9" w:rsidRPr="00667134">
        <w:rPr>
          <w:b/>
          <w:sz w:val="22"/>
        </w:rPr>
        <w:t>ognición</w:t>
      </w:r>
      <w:r w:rsidR="00D86884">
        <w:rPr>
          <w:b/>
          <w:sz w:val="22"/>
        </w:rPr>
        <w:t>:</w:t>
      </w:r>
      <w:r w:rsidR="005631D9" w:rsidRPr="00667134">
        <w:rPr>
          <w:sz w:val="22"/>
        </w:rPr>
        <w:t xml:space="preserve"> </w:t>
      </w:r>
      <w:r w:rsidRPr="00667134">
        <w:rPr>
          <w:sz w:val="22"/>
        </w:rPr>
        <w:t xml:space="preserve">término que </w:t>
      </w:r>
      <w:r w:rsidR="005631D9" w:rsidRPr="00667134">
        <w:rPr>
          <w:sz w:val="22"/>
        </w:rPr>
        <w:t xml:space="preserve">se refiere a los </w:t>
      </w:r>
      <w:r w:rsidR="005631D9" w:rsidRPr="00667134">
        <w:rPr>
          <w:b/>
          <w:sz w:val="22"/>
        </w:rPr>
        <w:t>procesos de</w:t>
      </w:r>
      <w:r w:rsidR="0080031F" w:rsidRPr="00667134">
        <w:rPr>
          <w:b/>
          <w:sz w:val="22"/>
        </w:rPr>
        <w:t xml:space="preserve"> </w:t>
      </w:r>
      <w:r w:rsidR="005631D9" w:rsidRPr="00667134">
        <w:rPr>
          <w:b/>
          <w:sz w:val="22"/>
        </w:rPr>
        <w:t>pensamiento del encéfalo</w:t>
      </w:r>
      <w:r w:rsidR="005631D9" w:rsidRPr="00667134">
        <w:rPr>
          <w:sz w:val="22"/>
        </w:rPr>
        <w:t>, que emplean las señales sensitivas llegadas</w:t>
      </w:r>
      <w:r w:rsidR="0080031F" w:rsidRPr="00667134">
        <w:rPr>
          <w:sz w:val="22"/>
        </w:rPr>
        <w:t xml:space="preserve"> </w:t>
      </w:r>
      <w:r w:rsidR="005631D9" w:rsidRPr="00667134">
        <w:rPr>
          <w:sz w:val="22"/>
        </w:rPr>
        <w:t>al cerebro más la información ya almacenada en la memoria.</w:t>
      </w:r>
      <w:r w:rsidR="0080031F" w:rsidRPr="00667134">
        <w:rPr>
          <w:sz w:val="22"/>
        </w:rPr>
        <w:t xml:space="preserve"> </w:t>
      </w:r>
    </w:p>
    <w:p w:rsidR="0080031F" w:rsidRPr="005631D9" w:rsidRDefault="0080031F" w:rsidP="00667134">
      <w:pPr>
        <w:rPr>
          <w:sz w:val="22"/>
        </w:rPr>
      </w:pPr>
    </w:p>
    <w:p w:rsidR="0080031F" w:rsidRPr="00667134" w:rsidRDefault="00D86884" w:rsidP="00256261">
      <w:pPr>
        <w:pStyle w:val="Prrafodelista"/>
        <w:numPr>
          <w:ilvl w:val="0"/>
          <w:numId w:val="64"/>
        </w:numPr>
        <w:ind w:left="360"/>
        <w:rPr>
          <w:sz w:val="22"/>
        </w:rPr>
      </w:pPr>
      <w:r w:rsidRPr="00D86884">
        <w:rPr>
          <w:b/>
          <w:sz w:val="22"/>
        </w:rPr>
        <w:t>Control cognitivo de la actividad motora</w:t>
      </w:r>
      <w:r>
        <w:rPr>
          <w:b/>
          <w:sz w:val="22"/>
        </w:rPr>
        <w:t>:</w:t>
      </w:r>
      <w:r w:rsidRPr="00667134">
        <w:rPr>
          <w:sz w:val="22"/>
        </w:rPr>
        <w:t xml:space="preserve"> </w:t>
      </w:r>
      <w:r w:rsidR="005631D9" w:rsidRPr="00667134">
        <w:rPr>
          <w:sz w:val="22"/>
        </w:rPr>
        <w:t>La mayor parte de nuestras acciones motoras se dan como</w:t>
      </w:r>
      <w:r w:rsidR="0080031F" w:rsidRPr="00667134">
        <w:rPr>
          <w:sz w:val="22"/>
        </w:rPr>
        <w:t xml:space="preserve"> </w:t>
      </w:r>
      <w:r w:rsidR="005631D9" w:rsidRPr="00667134">
        <w:rPr>
          <w:sz w:val="22"/>
        </w:rPr>
        <w:t>consecuencia de los pensamientos generados en la mente</w:t>
      </w:r>
      <w:r w:rsidR="00F13168">
        <w:rPr>
          <w:sz w:val="22"/>
        </w:rPr>
        <w:t xml:space="preserve">, </w:t>
      </w:r>
      <w:r w:rsidR="00F13168" w:rsidRPr="00F13168">
        <w:rPr>
          <w:b/>
          <w:sz w:val="22"/>
        </w:rPr>
        <w:t>El núcleo caudado</w:t>
      </w:r>
      <w:r w:rsidR="00F13168">
        <w:rPr>
          <w:sz w:val="22"/>
        </w:rPr>
        <w:t xml:space="preserve"> tiene un papel fundamental en el control cognitivo de la actividad motora</w:t>
      </w:r>
      <w:r w:rsidR="005631D9" w:rsidRPr="00667134">
        <w:rPr>
          <w:sz w:val="22"/>
        </w:rPr>
        <w:t xml:space="preserve">. </w:t>
      </w:r>
    </w:p>
    <w:p w:rsidR="0080031F" w:rsidRDefault="0080031F" w:rsidP="00667134">
      <w:pPr>
        <w:rPr>
          <w:sz w:val="22"/>
        </w:rPr>
      </w:pPr>
    </w:p>
    <w:p w:rsidR="005631D9" w:rsidRPr="00667134" w:rsidRDefault="00FD72E1" w:rsidP="00256261">
      <w:pPr>
        <w:pStyle w:val="Prrafodelista"/>
        <w:numPr>
          <w:ilvl w:val="0"/>
          <w:numId w:val="64"/>
        </w:numPr>
        <w:ind w:left="360"/>
        <w:rPr>
          <w:sz w:val="22"/>
        </w:rPr>
      </w:pPr>
      <w:r w:rsidRPr="00FD72E1">
        <w:rPr>
          <w:b/>
          <w:sz w:val="22"/>
        </w:rPr>
        <w:t>E</w:t>
      </w:r>
      <w:r w:rsidR="005631D9" w:rsidRPr="00FD72E1">
        <w:rPr>
          <w:b/>
          <w:sz w:val="22"/>
        </w:rPr>
        <w:t>l núcleo caudado</w:t>
      </w:r>
      <w:r w:rsidR="005631D9" w:rsidRPr="00667134">
        <w:rPr>
          <w:sz w:val="22"/>
        </w:rPr>
        <w:t xml:space="preserve"> se extiende por todos los lóbulos del cerebro, desde los </w:t>
      </w:r>
      <w:r w:rsidR="005631D9" w:rsidRPr="00FD72E1">
        <w:rPr>
          <w:b/>
          <w:sz w:val="22"/>
        </w:rPr>
        <w:t>lóbulos frontales</w:t>
      </w:r>
      <w:r w:rsidR="005631D9" w:rsidRPr="00667134">
        <w:rPr>
          <w:sz w:val="22"/>
        </w:rPr>
        <w:t xml:space="preserve">, a través de los </w:t>
      </w:r>
      <w:r w:rsidR="005631D9" w:rsidRPr="00FD72E1">
        <w:rPr>
          <w:b/>
          <w:sz w:val="22"/>
        </w:rPr>
        <w:t>lóbulos parietal y occipital</w:t>
      </w:r>
      <w:r w:rsidR="005631D9" w:rsidRPr="00667134">
        <w:rPr>
          <w:sz w:val="22"/>
        </w:rPr>
        <w:t>, y</w:t>
      </w:r>
      <w:r w:rsidR="0080031F" w:rsidRPr="00667134">
        <w:rPr>
          <w:sz w:val="22"/>
        </w:rPr>
        <w:t xml:space="preserve"> </w:t>
      </w:r>
      <w:r w:rsidR="005631D9" w:rsidRPr="00667134">
        <w:rPr>
          <w:sz w:val="22"/>
        </w:rPr>
        <w:t xml:space="preserve">finalmente una curva hacia adelante </w:t>
      </w:r>
      <w:r w:rsidR="005631D9" w:rsidRPr="00FD72E1">
        <w:rPr>
          <w:b/>
          <w:sz w:val="22"/>
        </w:rPr>
        <w:t>«C»</w:t>
      </w:r>
      <w:r w:rsidR="005631D9" w:rsidRPr="00667134">
        <w:rPr>
          <w:sz w:val="22"/>
        </w:rPr>
        <w:t xml:space="preserve"> hacia los </w:t>
      </w:r>
      <w:r w:rsidR="005631D9" w:rsidRPr="00FD72E1">
        <w:rPr>
          <w:b/>
          <w:sz w:val="22"/>
        </w:rPr>
        <w:t>lóbulos temporales</w:t>
      </w:r>
      <w:r w:rsidR="005631D9" w:rsidRPr="00667134">
        <w:rPr>
          <w:sz w:val="22"/>
        </w:rPr>
        <w:t>.</w:t>
      </w:r>
    </w:p>
    <w:p w:rsidR="0080031F" w:rsidRPr="005631D9" w:rsidRDefault="0080031F" w:rsidP="00667134">
      <w:pPr>
        <w:rPr>
          <w:sz w:val="22"/>
        </w:rPr>
      </w:pPr>
    </w:p>
    <w:p w:rsidR="0080031F" w:rsidRPr="00667134" w:rsidRDefault="005631D9" w:rsidP="00256261">
      <w:pPr>
        <w:pStyle w:val="Prrafodelista"/>
        <w:numPr>
          <w:ilvl w:val="0"/>
          <w:numId w:val="64"/>
        </w:numPr>
        <w:ind w:left="360"/>
        <w:rPr>
          <w:sz w:val="22"/>
        </w:rPr>
      </w:pPr>
      <w:r w:rsidRPr="00ED12F5">
        <w:rPr>
          <w:b/>
          <w:noProof/>
          <w:lang w:val="es-GT" w:eastAsia="es-GT"/>
        </w:rPr>
        <w:lastRenderedPageBreak/>
        <w:drawing>
          <wp:anchor distT="0" distB="0" distL="114300" distR="114300" simplePos="0" relativeHeight="251671552" behindDoc="0" locked="0" layoutInCell="1" allowOverlap="1" wp14:anchorId="5BE1F431" wp14:editId="0661DB0A">
            <wp:simplePos x="0" y="0"/>
            <wp:positionH relativeFrom="column">
              <wp:posOffset>3838575</wp:posOffset>
            </wp:positionH>
            <wp:positionV relativeFrom="paragraph">
              <wp:posOffset>-22860</wp:posOffset>
            </wp:positionV>
            <wp:extent cx="3304540" cy="3733800"/>
            <wp:effectExtent l="0" t="0" r="0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63" t="19014" r="12054" b="13985"/>
                    <a:stretch/>
                  </pic:blipFill>
                  <pic:spPr bwMode="auto">
                    <a:xfrm>
                      <a:off x="0" y="0"/>
                      <a:ext cx="3304540" cy="373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2F5" w:rsidRPr="00ED12F5">
        <w:rPr>
          <w:b/>
          <w:sz w:val="22"/>
        </w:rPr>
        <w:t>E</w:t>
      </w:r>
      <w:r w:rsidRPr="00ED12F5">
        <w:rPr>
          <w:b/>
          <w:sz w:val="22"/>
        </w:rPr>
        <w:t>l núcleo caudado</w:t>
      </w:r>
      <w:r w:rsidRPr="00667134">
        <w:rPr>
          <w:sz w:val="22"/>
        </w:rPr>
        <w:t xml:space="preserve"> recibe sus conexiones de entrada desde las </w:t>
      </w:r>
      <w:r w:rsidRPr="00ED12F5">
        <w:rPr>
          <w:b/>
          <w:sz w:val="22"/>
        </w:rPr>
        <w:t>áreas de asociación</w:t>
      </w:r>
      <w:r w:rsidRPr="00667134">
        <w:rPr>
          <w:sz w:val="22"/>
        </w:rPr>
        <w:t xml:space="preserve"> de</w:t>
      </w:r>
      <w:r w:rsidRPr="00667134">
        <w:rPr>
          <w:noProof/>
          <w:lang w:val="es-GT" w:eastAsia="es-GT"/>
        </w:rPr>
        <w:t xml:space="preserve"> </w:t>
      </w:r>
      <w:r w:rsidR="0080031F" w:rsidRPr="00667134">
        <w:rPr>
          <w:noProof/>
          <w:lang w:val="es-GT" w:eastAsia="es-GT"/>
        </w:rPr>
        <w:t xml:space="preserve"> </w:t>
      </w:r>
      <w:r w:rsidRPr="00667134">
        <w:rPr>
          <w:sz w:val="22"/>
        </w:rPr>
        <w:t xml:space="preserve">la corteza cerebral que lo cubren, que </w:t>
      </w:r>
      <w:r w:rsidRPr="00ED12F5">
        <w:rPr>
          <w:b/>
          <w:sz w:val="22"/>
        </w:rPr>
        <w:t>integran</w:t>
      </w:r>
      <w:r w:rsidRPr="00667134">
        <w:rPr>
          <w:sz w:val="22"/>
        </w:rPr>
        <w:t xml:space="preserve"> </w:t>
      </w:r>
      <w:r w:rsidRPr="00ED12F5">
        <w:rPr>
          <w:b/>
          <w:sz w:val="22"/>
        </w:rPr>
        <w:t xml:space="preserve">información </w:t>
      </w:r>
      <w:r w:rsidRPr="00ED12F5">
        <w:rPr>
          <w:sz w:val="22"/>
        </w:rPr>
        <w:t>sensitiva y</w:t>
      </w:r>
      <w:r w:rsidR="0080031F" w:rsidRPr="00ED12F5">
        <w:rPr>
          <w:sz w:val="22"/>
        </w:rPr>
        <w:t xml:space="preserve"> </w:t>
      </w:r>
      <w:r w:rsidRPr="00ED12F5">
        <w:rPr>
          <w:sz w:val="22"/>
        </w:rPr>
        <w:t>motora</w:t>
      </w:r>
      <w:r w:rsidRPr="00667134">
        <w:rPr>
          <w:sz w:val="22"/>
        </w:rPr>
        <w:t xml:space="preserve"> en </w:t>
      </w:r>
      <w:r w:rsidRPr="00ED12F5">
        <w:rPr>
          <w:b/>
          <w:sz w:val="22"/>
        </w:rPr>
        <w:t>patrones de pensamiento manejables</w:t>
      </w:r>
      <w:r w:rsidRPr="00667134">
        <w:rPr>
          <w:sz w:val="22"/>
        </w:rPr>
        <w:t>.</w:t>
      </w:r>
      <w:r w:rsidR="0080031F" w:rsidRPr="00667134">
        <w:rPr>
          <w:sz w:val="22"/>
        </w:rPr>
        <w:t xml:space="preserve"> </w:t>
      </w:r>
    </w:p>
    <w:p w:rsidR="0080031F" w:rsidRDefault="0080031F" w:rsidP="00667134">
      <w:pPr>
        <w:rPr>
          <w:sz w:val="22"/>
        </w:rPr>
      </w:pPr>
    </w:p>
    <w:p w:rsidR="00EC104C" w:rsidRPr="00EC104C" w:rsidRDefault="00EC104C" w:rsidP="00256261">
      <w:pPr>
        <w:pStyle w:val="Prrafodelista"/>
        <w:numPr>
          <w:ilvl w:val="0"/>
          <w:numId w:val="64"/>
        </w:numPr>
        <w:ind w:left="360"/>
        <w:rPr>
          <w:sz w:val="22"/>
        </w:rPr>
      </w:pPr>
      <w:r w:rsidRPr="00EC104C">
        <w:rPr>
          <w:b/>
          <w:sz w:val="22"/>
        </w:rPr>
        <w:t>Vía del circuito caudado</w:t>
      </w:r>
    </w:p>
    <w:p w:rsidR="00EC104C" w:rsidRDefault="00EC104C" w:rsidP="00256261">
      <w:pPr>
        <w:pStyle w:val="Prrafodelista"/>
        <w:numPr>
          <w:ilvl w:val="0"/>
          <w:numId w:val="64"/>
        </w:numPr>
        <w:ind w:left="360"/>
        <w:rPr>
          <w:sz w:val="22"/>
        </w:rPr>
      </w:pPr>
      <w:r>
        <w:rPr>
          <w:sz w:val="22"/>
        </w:rPr>
        <w:t>L</w:t>
      </w:r>
      <w:r w:rsidR="005631D9" w:rsidRPr="00667134">
        <w:rPr>
          <w:sz w:val="22"/>
        </w:rPr>
        <w:t xml:space="preserve">as señales </w:t>
      </w:r>
      <w:r>
        <w:rPr>
          <w:sz w:val="22"/>
        </w:rPr>
        <w:t xml:space="preserve">se reciben </w:t>
      </w:r>
      <w:r w:rsidR="005631D9" w:rsidRPr="00667134">
        <w:rPr>
          <w:sz w:val="22"/>
        </w:rPr>
        <w:t xml:space="preserve">desde la </w:t>
      </w:r>
      <w:r w:rsidR="005631D9" w:rsidRPr="00EC104C">
        <w:rPr>
          <w:b/>
          <w:sz w:val="22"/>
        </w:rPr>
        <w:t>corteza cerebral</w:t>
      </w:r>
      <w:r w:rsidR="005631D9" w:rsidRPr="00667134">
        <w:rPr>
          <w:sz w:val="22"/>
        </w:rPr>
        <w:t xml:space="preserve"> </w:t>
      </w:r>
    </w:p>
    <w:p w:rsidR="00EC104C" w:rsidRDefault="005631D9" w:rsidP="00256261">
      <w:pPr>
        <w:pStyle w:val="Prrafodelista"/>
        <w:numPr>
          <w:ilvl w:val="0"/>
          <w:numId w:val="64"/>
        </w:numPr>
        <w:ind w:left="360"/>
        <w:rPr>
          <w:sz w:val="22"/>
        </w:rPr>
      </w:pPr>
      <w:r w:rsidRPr="00667134">
        <w:rPr>
          <w:sz w:val="22"/>
        </w:rPr>
        <w:t xml:space="preserve">se transmiten al </w:t>
      </w:r>
      <w:r w:rsidRPr="00EC104C">
        <w:rPr>
          <w:b/>
          <w:sz w:val="22"/>
        </w:rPr>
        <w:t>globo pálido</w:t>
      </w:r>
      <w:r w:rsidR="0080031F" w:rsidRPr="00EC104C">
        <w:rPr>
          <w:b/>
          <w:sz w:val="22"/>
        </w:rPr>
        <w:t xml:space="preserve"> </w:t>
      </w:r>
      <w:r w:rsidRPr="00EC104C">
        <w:rPr>
          <w:b/>
          <w:sz w:val="22"/>
        </w:rPr>
        <w:t>interno</w:t>
      </w:r>
      <w:r w:rsidRPr="00667134">
        <w:rPr>
          <w:sz w:val="22"/>
        </w:rPr>
        <w:t xml:space="preserve">, </w:t>
      </w:r>
    </w:p>
    <w:p w:rsidR="00EC104C" w:rsidRDefault="005631D9" w:rsidP="00256261">
      <w:pPr>
        <w:pStyle w:val="Prrafodelista"/>
        <w:numPr>
          <w:ilvl w:val="0"/>
          <w:numId w:val="64"/>
        </w:numPr>
        <w:ind w:left="360"/>
        <w:rPr>
          <w:sz w:val="22"/>
        </w:rPr>
      </w:pPr>
      <w:r w:rsidRPr="00667134">
        <w:rPr>
          <w:sz w:val="22"/>
        </w:rPr>
        <w:t xml:space="preserve">después a los </w:t>
      </w:r>
      <w:r w:rsidRPr="00EC104C">
        <w:rPr>
          <w:b/>
          <w:sz w:val="22"/>
        </w:rPr>
        <w:t xml:space="preserve">núcleos </w:t>
      </w:r>
      <w:proofErr w:type="spellStart"/>
      <w:r w:rsidRPr="00EC104C">
        <w:rPr>
          <w:b/>
          <w:sz w:val="22"/>
        </w:rPr>
        <w:t>talámicos</w:t>
      </w:r>
      <w:proofErr w:type="spellEnd"/>
      <w:r w:rsidRPr="00667134">
        <w:rPr>
          <w:sz w:val="22"/>
        </w:rPr>
        <w:t xml:space="preserve"> </w:t>
      </w:r>
      <w:r w:rsidRPr="00EC104C">
        <w:rPr>
          <w:b/>
          <w:sz w:val="22"/>
        </w:rPr>
        <w:t>de relevo ventroanterior</w:t>
      </w:r>
      <w:r w:rsidR="0080031F" w:rsidRPr="00EC104C">
        <w:rPr>
          <w:b/>
          <w:sz w:val="22"/>
        </w:rPr>
        <w:t xml:space="preserve"> </w:t>
      </w:r>
      <w:r w:rsidRPr="00EC104C">
        <w:rPr>
          <w:b/>
          <w:sz w:val="22"/>
        </w:rPr>
        <w:t>y ventrolateral</w:t>
      </w:r>
      <w:r w:rsidRPr="00667134">
        <w:rPr>
          <w:sz w:val="22"/>
        </w:rPr>
        <w:t xml:space="preserve">, </w:t>
      </w:r>
    </w:p>
    <w:p w:rsidR="00EC104C" w:rsidRDefault="005631D9" w:rsidP="00256261">
      <w:pPr>
        <w:pStyle w:val="Prrafodelista"/>
        <w:numPr>
          <w:ilvl w:val="0"/>
          <w:numId w:val="64"/>
        </w:numPr>
        <w:ind w:left="360"/>
        <w:rPr>
          <w:sz w:val="22"/>
        </w:rPr>
      </w:pPr>
      <w:r w:rsidRPr="00667134">
        <w:rPr>
          <w:sz w:val="22"/>
        </w:rPr>
        <w:t xml:space="preserve">finalmente vuelven a las </w:t>
      </w:r>
      <w:r w:rsidRPr="00EC104C">
        <w:rPr>
          <w:b/>
          <w:sz w:val="22"/>
        </w:rPr>
        <w:t>áreas prefrontal,</w:t>
      </w:r>
      <w:r w:rsidR="0080031F" w:rsidRPr="00EC104C">
        <w:rPr>
          <w:b/>
          <w:sz w:val="22"/>
        </w:rPr>
        <w:t xml:space="preserve"> </w:t>
      </w:r>
      <w:r w:rsidRPr="00EC104C">
        <w:rPr>
          <w:b/>
          <w:sz w:val="22"/>
        </w:rPr>
        <w:t>premotora y motora suplementaria</w:t>
      </w:r>
      <w:r w:rsidRPr="00667134">
        <w:rPr>
          <w:sz w:val="22"/>
        </w:rPr>
        <w:t xml:space="preserve"> de la corteza cerebral</w:t>
      </w:r>
      <w:r w:rsidR="00EC104C">
        <w:rPr>
          <w:sz w:val="22"/>
        </w:rPr>
        <w:t>.</w:t>
      </w:r>
      <w:r w:rsidRPr="00667134">
        <w:rPr>
          <w:sz w:val="22"/>
        </w:rPr>
        <w:t xml:space="preserve"> </w:t>
      </w:r>
    </w:p>
    <w:p w:rsidR="0080031F" w:rsidRPr="00667134" w:rsidRDefault="00EC104C" w:rsidP="00256261">
      <w:pPr>
        <w:pStyle w:val="Prrafodelista"/>
        <w:numPr>
          <w:ilvl w:val="0"/>
          <w:numId w:val="64"/>
        </w:numPr>
        <w:ind w:left="360"/>
        <w:rPr>
          <w:sz w:val="22"/>
        </w:rPr>
      </w:pPr>
      <w:r>
        <w:rPr>
          <w:sz w:val="22"/>
        </w:rPr>
        <w:t>C</w:t>
      </w:r>
      <w:r w:rsidR="005631D9" w:rsidRPr="00667134">
        <w:rPr>
          <w:sz w:val="22"/>
        </w:rPr>
        <w:t>asi ninguna de las señales llega directamente a</w:t>
      </w:r>
      <w:r w:rsidR="0080031F" w:rsidRPr="00667134">
        <w:rPr>
          <w:sz w:val="22"/>
        </w:rPr>
        <w:t xml:space="preserve"> </w:t>
      </w:r>
      <w:r w:rsidR="005631D9" w:rsidRPr="00667134">
        <w:rPr>
          <w:sz w:val="22"/>
        </w:rPr>
        <w:t xml:space="preserve">la corteza motora primaria. </w:t>
      </w:r>
    </w:p>
    <w:p w:rsidR="0080031F" w:rsidRDefault="0080031F" w:rsidP="00667134">
      <w:pPr>
        <w:rPr>
          <w:sz w:val="22"/>
        </w:rPr>
      </w:pPr>
    </w:p>
    <w:p w:rsidR="0080031F" w:rsidRPr="00667134" w:rsidRDefault="00596406" w:rsidP="00256261">
      <w:pPr>
        <w:pStyle w:val="Prrafodelista"/>
        <w:numPr>
          <w:ilvl w:val="0"/>
          <w:numId w:val="64"/>
        </w:numPr>
        <w:ind w:left="360"/>
        <w:rPr>
          <w:sz w:val="22"/>
        </w:rPr>
      </w:pPr>
      <w:r>
        <w:rPr>
          <w:sz w:val="22"/>
        </w:rPr>
        <w:t xml:space="preserve">Las señales </w:t>
      </w:r>
      <w:r w:rsidR="005631D9" w:rsidRPr="00667134">
        <w:rPr>
          <w:sz w:val="22"/>
        </w:rPr>
        <w:t>en las áreas premotora y motora suplementaria</w:t>
      </w:r>
      <w:r w:rsidR="0080031F" w:rsidRPr="00667134">
        <w:rPr>
          <w:sz w:val="22"/>
        </w:rPr>
        <w:t xml:space="preserve"> </w:t>
      </w:r>
      <w:r w:rsidR="005631D9" w:rsidRPr="00667134">
        <w:rPr>
          <w:sz w:val="22"/>
        </w:rPr>
        <w:t xml:space="preserve">se ocupan de </w:t>
      </w:r>
      <w:r w:rsidR="005631D9" w:rsidRPr="00596406">
        <w:rPr>
          <w:b/>
          <w:sz w:val="22"/>
        </w:rPr>
        <w:t>reunir los patrones secuenciales de</w:t>
      </w:r>
      <w:r w:rsidR="0080031F" w:rsidRPr="00596406">
        <w:rPr>
          <w:b/>
          <w:sz w:val="22"/>
        </w:rPr>
        <w:t xml:space="preserve"> </w:t>
      </w:r>
      <w:r w:rsidR="005631D9" w:rsidRPr="00596406">
        <w:rPr>
          <w:b/>
          <w:sz w:val="22"/>
        </w:rPr>
        <w:t>movimiento</w:t>
      </w:r>
      <w:r w:rsidR="005631D9" w:rsidRPr="00667134">
        <w:rPr>
          <w:sz w:val="22"/>
        </w:rPr>
        <w:t xml:space="preserve"> cuya duración abarque un mínimo de </w:t>
      </w:r>
      <w:r w:rsidR="005631D9" w:rsidRPr="00596406">
        <w:rPr>
          <w:b/>
          <w:sz w:val="22"/>
        </w:rPr>
        <w:t>5 s</w:t>
      </w:r>
      <w:r w:rsidR="005631D9" w:rsidRPr="00667134">
        <w:rPr>
          <w:sz w:val="22"/>
        </w:rPr>
        <w:t xml:space="preserve"> en vez de</w:t>
      </w:r>
      <w:r w:rsidR="0080031F" w:rsidRPr="00667134">
        <w:rPr>
          <w:sz w:val="22"/>
        </w:rPr>
        <w:t xml:space="preserve"> </w:t>
      </w:r>
      <w:r w:rsidR="005631D9" w:rsidRPr="00667134">
        <w:rPr>
          <w:sz w:val="22"/>
        </w:rPr>
        <w:t>excitar algún movimiento muscular específico.</w:t>
      </w:r>
      <w:r w:rsidR="0080031F" w:rsidRPr="00667134">
        <w:rPr>
          <w:sz w:val="22"/>
        </w:rPr>
        <w:t xml:space="preserve"> </w:t>
      </w:r>
    </w:p>
    <w:p w:rsidR="0080031F" w:rsidRDefault="0080031F" w:rsidP="00667134">
      <w:pPr>
        <w:rPr>
          <w:sz w:val="22"/>
        </w:rPr>
      </w:pPr>
    </w:p>
    <w:p w:rsidR="0080031F" w:rsidRPr="00E9603C" w:rsidRDefault="005631D9" w:rsidP="00256261">
      <w:pPr>
        <w:pStyle w:val="Prrafodelista"/>
        <w:numPr>
          <w:ilvl w:val="0"/>
          <w:numId w:val="65"/>
        </w:numPr>
        <w:ind w:left="360"/>
        <w:rPr>
          <w:sz w:val="22"/>
        </w:rPr>
      </w:pPr>
      <w:r w:rsidRPr="007A33F4">
        <w:rPr>
          <w:b/>
          <w:sz w:val="22"/>
        </w:rPr>
        <w:t>Sin las funciones cognitivas</w:t>
      </w:r>
      <w:r w:rsidRPr="00E9603C">
        <w:rPr>
          <w:sz w:val="22"/>
        </w:rPr>
        <w:t xml:space="preserve">, </w:t>
      </w:r>
      <w:r w:rsidR="007A33F4">
        <w:rPr>
          <w:sz w:val="22"/>
        </w:rPr>
        <w:t xml:space="preserve">se carecería </w:t>
      </w:r>
      <w:r w:rsidRPr="00E9603C">
        <w:rPr>
          <w:sz w:val="22"/>
        </w:rPr>
        <w:t>de las capacidades</w:t>
      </w:r>
      <w:r w:rsidR="0080031F" w:rsidRPr="00E9603C">
        <w:rPr>
          <w:sz w:val="22"/>
        </w:rPr>
        <w:t xml:space="preserve"> </w:t>
      </w:r>
      <w:r w:rsidRPr="00E9603C">
        <w:rPr>
          <w:sz w:val="22"/>
        </w:rPr>
        <w:t>instintivas suficientes como para responder rápida y adecuadamente,</w:t>
      </w:r>
      <w:r w:rsidR="0080031F" w:rsidRPr="00E9603C">
        <w:rPr>
          <w:sz w:val="22"/>
        </w:rPr>
        <w:t xml:space="preserve"> </w:t>
      </w:r>
      <w:r w:rsidRPr="00E9603C">
        <w:rPr>
          <w:sz w:val="22"/>
        </w:rPr>
        <w:t xml:space="preserve">sin pararse a reflexionar demasiado tiempo. </w:t>
      </w:r>
    </w:p>
    <w:p w:rsidR="0080031F" w:rsidRDefault="0080031F" w:rsidP="00E9603C">
      <w:pPr>
        <w:rPr>
          <w:sz w:val="22"/>
        </w:rPr>
      </w:pPr>
    </w:p>
    <w:p w:rsidR="003E3945" w:rsidRPr="00E9603C" w:rsidRDefault="007A33F4" w:rsidP="00256261">
      <w:pPr>
        <w:pStyle w:val="Prrafodelista"/>
        <w:numPr>
          <w:ilvl w:val="0"/>
          <w:numId w:val="65"/>
        </w:numPr>
        <w:ind w:left="360"/>
        <w:rPr>
          <w:sz w:val="22"/>
        </w:rPr>
      </w:pPr>
      <w:r w:rsidRPr="007A33F4">
        <w:rPr>
          <w:b/>
          <w:sz w:val="22"/>
        </w:rPr>
        <w:t>E</w:t>
      </w:r>
      <w:r w:rsidR="005631D9" w:rsidRPr="007A33F4">
        <w:rPr>
          <w:b/>
          <w:sz w:val="22"/>
        </w:rPr>
        <w:t>l control cognitivo</w:t>
      </w:r>
      <w:r w:rsidR="005631D9" w:rsidRPr="00E9603C">
        <w:rPr>
          <w:sz w:val="22"/>
        </w:rPr>
        <w:t xml:space="preserve"> de la actividad motora determina a</w:t>
      </w:r>
      <w:r w:rsidR="0080031F" w:rsidRPr="00E9603C">
        <w:rPr>
          <w:sz w:val="22"/>
        </w:rPr>
        <w:t xml:space="preserve"> </w:t>
      </w:r>
      <w:r w:rsidR="005631D9" w:rsidRPr="00E9603C">
        <w:rPr>
          <w:sz w:val="22"/>
        </w:rPr>
        <w:t>un nivel subconsciente y en un plazo de segundos cuáles son</w:t>
      </w:r>
      <w:r w:rsidR="0080031F" w:rsidRPr="00E9603C">
        <w:rPr>
          <w:sz w:val="22"/>
        </w:rPr>
        <w:t xml:space="preserve"> </w:t>
      </w:r>
      <w:r w:rsidR="005631D9" w:rsidRPr="00E9603C">
        <w:rPr>
          <w:sz w:val="22"/>
        </w:rPr>
        <w:t xml:space="preserve">los </w:t>
      </w:r>
      <w:r w:rsidR="005631D9" w:rsidRPr="007A33F4">
        <w:rPr>
          <w:b/>
          <w:sz w:val="22"/>
        </w:rPr>
        <w:t>patrones de movimiento</w:t>
      </w:r>
      <w:r w:rsidR="005631D9" w:rsidRPr="00E9603C">
        <w:rPr>
          <w:sz w:val="22"/>
        </w:rPr>
        <w:t xml:space="preserve"> que van a reunirse para alcanzar</w:t>
      </w:r>
      <w:r w:rsidR="0080031F" w:rsidRPr="00E9603C">
        <w:rPr>
          <w:sz w:val="22"/>
        </w:rPr>
        <w:t xml:space="preserve"> </w:t>
      </w:r>
      <w:r w:rsidR="005631D9" w:rsidRPr="00E9603C">
        <w:rPr>
          <w:sz w:val="22"/>
        </w:rPr>
        <w:t>un objetivo complejo que podría durar muchos segundos.</w:t>
      </w:r>
      <w:r w:rsidR="0080031F" w:rsidRPr="00E9603C">
        <w:rPr>
          <w:sz w:val="22"/>
        </w:rPr>
        <w:t xml:space="preserve"> </w:t>
      </w:r>
    </w:p>
    <w:p w:rsidR="0080031F" w:rsidRDefault="0080031F" w:rsidP="005631D9">
      <w:pPr>
        <w:rPr>
          <w:sz w:val="22"/>
        </w:rPr>
      </w:pPr>
    </w:p>
    <w:p w:rsidR="005631D9" w:rsidRDefault="002A190C" w:rsidP="005631D9">
      <w:pPr>
        <w:pStyle w:val="Ttulo2"/>
      </w:pPr>
      <w:r>
        <w:rPr>
          <w:noProof/>
          <w:lang w:val="es-GT" w:eastAsia="es-GT"/>
        </w:rPr>
        <w:drawing>
          <wp:anchor distT="0" distB="0" distL="114300" distR="114300" simplePos="0" relativeHeight="251673600" behindDoc="0" locked="0" layoutInCell="1" allowOverlap="1" wp14:anchorId="23B2A50F" wp14:editId="1772EC78">
            <wp:simplePos x="0" y="0"/>
            <wp:positionH relativeFrom="column">
              <wp:posOffset>4733925</wp:posOffset>
            </wp:positionH>
            <wp:positionV relativeFrom="paragraph">
              <wp:posOffset>425450</wp:posOffset>
            </wp:positionV>
            <wp:extent cx="2486025" cy="2790825"/>
            <wp:effectExtent l="0" t="0" r="9525" b="9525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82" t="16977" r="18506" b="16701"/>
                    <a:stretch/>
                  </pic:blipFill>
                  <pic:spPr bwMode="auto">
                    <a:xfrm>
                      <a:off x="0" y="0"/>
                      <a:ext cx="2486025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1D9" w:rsidRPr="005631D9">
        <w:t>Función de los ganglios basales para modificar la secuencia de los movimientos y graduar su intensidad</w:t>
      </w:r>
    </w:p>
    <w:p w:rsidR="002C7810" w:rsidRPr="002C7810" w:rsidRDefault="002C7810" w:rsidP="002C7810"/>
    <w:p w:rsidR="0080031F" w:rsidRPr="00C8063B" w:rsidRDefault="005631D9" w:rsidP="00256261">
      <w:pPr>
        <w:pStyle w:val="Prrafodelista"/>
        <w:numPr>
          <w:ilvl w:val="0"/>
          <w:numId w:val="66"/>
        </w:numPr>
        <w:ind w:left="360"/>
        <w:rPr>
          <w:sz w:val="22"/>
        </w:rPr>
      </w:pPr>
      <w:r w:rsidRPr="00C8063B">
        <w:rPr>
          <w:sz w:val="22"/>
        </w:rPr>
        <w:t xml:space="preserve">El cerebro dispone de dos capacidades importantes para </w:t>
      </w:r>
      <w:r w:rsidRPr="002C7810">
        <w:rPr>
          <w:b/>
          <w:sz w:val="22"/>
        </w:rPr>
        <w:t>el</w:t>
      </w:r>
      <w:r w:rsidR="0080031F" w:rsidRPr="002C7810">
        <w:rPr>
          <w:b/>
          <w:sz w:val="22"/>
        </w:rPr>
        <w:t xml:space="preserve"> </w:t>
      </w:r>
      <w:r w:rsidRPr="002C7810">
        <w:rPr>
          <w:b/>
          <w:sz w:val="22"/>
        </w:rPr>
        <w:t>control del movimiento</w:t>
      </w:r>
      <w:r w:rsidRPr="00C8063B">
        <w:rPr>
          <w:sz w:val="22"/>
        </w:rPr>
        <w:t xml:space="preserve">: </w:t>
      </w:r>
    </w:p>
    <w:p w:rsidR="0080031F" w:rsidRPr="00C8063B" w:rsidRDefault="005631D9" w:rsidP="00256261">
      <w:pPr>
        <w:pStyle w:val="Prrafodelista"/>
        <w:numPr>
          <w:ilvl w:val="0"/>
          <w:numId w:val="67"/>
        </w:numPr>
        <w:rPr>
          <w:sz w:val="22"/>
        </w:rPr>
      </w:pPr>
      <w:r w:rsidRPr="002C7810">
        <w:rPr>
          <w:b/>
          <w:sz w:val="22"/>
        </w:rPr>
        <w:t>determinar la velocidad</w:t>
      </w:r>
      <w:r w:rsidRPr="00C8063B">
        <w:rPr>
          <w:sz w:val="22"/>
        </w:rPr>
        <w:t xml:space="preserve"> a la que</w:t>
      </w:r>
      <w:r w:rsidR="0080031F" w:rsidRPr="00C8063B">
        <w:rPr>
          <w:sz w:val="22"/>
        </w:rPr>
        <w:t xml:space="preserve"> </w:t>
      </w:r>
      <w:r w:rsidRPr="00C8063B">
        <w:rPr>
          <w:sz w:val="22"/>
        </w:rPr>
        <w:t xml:space="preserve">va a realizarse su ejecución </w:t>
      </w:r>
    </w:p>
    <w:p w:rsidR="0080031F" w:rsidRPr="00C8063B" w:rsidRDefault="005631D9" w:rsidP="00256261">
      <w:pPr>
        <w:pStyle w:val="Prrafodelista"/>
        <w:numPr>
          <w:ilvl w:val="0"/>
          <w:numId w:val="67"/>
        </w:numPr>
        <w:rPr>
          <w:sz w:val="22"/>
        </w:rPr>
      </w:pPr>
      <w:r w:rsidRPr="002C7810">
        <w:rPr>
          <w:b/>
          <w:sz w:val="22"/>
        </w:rPr>
        <w:t>controlar la amplitud</w:t>
      </w:r>
      <w:r w:rsidRPr="00C8063B">
        <w:rPr>
          <w:sz w:val="22"/>
        </w:rPr>
        <w:t xml:space="preserve"> que va a</w:t>
      </w:r>
      <w:r w:rsidR="0080031F" w:rsidRPr="00C8063B">
        <w:rPr>
          <w:sz w:val="22"/>
        </w:rPr>
        <w:t xml:space="preserve"> </w:t>
      </w:r>
      <w:r w:rsidRPr="00C8063B">
        <w:rPr>
          <w:sz w:val="22"/>
        </w:rPr>
        <w:t xml:space="preserve">adquirir. </w:t>
      </w:r>
    </w:p>
    <w:p w:rsidR="0080031F" w:rsidRDefault="0080031F" w:rsidP="00C8063B">
      <w:pPr>
        <w:rPr>
          <w:sz w:val="22"/>
        </w:rPr>
      </w:pPr>
    </w:p>
    <w:p w:rsidR="0080031F" w:rsidRPr="00C8063B" w:rsidRDefault="005631D9" w:rsidP="00256261">
      <w:pPr>
        <w:pStyle w:val="Prrafodelista"/>
        <w:numPr>
          <w:ilvl w:val="0"/>
          <w:numId w:val="66"/>
        </w:numPr>
        <w:ind w:left="360"/>
        <w:rPr>
          <w:sz w:val="22"/>
        </w:rPr>
      </w:pPr>
      <w:r w:rsidRPr="002C7810">
        <w:rPr>
          <w:b/>
          <w:sz w:val="22"/>
        </w:rPr>
        <w:t>lesiones graves</w:t>
      </w:r>
      <w:r w:rsidRPr="00C8063B">
        <w:rPr>
          <w:sz w:val="22"/>
        </w:rPr>
        <w:t xml:space="preserve"> de los ganglios basales,</w:t>
      </w:r>
      <w:r w:rsidR="0080031F" w:rsidRPr="00C8063B">
        <w:rPr>
          <w:sz w:val="22"/>
        </w:rPr>
        <w:t xml:space="preserve"> </w:t>
      </w:r>
      <w:r w:rsidRPr="00C8063B">
        <w:rPr>
          <w:sz w:val="22"/>
        </w:rPr>
        <w:t xml:space="preserve">actividades encargadas de controlar </w:t>
      </w:r>
      <w:r w:rsidRPr="002C7810">
        <w:rPr>
          <w:b/>
          <w:sz w:val="22"/>
        </w:rPr>
        <w:t>el ritmo y el</w:t>
      </w:r>
      <w:r w:rsidRPr="00C8063B">
        <w:rPr>
          <w:sz w:val="22"/>
        </w:rPr>
        <w:t xml:space="preserve"> </w:t>
      </w:r>
      <w:r w:rsidRPr="002C7810">
        <w:rPr>
          <w:b/>
          <w:sz w:val="22"/>
        </w:rPr>
        <w:t>tamaño</w:t>
      </w:r>
      <w:r w:rsidR="0080031F" w:rsidRPr="00C8063B">
        <w:rPr>
          <w:sz w:val="22"/>
        </w:rPr>
        <w:t xml:space="preserve"> </w:t>
      </w:r>
      <w:r w:rsidRPr="00C8063B">
        <w:rPr>
          <w:sz w:val="22"/>
        </w:rPr>
        <w:t xml:space="preserve">funcionan mal; de hecho, a veces ni siquiera existen. </w:t>
      </w:r>
    </w:p>
    <w:p w:rsidR="0080031F" w:rsidRPr="00C8063B" w:rsidRDefault="005631D9" w:rsidP="00256261">
      <w:pPr>
        <w:pStyle w:val="Prrafodelista"/>
        <w:numPr>
          <w:ilvl w:val="0"/>
          <w:numId w:val="66"/>
        </w:numPr>
        <w:ind w:left="360"/>
        <w:rPr>
          <w:sz w:val="22"/>
        </w:rPr>
      </w:pPr>
      <w:r w:rsidRPr="002C7810">
        <w:rPr>
          <w:b/>
          <w:sz w:val="22"/>
        </w:rPr>
        <w:t>los ganglios basales</w:t>
      </w:r>
      <w:r w:rsidRPr="00C8063B">
        <w:rPr>
          <w:sz w:val="22"/>
        </w:rPr>
        <w:t xml:space="preserve"> actúan en asociación con la corteza cerebral. </w:t>
      </w:r>
    </w:p>
    <w:p w:rsidR="0080031F" w:rsidRDefault="0080031F" w:rsidP="00C8063B">
      <w:pPr>
        <w:rPr>
          <w:sz w:val="22"/>
        </w:rPr>
      </w:pPr>
    </w:p>
    <w:p w:rsidR="0080031F" w:rsidRDefault="005631D9" w:rsidP="00256261">
      <w:pPr>
        <w:pStyle w:val="Prrafodelista"/>
        <w:numPr>
          <w:ilvl w:val="0"/>
          <w:numId w:val="66"/>
        </w:numPr>
        <w:ind w:left="360"/>
        <w:rPr>
          <w:sz w:val="22"/>
        </w:rPr>
      </w:pPr>
      <w:r w:rsidRPr="001629A8">
        <w:rPr>
          <w:b/>
          <w:sz w:val="22"/>
        </w:rPr>
        <w:t>la corteza</w:t>
      </w:r>
      <w:r w:rsidR="0080031F" w:rsidRPr="001629A8">
        <w:rPr>
          <w:b/>
          <w:sz w:val="22"/>
        </w:rPr>
        <w:t xml:space="preserve"> </w:t>
      </w:r>
      <w:r w:rsidRPr="001629A8">
        <w:rPr>
          <w:b/>
          <w:sz w:val="22"/>
        </w:rPr>
        <w:t>parietal posterior</w:t>
      </w:r>
      <w:r w:rsidRPr="00C8063B">
        <w:rPr>
          <w:sz w:val="22"/>
        </w:rPr>
        <w:t xml:space="preserve">, donde asientan las </w:t>
      </w:r>
      <w:r w:rsidRPr="001629A8">
        <w:rPr>
          <w:b/>
          <w:sz w:val="22"/>
        </w:rPr>
        <w:t>coordenadas</w:t>
      </w:r>
      <w:r w:rsidR="0080031F" w:rsidRPr="001629A8">
        <w:rPr>
          <w:b/>
          <w:sz w:val="22"/>
        </w:rPr>
        <w:t xml:space="preserve"> </w:t>
      </w:r>
      <w:r w:rsidRPr="001629A8">
        <w:rPr>
          <w:b/>
          <w:sz w:val="22"/>
        </w:rPr>
        <w:t>espaciales</w:t>
      </w:r>
      <w:r w:rsidRPr="00C8063B">
        <w:rPr>
          <w:sz w:val="22"/>
        </w:rPr>
        <w:t xml:space="preserve"> para el </w:t>
      </w:r>
      <w:r w:rsidRPr="001629A8">
        <w:rPr>
          <w:b/>
          <w:sz w:val="22"/>
        </w:rPr>
        <w:t>control motor</w:t>
      </w:r>
      <w:r w:rsidRPr="00C8063B">
        <w:rPr>
          <w:sz w:val="22"/>
        </w:rPr>
        <w:t xml:space="preserve"> del</w:t>
      </w:r>
      <w:r w:rsidR="0080031F" w:rsidRPr="00C8063B">
        <w:rPr>
          <w:sz w:val="22"/>
        </w:rPr>
        <w:t xml:space="preserve"> </w:t>
      </w:r>
      <w:r w:rsidRPr="00C8063B">
        <w:rPr>
          <w:sz w:val="22"/>
        </w:rPr>
        <w:t>cuerpo</w:t>
      </w:r>
      <w:r w:rsidR="001629A8">
        <w:rPr>
          <w:sz w:val="22"/>
        </w:rPr>
        <w:t>;</w:t>
      </w:r>
      <w:r w:rsidRPr="00C8063B">
        <w:rPr>
          <w:sz w:val="22"/>
        </w:rPr>
        <w:t xml:space="preserve"> </w:t>
      </w:r>
      <w:r w:rsidR="001629A8">
        <w:rPr>
          <w:sz w:val="22"/>
        </w:rPr>
        <w:t xml:space="preserve">y </w:t>
      </w:r>
      <w:r w:rsidRPr="00C8063B">
        <w:rPr>
          <w:sz w:val="22"/>
        </w:rPr>
        <w:t xml:space="preserve">la </w:t>
      </w:r>
      <w:r w:rsidRPr="001629A8">
        <w:rPr>
          <w:b/>
          <w:sz w:val="22"/>
        </w:rPr>
        <w:t>relación</w:t>
      </w:r>
      <w:r w:rsidRPr="00C8063B">
        <w:rPr>
          <w:sz w:val="22"/>
        </w:rPr>
        <w:t xml:space="preserve"> que mantiene el </w:t>
      </w:r>
      <w:r w:rsidRPr="001629A8">
        <w:rPr>
          <w:b/>
          <w:sz w:val="22"/>
        </w:rPr>
        <w:t>cuerpo</w:t>
      </w:r>
      <w:r w:rsidRPr="00C8063B">
        <w:rPr>
          <w:sz w:val="22"/>
        </w:rPr>
        <w:t xml:space="preserve"> </w:t>
      </w:r>
      <w:r w:rsidRPr="001629A8">
        <w:rPr>
          <w:b/>
          <w:sz w:val="22"/>
        </w:rPr>
        <w:t>y</w:t>
      </w:r>
      <w:r w:rsidRPr="00C8063B">
        <w:rPr>
          <w:sz w:val="22"/>
        </w:rPr>
        <w:t xml:space="preserve"> </w:t>
      </w:r>
      <w:r w:rsidRPr="001629A8">
        <w:rPr>
          <w:b/>
          <w:sz w:val="22"/>
        </w:rPr>
        <w:t>sus</w:t>
      </w:r>
      <w:r w:rsidR="0080031F" w:rsidRPr="001629A8">
        <w:rPr>
          <w:b/>
          <w:sz w:val="22"/>
        </w:rPr>
        <w:t xml:space="preserve"> </w:t>
      </w:r>
      <w:r w:rsidRPr="001629A8">
        <w:rPr>
          <w:b/>
          <w:sz w:val="22"/>
        </w:rPr>
        <w:t>partes</w:t>
      </w:r>
      <w:r w:rsidRPr="00C8063B">
        <w:rPr>
          <w:sz w:val="22"/>
        </w:rPr>
        <w:t xml:space="preserve"> con todo su entorno. </w:t>
      </w:r>
    </w:p>
    <w:p w:rsidR="00D7021F" w:rsidRPr="00D7021F" w:rsidRDefault="00D7021F" w:rsidP="00D7021F">
      <w:pPr>
        <w:pStyle w:val="Prrafodelista"/>
        <w:rPr>
          <w:sz w:val="22"/>
        </w:rPr>
      </w:pPr>
    </w:p>
    <w:p w:rsidR="005631D9" w:rsidRPr="002A190C" w:rsidRDefault="00BF3399" w:rsidP="00256261">
      <w:pPr>
        <w:pStyle w:val="Prrafodelista"/>
        <w:numPr>
          <w:ilvl w:val="0"/>
          <w:numId w:val="66"/>
        </w:numPr>
        <w:ind w:left="360"/>
        <w:rPr>
          <w:sz w:val="22"/>
        </w:rPr>
      </w:pPr>
      <w:r w:rsidRPr="00BF3399">
        <w:rPr>
          <w:b/>
          <w:sz w:val="22"/>
        </w:rPr>
        <w:t>AGNOSIA</w:t>
      </w:r>
      <w:r>
        <w:rPr>
          <w:b/>
          <w:sz w:val="22"/>
        </w:rPr>
        <w:t>:</w:t>
      </w:r>
      <w:r w:rsidRPr="00BF3399">
        <w:rPr>
          <w:b/>
          <w:sz w:val="22"/>
        </w:rPr>
        <w:t xml:space="preserve"> </w:t>
      </w:r>
      <w:r w:rsidR="005631D9" w:rsidRPr="00BF3399">
        <w:rPr>
          <w:b/>
          <w:sz w:val="22"/>
        </w:rPr>
        <w:t>lesiones de la corteza</w:t>
      </w:r>
      <w:r w:rsidR="0080031F" w:rsidRPr="00BF3399">
        <w:rPr>
          <w:b/>
          <w:sz w:val="22"/>
        </w:rPr>
        <w:t xml:space="preserve"> </w:t>
      </w:r>
      <w:r w:rsidR="005631D9" w:rsidRPr="00BF3399">
        <w:rPr>
          <w:b/>
          <w:sz w:val="22"/>
        </w:rPr>
        <w:t>parietal posterior</w:t>
      </w:r>
      <w:r w:rsidR="005631D9" w:rsidRPr="00C8063B">
        <w:rPr>
          <w:sz w:val="22"/>
        </w:rPr>
        <w:t xml:space="preserve"> producen incapacidad de percibir objetos</w:t>
      </w:r>
      <w:r w:rsidR="0080031F" w:rsidRPr="00C8063B">
        <w:rPr>
          <w:sz w:val="22"/>
        </w:rPr>
        <w:t xml:space="preserve"> </w:t>
      </w:r>
      <w:r w:rsidR="005631D9" w:rsidRPr="00C8063B">
        <w:rPr>
          <w:sz w:val="22"/>
        </w:rPr>
        <w:t xml:space="preserve">con precisión. </w:t>
      </w:r>
      <w:r w:rsidR="002A190C" w:rsidRPr="002A190C">
        <w:rPr>
          <w:sz w:val="22"/>
        </w:rPr>
        <w:t xml:space="preserve">La </w:t>
      </w:r>
      <w:r w:rsidR="005631D9" w:rsidRPr="002A190C">
        <w:rPr>
          <w:sz w:val="22"/>
        </w:rPr>
        <w:t xml:space="preserve">persona tratará de no utilizar </w:t>
      </w:r>
      <w:r w:rsidR="002A190C" w:rsidRPr="002A190C">
        <w:rPr>
          <w:sz w:val="22"/>
        </w:rPr>
        <w:t xml:space="preserve">un lado </w:t>
      </w:r>
      <w:r w:rsidR="005631D9" w:rsidRPr="002A190C">
        <w:rPr>
          <w:sz w:val="22"/>
        </w:rPr>
        <w:t>de su cuerpo en la ejecución</w:t>
      </w:r>
      <w:r w:rsidR="005631D9" w:rsidRPr="002A190C">
        <w:rPr>
          <w:noProof/>
          <w:lang w:val="es-GT" w:eastAsia="es-GT"/>
        </w:rPr>
        <w:t xml:space="preserve"> </w:t>
      </w:r>
      <w:r w:rsidR="005631D9" w:rsidRPr="002A190C">
        <w:rPr>
          <w:sz w:val="22"/>
        </w:rPr>
        <w:t>de las tareas, e incluso no se lavará este lado del cuerpo (</w:t>
      </w:r>
      <w:r w:rsidR="005631D9" w:rsidRPr="002A190C">
        <w:rPr>
          <w:b/>
          <w:sz w:val="22"/>
        </w:rPr>
        <w:t>síndrome</w:t>
      </w:r>
      <w:r w:rsidR="0080031F" w:rsidRPr="002A190C">
        <w:rPr>
          <w:b/>
          <w:sz w:val="22"/>
        </w:rPr>
        <w:t xml:space="preserve"> </w:t>
      </w:r>
      <w:r w:rsidR="005631D9" w:rsidRPr="002A190C">
        <w:rPr>
          <w:b/>
          <w:sz w:val="22"/>
        </w:rPr>
        <w:t>de abandono personal</w:t>
      </w:r>
      <w:r w:rsidR="005631D9" w:rsidRPr="002A190C">
        <w:rPr>
          <w:sz w:val="22"/>
        </w:rPr>
        <w:t>), casi sin llegar a saber que existen.</w:t>
      </w:r>
    </w:p>
    <w:p w:rsidR="0080031F" w:rsidRPr="005631D9" w:rsidRDefault="0080031F" w:rsidP="00C8063B">
      <w:pPr>
        <w:rPr>
          <w:sz w:val="22"/>
        </w:rPr>
      </w:pPr>
    </w:p>
    <w:p w:rsidR="005631D9" w:rsidRPr="00C8063B" w:rsidRDefault="00AA4887" w:rsidP="00256261">
      <w:pPr>
        <w:pStyle w:val="Prrafodelista"/>
        <w:numPr>
          <w:ilvl w:val="0"/>
          <w:numId w:val="66"/>
        </w:numPr>
        <w:ind w:left="360"/>
        <w:rPr>
          <w:sz w:val="22"/>
        </w:rPr>
      </w:pPr>
      <w:r w:rsidRPr="00AA4887">
        <w:rPr>
          <w:b/>
          <w:sz w:val="22"/>
        </w:rPr>
        <w:t>E</w:t>
      </w:r>
      <w:r w:rsidR="005631D9" w:rsidRPr="00AA4887">
        <w:rPr>
          <w:b/>
          <w:sz w:val="22"/>
        </w:rPr>
        <w:t>l circuito del caudado</w:t>
      </w:r>
      <w:r w:rsidR="005631D9" w:rsidRPr="00C8063B">
        <w:rPr>
          <w:sz w:val="22"/>
        </w:rPr>
        <w:t xml:space="preserve"> funciona vinculado a las </w:t>
      </w:r>
      <w:r w:rsidR="005631D9" w:rsidRPr="00AA4887">
        <w:rPr>
          <w:b/>
          <w:sz w:val="22"/>
        </w:rPr>
        <w:t>áreas asociativas</w:t>
      </w:r>
      <w:r w:rsidR="0080031F" w:rsidRPr="00C8063B">
        <w:rPr>
          <w:sz w:val="22"/>
        </w:rPr>
        <w:t xml:space="preserve"> </w:t>
      </w:r>
      <w:r w:rsidR="005631D9" w:rsidRPr="00C8063B">
        <w:rPr>
          <w:sz w:val="22"/>
        </w:rPr>
        <w:t xml:space="preserve">de la </w:t>
      </w:r>
      <w:r w:rsidR="005631D9" w:rsidRPr="00AA4887">
        <w:rPr>
          <w:b/>
          <w:sz w:val="22"/>
        </w:rPr>
        <w:t>corteza cerebral</w:t>
      </w:r>
      <w:r w:rsidR="005631D9" w:rsidRPr="00C8063B">
        <w:rPr>
          <w:sz w:val="22"/>
        </w:rPr>
        <w:t xml:space="preserve"> como la </w:t>
      </w:r>
      <w:r w:rsidR="005631D9" w:rsidRPr="00AA4887">
        <w:rPr>
          <w:b/>
          <w:sz w:val="22"/>
        </w:rPr>
        <w:t>corteza parietal posterior</w:t>
      </w:r>
      <w:r w:rsidR="005631D9" w:rsidRPr="00C8063B">
        <w:rPr>
          <w:sz w:val="22"/>
        </w:rPr>
        <w:t>, el ritmo y la magnitud de los movimientos caen bajo</w:t>
      </w:r>
      <w:r w:rsidR="0080031F" w:rsidRPr="00C8063B">
        <w:rPr>
          <w:sz w:val="22"/>
        </w:rPr>
        <w:t xml:space="preserve"> </w:t>
      </w:r>
      <w:r w:rsidR="005631D9" w:rsidRPr="00C8063B">
        <w:rPr>
          <w:sz w:val="22"/>
        </w:rPr>
        <w:t>la competencia de esta herramienta de control motor cognitivo.</w:t>
      </w:r>
      <w:r w:rsidR="0080031F" w:rsidRPr="00C8063B">
        <w:rPr>
          <w:sz w:val="22"/>
        </w:rPr>
        <w:t xml:space="preserve"> </w:t>
      </w:r>
    </w:p>
    <w:p w:rsidR="003E3945" w:rsidRDefault="003E3945" w:rsidP="003E3945">
      <w:pPr>
        <w:rPr>
          <w:sz w:val="22"/>
        </w:rPr>
      </w:pPr>
    </w:p>
    <w:p w:rsidR="009D296E" w:rsidRPr="00012866" w:rsidRDefault="009D296E" w:rsidP="00012866">
      <w:pPr>
        <w:pStyle w:val="Ttulo2"/>
      </w:pPr>
      <w:r w:rsidRPr="00012866">
        <w:t>Funciones de las sustancias neurotransmisoras</w:t>
      </w:r>
      <w:r w:rsidR="00012866" w:rsidRPr="00012866">
        <w:t xml:space="preserve"> </w:t>
      </w:r>
      <w:r w:rsidRPr="00012866">
        <w:t>específicas en el sistema de los ganglios basales</w:t>
      </w:r>
    </w:p>
    <w:p w:rsidR="00012866" w:rsidRPr="000A3497" w:rsidRDefault="009F6DE0" w:rsidP="00256261">
      <w:pPr>
        <w:pStyle w:val="Prrafodelista"/>
        <w:numPr>
          <w:ilvl w:val="0"/>
          <w:numId w:val="68"/>
        </w:numPr>
        <w:rPr>
          <w:sz w:val="22"/>
        </w:rPr>
      </w:pPr>
      <w:r>
        <w:rPr>
          <w:b/>
          <w:sz w:val="22"/>
        </w:rPr>
        <w:t>V</w:t>
      </w:r>
      <w:r w:rsidR="009D296E" w:rsidRPr="000A3497">
        <w:rPr>
          <w:b/>
          <w:sz w:val="22"/>
        </w:rPr>
        <w:t>ías de la dopamina</w:t>
      </w:r>
      <w:r w:rsidR="009D296E" w:rsidRPr="000A3497">
        <w:rPr>
          <w:sz w:val="22"/>
        </w:rPr>
        <w:t xml:space="preserve"> desde la</w:t>
      </w:r>
      <w:r w:rsidR="00012866" w:rsidRPr="000A3497">
        <w:rPr>
          <w:sz w:val="22"/>
        </w:rPr>
        <w:t xml:space="preserve"> </w:t>
      </w:r>
      <w:r w:rsidR="009D296E" w:rsidRPr="000A3497">
        <w:rPr>
          <w:sz w:val="22"/>
        </w:rPr>
        <w:t xml:space="preserve">sustancia negra hasta el núcleo caudado y el putamen; </w:t>
      </w:r>
    </w:p>
    <w:p w:rsidR="00012866" w:rsidRPr="000A3497" w:rsidRDefault="009F6DE0" w:rsidP="00256261">
      <w:pPr>
        <w:pStyle w:val="Prrafodelista"/>
        <w:numPr>
          <w:ilvl w:val="0"/>
          <w:numId w:val="68"/>
        </w:numPr>
        <w:rPr>
          <w:sz w:val="22"/>
        </w:rPr>
      </w:pPr>
      <w:r>
        <w:rPr>
          <w:b/>
          <w:sz w:val="22"/>
        </w:rPr>
        <w:t>V</w:t>
      </w:r>
      <w:r w:rsidR="009D296E" w:rsidRPr="000A3497">
        <w:rPr>
          <w:b/>
          <w:sz w:val="22"/>
        </w:rPr>
        <w:t>ías</w:t>
      </w:r>
      <w:r w:rsidR="00012866" w:rsidRPr="000A3497">
        <w:rPr>
          <w:b/>
          <w:sz w:val="22"/>
        </w:rPr>
        <w:t xml:space="preserve"> </w:t>
      </w:r>
      <w:r w:rsidR="009D296E" w:rsidRPr="000A3497">
        <w:rPr>
          <w:b/>
          <w:sz w:val="22"/>
        </w:rPr>
        <w:t>del ácido g-aminobutírico (GABA)</w:t>
      </w:r>
      <w:r w:rsidR="009D296E" w:rsidRPr="000A3497">
        <w:rPr>
          <w:sz w:val="22"/>
        </w:rPr>
        <w:t xml:space="preserve"> desde el núcleo caudado y el</w:t>
      </w:r>
      <w:r w:rsidR="00012866" w:rsidRPr="000A3497">
        <w:rPr>
          <w:sz w:val="22"/>
        </w:rPr>
        <w:t xml:space="preserve"> </w:t>
      </w:r>
      <w:r w:rsidR="009D296E" w:rsidRPr="000A3497">
        <w:rPr>
          <w:sz w:val="22"/>
        </w:rPr>
        <w:t xml:space="preserve">putamen hasta el globo pálido y la sustancia negra; </w:t>
      </w:r>
    </w:p>
    <w:p w:rsidR="009D296E" w:rsidRPr="000A3497" w:rsidRDefault="009F6DE0" w:rsidP="00256261">
      <w:pPr>
        <w:pStyle w:val="Prrafodelista"/>
        <w:numPr>
          <w:ilvl w:val="0"/>
          <w:numId w:val="68"/>
        </w:numPr>
        <w:rPr>
          <w:noProof/>
          <w:lang w:val="es-GT" w:eastAsia="es-GT"/>
        </w:rPr>
      </w:pPr>
      <w:r>
        <w:rPr>
          <w:b/>
          <w:sz w:val="22"/>
        </w:rPr>
        <w:t>V</w:t>
      </w:r>
      <w:r w:rsidR="009D296E" w:rsidRPr="000A3497">
        <w:rPr>
          <w:b/>
          <w:sz w:val="22"/>
        </w:rPr>
        <w:t>ías de</w:t>
      </w:r>
      <w:r w:rsidR="00012866" w:rsidRPr="000A3497">
        <w:rPr>
          <w:b/>
          <w:sz w:val="22"/>
        </w:rPr>
        <w:t xml:space="preserve"> </w:t>
      </w:r>
      <w:r w:rsidR="009D296E" w:rsidRPr="000A3497">
        <w:rPr>
          <w:b/>
          <w:sz w:val="22"/>
        </w:rPr>
        <w:t>la acetilcolina</w:t>
      </w:r>
      <w:r w:rsidR="009D296E" w:rsidRPr="000A3497">
        <w:rPr>
          <w:sz w:val="22"/>
        </w:rPr>
        <w:t xml:space="preserve"> desde la corteza hasta el núcleo caudado y el putamen,</w:t>
      </w:r>
      <w:r w:rsidR="00012866" w:rsidRPr="000A3497">
        <w:rPr>
          <w:noProof/>
          <w:lang w:val="es-GT" w:eastAsia="es-GT"/>
        </w:rPr>
        <w:t xml:space="preserve"> </w:t>
      </w:r>
    </w:p>
    <w:p w:rsidR="00722CF2" w:rsidRDefault="009F6DE0" w:rsidP="00256261">
      <w:pPr>
        <w:pStyle w:val="Prrafodelista"/>
        <w:numPr>
          <w:ilvl w:val="0"/>
          <w:numId w:val="68"/>
        </w:numPr>
        <w:rPr>
          <w:sz w:val="22"/>
        </w:rPr>
      </w:pPr>
      <w:r>
        <w:rPr>
          <w:b/>
          <w:sz w:val="22"/>
        </w:rPr>
        <w:t>V</w:t>
      </w:r>
      <w:r w:rsidR="009D296E" w:rsidRPr="00722CF2">
        <w:rPr>
          <w:b/>
          <w:sz w:val="22"/>
        </w:rPr>
        <w:t>ías noradrenalina, serotonina, encefalina y</w:t>
      </w:r>
      <w:r w:rsidR="00012866" w:rsidRPr="00722CF2">
        <w:rPr>
          <w:b/>
          <w:sz w:val="22"/>
        </w:rPr>
        <w:t xml:space="preserve"> </w:t>
      </w:r>
      <w:r w:rsidR="009D296E" w:rsidRPr="00722CF2">
        <w:rPr>
          <w:b/>
          <w:sz w:val="22"/>
        </w:rPr>
        <w:t>otros</w:t>
      </w:r>
      <w:r w:rsidR="009D296E" w:rsidRPr="00722CF2">
        <w:rPr>
          <w:sz w:val="22"/>
        </w:rPr>
        <w:t xml:space="preserve"> en los ganglios basales</w:t>
      </w:r>
      <w:r w:rsidR="000A3497" w:rsidRPr="00722CF2">
        <w:rPr>
          <w:sz w:val="22"/>
        </w:rPr>
        <w:t xml:space="preserve"> procedentes del tronco del encéfalo que segregan</w:t>
      </w:r>
      <w:r w:rsidR="009D296E" w:rsidRPr="00722CF2">
        <w:rPr>
          <w:sz w:val="22"/>
        </w:rPr>
        <w:t xml:space="preserve">. </w:t>
      </w:r>
    </w:p>
    <w:p w:rsidR="00012866" w:rsidRPr="00722CF2" w:rsidRDefault="009F6DE0" w:rsidP="00256261">
      <w:pPr>
        <w:pStyle w:val="Prrafodelista"/>
        <w:numPr>
          <w:ilvl w:val="0"/>
          <w:numId w:val="68"/>
        </w:numPr>
        <w:rPr>
          <w:sz w:val="22"/>
        </w:rPr>
      </w:pPr>
      <w:r>
        <w:rPr>
          <w:b/>
          <w:sz w:val="22"/>
        </w:rPr>
        <w:t>V</w:t>
      </w:r>
      <w:r w:rsidR="009D296E" w:rsidRPr="00722CF2">
        <w:rPr>
          <w:b/>
          <w:sz w:val="22"/>
        </w:rPr>
        <w:t>ías de</w:t>
      </w:r>
      <w:r w:rsidR="00012866" w:rsidRPr="00722CF2">
        <w:rPr>
          <w:b/>
          <w:sz w:val="22"/>
        </w:rPr>
        <w:t xml:space="preserve"> </w:t>
      </w:r>
      <w:r w:rsidR="009D296E" w:rsidRPr="00722CF2">
        <w:rPr>
          <w:b/>
          <w:sz w:val="22"/>
        </w:rPr>
        <w:t>glutamato</w:t>
      </w:r>
      <w:r w:rsidR="009D296E" w:rsidRPr="00722CF2">
        <w:rPr>
          <w:sz w:val="22"/>
        </w:rPr>
        <w:t xml:space="preserve"> que suministran la mayor parte de</w:t>
      </w:r>
      <w:r w:rsidR="00012866" w:rsidRPr="00722CF2">
        <w:rPr>
          <w:sz w:val="22"/>
        </w:rPr>
        <w:t xml:space="preserve"> </w:t>
      </w:r>
      <w:r w:rsidR="009D296E" w:rsidRPr="00722CF2">
        <w:rPr>
          <w:sz w:val="22"/>
        </w:rPr>
        <w:t xml:space="preserve">las señales excitadoras para equilibrar la gran cantidad de señales </w:t>
      </w:r>
      <w:r w:rsidR="009D296E" w:rsidRPr="00722CF2">
        <w:rPr>
          <w:b/>
          <w:sz w:val="22"/>
        </w:rPr>
        <w:t xml:space="preserve">inhibidoras </w:t>
      </w:r>
      <w:r w:rsidR="00722CF2" w:rsidRPr="00722CF2">
        <w:rPr>
          <w:b/>
          <w:sz w:val="22"/>
        </w:rPr>
        <w:t>(</w:t>
      </w:r>
      <w:r w:rsidR="009D296E" w:rsidRPr="00722CF2">
        <w:rPr>
          <w:b/>
          <w:sz w:val="22"/>
        </w:rPr>
        <w:t>dopamina, GABA y serotonina</w:t>
      </w:r>
      <w:r w:rsidR="00722CF2" w:rsidRPr="00722CF2">
        <w:rPr>
          <w:sz w:val="22"/>
        </w:rPr>
        <w:t>)</w:t>
      </w:r>
      <w:r w:rsidR="009D296E" w:rsidRPr="00722CF2">
        <w:rPr>
          <w:sz w:val="22"/>
        </w:rPr>
        <w:t xml:space="preserve">. </w:t>
      </w:r>
    </w:p>
    <w:p w:rsidR="00012866" w:rsidRDefault="00E81140" w:rsidP="009D296E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4624" behindDoc="0" locked="0" layoutInCell="1" allowOverlap="1" wp14:anchorId="3F06509F" wp14:editId="704FBCA0">
            <wp:simplePos x="0" y="0"/>
            <wp:positionH relativeFrom="column">
              <wp:posOffset>3848100</wp:posOffset>
            </wp:positionH>
            <wp:positionV relativeFrom="paragraph">
              <wp:posOffset>60960</wp:posOffset>
            </wp:positionV>
            <wp:extent cx="3467100" cy="3453765"/>
            <wp:effectExtent l="0" t="0" r="0" b="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4" t="21051" r="35484" b="19870"/>
                    <a:stretch/>
                  </pic:blipFill>
                  <pic:spPr bwMode="auto">
                    <a:xfrm>
                      <a:off x="0" y="0"/>
                      <a:ext cx="3467100" cy="3453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866" w:rsidRDefault="00974E79" w:rsidP="009D296E">
      <w:pPr>
        <w:rPr>
          <w:sz w:val="22"/>
        </w:rPr>
      </w:pPr>
      <w:r>
        <w:rPr>
          <w:b/>
          <w:sz w:val="22"/>
        </w:rPr>
        <w:t>L</w:t>
      </w:r>
      <w:r w:rsidR="009D296E" w:rsidRPr="00974E79">
        <w:rPr>
          <w:b/>
          <w:sz w:val="22"/>
        </w:rPr>
        <w:t xml:space="preserve">as neuronas </w:t>
      </w:r>
      <w:proofErr w:type="spellStart"/>
      <w:r w:rsidR="009D296E" w:rsidRPr="00974E79">
        <w:rPr>
          <w:b/>
          <w:sz w:val="22"/>
        </w:rPr>
        <w:t>gabaérgicas</w:t>
      </w:r>
      <w:proofErr w:type="spellEnd"/>
      <w:r w:rsidR="009D296E" w:rsidRPr="009D296E">
        <w:rPr>
          <w:sz w:val="22"/>
        </w:rPr>
        <w:t xml:space="preserve"> </w:t>
      </w:r>
      <w:r w:rsidR="00194C01" w:rsidRPr="00194C01">
        <w:rPr>
          <w:b/>
          <w:sz w:val="22"/>
        </w:rPr>
        <w:t>(GABA)</w:t>
      </w:r>
      <w:r w:rsidR="00194C01">
        <w:rPr>
          <w:sz w:val="22"/>
        </w:rPr>
        <w:t xml:space="preserve"> </w:t>
      </w:r>
      <w:r w:rsidR="009D296E" w:rsidRPr="009D296E">
        <w:rPr>
          <w:sz w:val="22"/>
        </w:rPr>
        <w:t>en los circuitos</w:t>
      </w:r>
      <w:r w:rsidR="00012866">
        <w:rPr>
          <w:sz w:val="22"/>
        </w:rPr>
        <w:t xml:space="preserve"> </w:t>
      </w:r>
      <w:r w:rsidR="009D296E" w:rsidRPr="009D296E">
        <w:rPr>
          <w:sz w:val="22"/>
        </w:rPr>
        <w:t xml:space="preserve">de retroalimentación desde la </w:t>
      </w:r>
      <w:r w:rsidR="009D296E" w:rsidRPr="00974E79">
        <w:rPr>
          <w:b/>
          <w:sz w:val="22"/>
        </w:rPr>
        <w:t>corteza cerebral</w:t>
      </w:r>
      <w:r w:rsidR="009D296E" w:rsidRPr="009D296E">
        <w:rPr>
          <w:sz w:val="22"/>
        </w:rPr>
        <w:t xml:space="preserve"> hasta los </w:t>
      </w:r>
      <w:r w:rsidR="009D296E" w:rsidRPr="00974E79">
        <w:rPr>
          <w:b/>
          <w:sz w:val="22"/>
        </w:rPr>
        <w:t>ganglios</w:t>
      </w:r>
      <w:r w:rsidR="00012866" w:rsidRPr="00974E79">
        <w:rPr>
          <w:b/>
          <w:sz w:val="22"/>
        </w:rPr>
        <w:t xml:space="preserve"> </w:t>
      </w:r>
      <w:r w:rsidR="009D296E" w:rsidRPr="00974E79">
        <w:rPr>
          <w:b/>
          <w:sz w:val="22"/>
        </w:rPr>
        <w:t>basales</w:t>
      </w:r>
      <w:r w:rsidR="009D296E" w:rsidRPr="009D296E">
        <w:rPr>
          <w:sz w:val="22"/>
        </w:rPr>
        <w:t xml:space="preserve"> y que regresan</w:t>
      </w:r>
      <w:r>
        <w:rPr>
          <w:sz w:val="22"/>
        </w:rPr>
        <w:t>,</w:t>
      </w:r>
      <w:r w:rsidR="009D296E" w:rsidRPr="009D296E">
        <w:rPr>
          <w:sz w:val="22"/>
        </w:rPr>
        <w:t xml:space="preserve"> </w:t>
      </w:r>
      <w:r>
        <w:rPr>
          <w:sz w:val="22"/>
        </w:rPr>
        <w:t xml:space="preserve">hacen que </w:t>
      </w:r>
      <w:r w:rsidR="009D296E" w:rsidRPr="009D296E">
        <w:rPr>
          <w:sz w:val="22"/>
        </w:rPr>
        <w:t xml:space="preserve">estas redes en </w:t>
      </w:r>
      <w:r w:rsidR="009D296E" w:rsidRPr="00974E79">
        <w:rPr>
          <w:b/>
          <w:sz w:val="22"/>
        </w:rPr>
        <w:t>circuitos de retroalimentación</w:t>
      </w:r>
      <w:r w:rsidR="00012866" w:rsidRPr="00974E79">
        <w:rPr>
          <w:b/>
          <w:sz w:val="22"/>
        </w:rPr>
        <w:t xml:space="preserve"> </w:t>
      </w:r>
      <w:r w:rsidR="009D296E" w:rsidRPr="00974E79">
        <w:rPr>
          <w:b/>
          <w:sz w:val="22"/>
        </w:rPr>
        <w:t>negativos</w:t>
      </w:r>
      <w:r w:rsidR="009D296E" w:rsidRPr="009D296E">
        <w:rPr>
          <w:sz w:val="22"/>
        </w:rPr>
        <w:t xml:space="preserve">, lo que </w:t>
      </w:r>
      <w:r>
        <w:rPr>
          <w:sz w:val="22"/>
        </w:rPr>
        <w:t xml:space="preserve">da </w:t>
      </w:r>
      <w:r w:rsidR="009D296E" w:rsidRPr="00974E79">
        <w:rPr>
          <w:b/>
          <w:sz w:val="22"/>
        </w:rPr>
        <w:t>estabilidad</w:t>
      </w:r>
      <w:r w:rsidR="00012866">
        <w:rPr>
          <w:sz w:val="22"/>
        </w:rPr>
        <w:t xml:space="preserve"> </w:t>
      </w:r>
      <w:r w:rsidR="009D296E" w:rsidRPr="009D296E">
        <w:rPr>
          <w:sz w:val="22"/>
        </w:rPr>
        <w:t xml:space="preserve">a los sistemas de control motor. </w:t>
      </w:r>
    </w:p>
    <w:p w:rsidR="00012866" w:rsidRDefault="00012866" w:rsidP="009D296E">
      <w:pPr>
        <w:rPr>
          <w:sz w:val="22"/>
        </w:rPr>
      </w:pPr>
    </w:p>
    <w:p w:rsidR="003E3945" w:rsidRDefault="009D296E" w:rsidP="003E3945">
      <w:pPr>
        <w:rPr>
          <w:sz w:val="22"/>
        </w:rPr>
      </w:pPr>
      <w:r w:rsidRPr="00194C01">
        <w:rPr>
          <w:b/>
          <w:sz w:val="22"/>
        </w:rPr>
        <w:t>La dopamina</w:t>
      </w:r>
      <w:r w:rsidRPr="009D296E">
        <w:rPr>
          <w:sz w:val="22"/>
        </w:rPr>
        <w:t xml:space="preserve"> neurotransmisor inhibidor en la mayor parte</w:t>
      </w:r>
      <w:r w:rsidR="00012866">
        <w:rPr>
          <w:sz w:val="22"/>
        </w:rPr>
        <w:t xml:space="preserve"> </w:t>
      </w:r>
      <w:r w:rsidRPr="009D296E">
        <w:rPr>
          <w:sz w:val="22"/>
        </w:rPr>
        <w:t xml:space="preserve">del encéfalo, </w:t>
      </w:r>
      <w:r w:rsidR="00FB1060">
        <w:rPr>
          <w:sz w:val="22"/>
        </w:rPr>
        <w:t xml:space="preserve">junto a </w:t>
      </w:r>
      <w:r w:rsidR="00FB1060" w:rsidRPr="00FB1060">
        <w:rPr>
          <w:b/>
          <w:sz w:val="22"/>
        </w:rPr>
        <w:t>GABA</w:t>
      </w:r>
      <w:r w:rsidR="00FB1060">
        <w:rPr>
          <w:sz w:val="22"/>
        </w:rPr>
        <w:t xml:space="preserve"> son las que </w:t>
      </w:r>
      <w:r w:rsidRPr="009D296E">
        <w:rPr>
          <w:sz w:val="22"/>
        </w:rPr>
        <w:t>más actúa</w:t>
      </w:r>
      <w:r w:rsidR="00FB1060">
        <w:rPr>
          <w:sz w:val="22"/>
        </w:rPr>
        <w:t>n</w:t>
      </w:r>
      <w:r w:rsidRPr="009D296E">
        <w:rPr>
          <w:sz w:val="22"/>
        </w:rPr>
        <w:t xml:space="preserve"> de </w:t>
      </w:r>
      <w:r w:rsidRPr="00FB1060">
        <w:rPr>
          <w:b/>
          <w:sz w:val="22"/>
        </w:rPr>
        <w:t>estabilizador</w:t>
      </w:r>
      <w:r w:rsidRPr="009D296E">
        <w:rPr>
          <w:sz w:val="22"/>
        </w:rPr>
        <w:t>.</w:t>
      </w:r>
      <w:r w:rsidR="00012866">
        <w:rPr>
          <w:sz w:val="22"/>
        </w:rPr>
        <w:t xml:space="preserve"> </w:t>
      </w:r>
    </w:p>
    <w:p w:rsidR="00012866" w:rsidRDefault="00012866" w:rsidP="003E3945">
      <w:pPr>
        <w:rPr>
          <w:sz w:val="22"/>
        </w:rPr>
      </w:pPr>
    </w:p>
    <w:p w:rsidR="009D296E" w:rsidRPr="009D296E" w:rsidRDefault="009D296E" w:rsidP="009D296E">
      <w:pPr>
        <w:pStyle w:val="Ttulo2"/>
      </w:pPr>
      <w:r w:rsidRPr="009D296E">
        <w:t>Síndromes clínicos ocasionados por la lesión de los ganglios basales</w:t>
      </w:r>
    </w:p>
    <w:p w:rsidR="00E81140" w:rsidRDefault="00E81140" w:rsidP="009D296E">
      <w:pPr>
        <w:rPr>
          <w:sz w:val="22"/>
        </w:rPr>
      </w:pPr>
      <w:r>
        <w:rPr>
          <w:sz w:val="22"/>
        </w:rPr>
        <w:t>E</w:t>
      </w:r>
      <w:r w:rsidRPr="009D296E">
        <w:rPr>
          <w:sz w:val="22"/>
        </w:rPr>
        <w:t>nfermedades fundamentales surgen a raíz de una alteo</w:t>
      </w:r>
      <w:r>
        <w:rPr>
          <w:sz w:val="22"/>
        </w:rPr>
        <w:t xml:space="preserve"> </w:t>
      </w:r>
      <w:r w:rsidRPr="009D296E">
        <w:rPr>
          <w:sz w:val="22"/>
        </w:rPr>
        <w:t>ración en los ganglios basales:</w:t>
      </w:r>
    </w:p>
    <w:p w:rsidR="00E81140" w:rsidRPr="00E81140" w:rsidRDefault="009D296E" w:rsidP="00256261">
      <w:pPr>
        <w:pStyle w:val="Prrafodelista"/>
        <w:numPr>
          <w:ilvl w:val="0"/>
          <w:numId w:val="69"/>
        </w:numPr>
        <w:rPr>
          <w:b/>
          <w:sz w:val="22"/>
        </w:rPr>
      </w:pPr>
      <w:r w:rsidRPr="00E81140">
        <w:rPr>
          <w:b/>
          <w:sz w:val="22"/>
        </w:rPr>
        <w:t xml:space="preserve">atetosis </w:t>
      </w:r>
    </w:p>
    <w:p w:rsidR="00E81140" w:rsidRPr="00E81140" w:rsidRDefault="009D296E" w:rsidP="00256261">
      <w:pPr>
        <w:pStyle w:val="Prrafodelista"/>
        <w:numPr>
          <w:ilvl w:val="0"/>
          <w:numId w:val="69"/>
        </w:numPr>
        <w:rPr>
          <w:b/>
          <w:sz w:val="22"/>
        </w:rPr>
      </w:pPr>
      <w:r w:rsidRPr="00E81140">
        <w:rPr>
          <w:b/>
          <w:sz w:val="22"/>
        </w:rPr>
        <w:t xml:space="preserve">hemibalismo, </w:t>
      </w:r>
    </w:p>
    <w:p w:rsidR="00E81140" w:rsidRPr="00E81140" w:rsidRDefault="009D296E" w:rsidP="00256261">
      <w:pPr>
        <w:pStyle w:val="Prrafodelista"/>
        <w:numPr>
          <w:ilvl w:val="0"/>
          <w:numId w:val="69"/>
        </w:numPr>
        <w:rPr>
          <w:b/>
          <w:sz w:val="22"/>
        </w:rPr>
      </w:pPr>
      <w:r w:rsidRPr="00E81140">
        <w:rPr>
          <w:b/>
          <w:sz w:val="22"/>
        </w:rPr>
        <w:t xml:space="preserve">enfermedad de Parkinson </w:t>
      </w:r>
    </w:p>
    <w:p w:rsidR="009D296E" w:rsidRPr="00E81140" w:rsidRDefault="009D296E" w:rsidP="00256261">
      <w:pPr>
        <w:pStyle w:val="Prrafodelista"/>
        <w:numPr>
          <w:ilvl w:val="0"/>
          <w:numId w:val="69"/>
        </w:numPr>
        <w:rPr>
          <w:b/>
          <w:sz w:val="22"/>
        </w:rPr>
      </w:pPr>
      <w:r w:rsidRPr="00E81140">
        <w:rPr>
          <w:b/>
          <w:sz w:val="22"/>
        </w:rPr>
        <w:t>enfermedad de Huntington.</w:t>
      </w:r>
    </w:p>
    <w:p w:rsidR="009D296E" w:rsidRDefault="009D296E" w:rsidP="009D296E">
      <w:pPr>
        <w:rPr>
          <w:sz w:val="22"/>
        </w:rPr>
      </w:pPr>
    </w:p>
    <w:p w:rsidR="009D296E" w:rsidRPr="009D296E" w:rsidRDefault="009D296E" w:rsidP="009D296E">
      <w:pPr>
        <w:pStyle w:val="Ttulo2"/>
      </w:pPr>
      <w:r w:rsidRPr="009D296E">
        <w:t>Enfermedad de Parkinson</w:t>
      </w:r>
    </w:p>
    <w:p w:rsidR="00012866" w:rsidRDefault="0034608F" w:rsidP="009D296E">
      <w:pPr>
        <w:rPr>
          <w:sz w:val="22"/>
        </w:rPr>
      </w:pPr>
      <w:r>
        <w:rPr>
          <w:sz w:val="22"/>
        </w:rPr>
        <w:t>T</w:t>
      </w:r>
      <w:r w:rsidR="009D296E" w:rsidRPr="009D296E">
        <w:rPr>
          <w:sz w:val="22"/>
        </w:rPr>
        <w:t xml:space="preserve">ambién denominada </w:t>
      </w:r>
      <w:r w:rsidR="009D296E" w:rsidRPr="0034608F">
        <w:rPr>
          <w:b/>
          <w:sz w:val="22"/>
        </w:rPr>
        <w:t>parálisis agitante</w:t>
      </w:r>
      <w:r w:rsidR="009D296E" w:rsidRPr="009D296E">
        <w:rPr>
          <w:sz w:val="22"/>
        </w:rPr>
        <w:t>,</w:t>
      </w:r>
      <w:r w:rsidR="00012866">
        <w:rPr>
          <w:sz w:val="22"/>
        </w:rPr>
        <w:t xml:space="preserve"> </w:t>
      </w:r>
      <w:r w:rsidR="009D296E" w:rsidRPr="009D296E">
        <w:rPr>
          <w:sz w:val="22"/>
        </w:rPr>
        <w:t>deriva de la destrucción extensa de la</w:t>
      </w:r>
      <w:r w:rsidR="00012866">
        <w:rPr>
          <w:sz w:val="22"/>
        </w:rPr>
        <w:t xml:space="preserve"> </w:t>
      </w:r>
      <w:r w:rsidR="009D296E" w:rsidRPr="00280227">
        <w:rPr>
          <w:b/>
          <w:sz w:val="22"/>
        </w:rPr>
        <w:t>sustancia negra</w:t>
      </w:r>
      <w:r w:rsidR="009D296E" w:rsidRPr="009D296E">
        <w:rPr>
          <w:sz w:val="22"/>
        </w:rPr>
        <w:t xml:space="preserve"> (la porción compacta) que envía fibras nerviosas</w:t>
      </w:r>
      <w:r w:rsidR="00012866">
        <w:rPr>
          <w:sz w:val="22"/>
        </w:rPr>
        <w:t xml:space="preserve"> </w:t>
      </w:r>
      <w:r w:rsidR="009D296E" w:rsidRPr="009D296E">
        <w:rPr>
          <w:sz w:val="22"/>
        </w:rPr>
        <w:t xml:space="preserve">secretoras de </w:t>
      </w:r>
      <w:r w:rsidR="009D296E" w:rsidRPr="00280227">
        <w:rPr>
          <w:b/>
          <w:sz w:val="22"/>
        </w:rPr>
        <w:t xml:space="preserve">dopamina </w:t>
      </w:r>
      <w:r w:rsidR="009D296E" w:rsidRPr="009D296E">
        <w:rPr>
          <w:sz w:val="22"/>
        </w:rPr>
        <w:t xml:space="preserve">hacia el núcleo caudado y el putamen. </w:t>
      </w:r>
    </w:p>
    <w:p w:rsidR="00012866" w:rsidRDefault="00012866" w:rsidP="009D296E">
      <w:pPr>
        <w:rPr>
          <w:sz w:val="22"/>
        </w:rPr>
      </w:pPr>
    </w:p>
    <w:p w:rsidR="00012866" w:rsidRDefault="009D296E" w:rsidP="009D296E">
      <w:pPr>
        <w:rPr>
          <w:sz w:val="22"/>
        </w:rPr>
      </w:pPr>
      <w:r w:rsidRPr="009D296E">
        <w:rPr>
          <w:sz w:val="22"/>
        </w:rPr>
        <w:t>La</w:t>
      </w:r>
      <w:r w:rsidR="00012866">
        <w:rPr>
          <w:sz w:val="22"/>
        </w:rPr>
        <w:t xml:space="preserve"> </w:t>
      </w:r>
      <w:r w:rsidRPr="009D296E">
        <w:rPr>
          <w:sz w:val="22"/>
        </w:rPr>
        <w:t xml:space="preserve">enfermedad se caracteriza por los siguientes síntomas: </w:t>
      </w:r>
    </w:p>
    <w:p w:rsidR="00012866" w:rsidRDefault="00012866" w:rsidP="009D296E">
      <w:pPr>
        <w:rPr>
          <w:sz w:val="22"/>
        </w:rPr>
      </w:pPr>
    </w:p>
    <w:p w:rsidR="00012866" w:rsidRPr="00B731FB" w:rsidRDefault="009D296E" w:rsidP="00256261">
      <w:pPr>
        <w:pStyle w:val="Prrafodelista"/>
        <w:numPr>
          <w:ilvl w:val="0"/>
          <w:numId w:val="70"/>
        </w:numPr>
        <w:rPr>
          <w:sz w:val="22"/>
        </w:rPr>
      </w:pPr>
      <w:r w:rsidRPr="00280227">
        <w:rPr>
          <w:b/>
          <w:sz w:val="22"/>
        </w:rPr>
        <w:t>rigidez</w:t>
      </w:r>
      <w:r w:rsidR="00012866" w:rsidRPr="00B731FB">
        <w:rPr>
          <w:sz w:val="22"/>
        </w:rPr>
        <w:t xml:space="preserve"> </w:t>
      </w:r>
      <w:r w:rsidRPr="00B731FB">
        <w:rPr>
          <w:sz w:val="22"/>
        </w:rPr>
        <w:t xml:space="preserve">de gran parte de la musculatura corporal; </w:t>
      </w:r>
    </w:p>
    <w:p w:rsidR="00012866" w:rsidRPr="00B731FB" w:rsidRDefault="009D296E" w:rsidP="00256261">
      <w:pPr>
        <w:pStyle w:val="Prrafodelista"/>
        <w:numPr>
          <w:ilvl w:val="0"/>
          <w:numId w:val="70"/>
        </w:numPr>
        <w:rPr>
          <w:sz w:val="22"/>
        </w:rPr>
      </w:pPr>
      <w:r w:rsidRPr="00280227">
        <w:rPr>
          <w:b/>
          <w:sz w:val="22"/>
        </w:rPr>
        <w:t>temblor involuntario</w:t>
      </w:r>
      <w:r w:rsidR="00012866" w:rsidRPr="00280227">
        <w:rPr>
          <w:b/>
          <w:sz w:val="22"/>
        </w:rPr>
        <w:t xml:space="preserve"> </w:t>
      </w:r>
      <w:r w:rsidRPr="00280227">
        <w:rPr>
          <w:b/>
          <w:sz w:val="22"/>
        </w:rPr>
        <w:t>d</w:t>
      </w:r>
      <w:r w:rsidRPr="00B731FB">
        <w:rPr>
          <w:sz w:val="22"/>
        </w:rPr>
        <w:t xml:space="preserve">e las zonas afectadas a un ritmo fijo de </w:t>
      </w:r>
      <w:r w:rsidRPr="00280227">
        <w:rPr>
          <w:b/>
          <w:sz w:val="22"/>
        </w:rPr>
        <w:t>3 a 6 ciclos</w:t>
      </w:r>
      <w:r w:rsidR="00280227">
        <w:rPr>
          <w:sz w:val="22"/>
        </w:rPr>
        <w:t xml:space="preserve">/seg </w:t>
      </w:r>
      <w:r w:rsidRPr="00B731FB">
        <w:rPr>
          <w:sz w:val="22"/>
        </w:rPr>
        <w:t xml:space="preserve">incluso cuando la persona </w:t>
      </w:r>
      <w:r w:rsidRPr="00280227">
        <w:rPr>
          <w:b/>
          <w:sz w:val="22"/>
        </w:rPr>
        <w:t>está en reposo</w:t>
      </w:r>
      <w:r w:rsidRPr="00B731FB">
        <w:rPr>
          <w:sz w:val="22"/>
        </w:rPr>
        <w:t xml:space="preserve">, </w:t>
      </w:r>
    </w:p>
    <w:p w:rsidR="00012866" w:rsidRPr="00B731FB" w:rsidRDefault="009D296E" w:rsidP="00256261">
      <w:pPr>
        <w:pStyle w:val="Prrafodelista"/>
        <w:numPr>
          <w:ilvl w:val="0"/>
          <w:numId w:val="70"/>
        </w:numPr>
        <w:rPr>
          <w:sz w:val="22"/>
        </w:rPr>
      </w:pPr>
      <w:r w:rsidRPr="00280227">
        <w:rPr>
          <w:b/>
          <w:sz w:val="22"/>
        </w:rPr>
        <w:t>problemas</w:t>
      </w:r>
      <w:r w:rsidRPr="00B731FB">
        <w:rPr>
          <w:sz w:val="22"/>
        </w:rPr>
        <w:t xml:space="preserve"> serios para</w:t>
      </w:r>
      <w:r w:rsidR="00012866" w:rsidRPr="00B731FB">
        <w:rPr>
          <w:sz w:val="22"/>
        </w:rPr>
        <w:t xml:space="preserve"> </w:t>
      </w:r>
      <w:r w:rsidRPr="00280227">
        <w:rPr>
          <w:b/>
          <w:sz w:val="22"/>
        </w:rPr>
        <w:t>iniciar el movimiento</w:t>
      </w:r>
      <w:r w:rsidRPr="00B731FB">
        <w:rPr>
          <w:sz w:val="22"/>
        </w:rPr>
        <w:t xml:space="preserve">, lo que se denomina </w:t>
      </w:r>
      <w:r w:rsidRPr="00280227">
        <w:rPr>
          <w:b/>
          <w:sz w:val="22"/>
        </w:rPr>
        <w:t>acinesia</w:t>
      </w:r>
      <w:r w:rsidRPr="00B731FB">
        <w:rPr>
          <w:sz w:val="22"/>
        </w:rPr>
        <w:t xml:space="preserve">, </w:t>
      </w:r>
    </w:p>
    <w:p w:rsidR="00012866" w:rsidRPr="00B731FB" w:rsidRDefault="009D296E" w:rsidP="00256261">
      <w:pPr>
        <w:pStyle w:val="Prrafodelista"/>
        <w:numPr>
          <w:ilvl w:val="0"/>
          <w:numId w:val="70"/>
        </w:numPr>
        <w:rPr>
          <w:sz w:val="22"/>
        </w:rPr>
      </w:pPr>
      <w:r w:rsidRPr="00280227">
        <w:rPr>
          <w:b/>
          <w:sz w:val="22"/>
        </w:rPr>
        <w:t>inestabilidad</w:t>
      </w:r>
      <w:r w:rsidR="00012866" w:rsidRPr="00280227">
        <w:rPr>
          <w:b/>
          <w:sz w:val="22"/>
        </w:rPr>
        <w:t xml:space="preserve"> </w:t>
      </w:r>
      <w:r w:rsidRPr="00280227">
        <w:rPr>
          <w:b/>
          <w:sz w:val="22"/>
        </w:rPr>
        <w:t>postural</w:t>
      </w:r>
      <w:r w:rsidRPr="00B731FB">
        <w:rPr>
          <w:sz w:val="22"/>
        </w:rPr>
        <w:t xml:space="preserve"> causada por reflejos posturales deteriorados, problemas de </w:t>
      </w:r>
      <w:r w:rsidRPr="00280227">
        <w:rPr>
          <w:b/>
          <w:sz w:val="22"/>
        </w:rPr>
        <w:t>equilibrio y caídas</w:t>
      </w:r>
      <w:r w:rsidRPr="00B731FB">
        <w:rPr>
          <w:sz w:val="22"/>
        </w:rPr>
        <w:t xml:space="preserve"> </w:t>
      </w:r>
    </w:p>
    <w:p w:rsidR="00012866" w:rsidRPr="00B731FB" w:rsidRDefault="009D296E" w:rsidP="00256261">
      <w:pPr>
        <w:pStyle w:val="Prrafodelista"/>
        <w:numPr>
          <w:ilvl w:val="0"/>
          <w:numId w:val="70"/>
        </w:numPr>
        <w:rPr>
          <w:sz w:val="22"/>
        </w:rPr>
      </w:pPr>
      <w:r w:rsidRPr="00B731FB">
        <w:rPr>
          <w:sz w:val="22"/>
        </w:rPr>
        <w:t>otros síntomas motores</w:t>
      </w:r>
      <w:r w:rsidR="00280227">
        <w:rPr>
          <w:sz w:val="22"/>
        </w:rPr>
        <w:t>:</w:t>
      </w:r>
      <w:r w:rsidRPr="00B731FB">
        <w:rPr>
          <w:sz w:val="22"/>
        </w:rPr>
        <w:t xml:space="preserve"> </w:t>
      </w:r>
      <w:r w:rsidRPr="00280227">
        <w:rPr>
          <w:b/>
          <w:sz w:val="22"/>
        </w:rPr>
        <w:t>disfagia</w:t>
      </w:r>
      <w:r w:rsidRPr="00B731FB">
        <w:rPr>
          <w:sz w:val="22"/>
        </w:rPr>
        <w:t>,</w:t>
      </w:r>
      <w:r w:rsidR="00012866" w:rsidRPr="00B731FB">
        <w:rPr>
          <w:sz w:val="22"/>
        </w:rPr>
        <w:t xml:space="preserve"> </w:t>
      </w:r>
      <w:r w:rsidRPr="00280227">
        <w:rPr>
          <w:b/>
          <w:sz w:val="22"/>
        </w:rPr>
        <w:t>trastornos del habla</w:t>
      </w:r>
      <w:r w:rsidRPr="00B731FB">
        <w:rPr>
          <w:sz w:val="22"/>
        </w:rPr>
        <w:t xml:space="preserve">, </w:t>
      </w:r>
      <w:r w:rsidRPr="00280227">
        <w:rPr>
          <w:b/>
          <w:sz w:val="22"/>
        </w:rPr>
        <w:t>trastornos en la marcha y fatiga</w:t>
      </w:r>
      <w:r w:rsidRPr="00B731FB">
        <w:rPr>
          <w:sz w:val="22"/>
        </w:rPr>
        <w:t>.</w:t>
      </w:r>
      <w:r w:rsidR="00012866" w:rsidRPr="00B731FB">
        <w:rPr>
          <w:sz w:val="22"/>
        </w:rPr>
        <w:t xml:space="preserve"> </w:t>
      </w:r>
    </w:p>
    <w:p w:rsidR="00012866" w:rsidRDefault="00012866" w:rsidP="009D296E">
      <w:pPr>
        <w:rPr>
          <w:sz w:val="22"/>
        </w:rPr>
      </w:pPr>
    </w:p>
    <w:p w:rsidR="00012866" w:rsidRPr="00B735D4" w:rsidRDefault="00B735D4" w:rsidP="00256261">
      <w:pPr>
        <w:pStyle w:val="Prrafodelista"/>
        <w:numPr>
          <w:ilvl w:val="0"/>
          <w:numId w:val="71"/>
        </w:numPr>
        <w:ind w:left="360"/>
        <w:rPr>
          <w:sz w:val="22"/>
        </w:rPr>
      </w:pPr>
      <w:r w:rsidRPr="00B735D4">
        <w:rPr>
          <w:sz w:val="22"/>
        </w:rPr>
        <w:t>L</w:t>
      </w:r>
      <w:r w:rsidR="009D296E" w:rsidRPr="00B735D4">
        <w:rPr>
          <w:sz w:val="22"/>
        </w:rPr>
        <w:t>a destrucción de</w:t>
      </w:r>
      <w:r w:rsidR="00012866" w:rsidRPr="00B735D4">
        <w:rPr>
          <w:sz w:val="22"/>
        </w:rPr>
        <w:t xml:space="preserve"> </w:t>
      </w:r>
      <w:r w:rsidR="009D296E" w:rsidRPr="00B735D4">
        <w:rPr>
          <w:sz w:val="22"/>
        </w:rPr>
        <w:t xml:space="preserve">las </w:t>
      </w:r>
      <w:r w:rsidR="009D296E" w:rsidRPr="00B735D4">
        <w:rPr>
          <w:b/>
          <w:sz w:val="22"/>
        </w:rPr>
        <w:t xml:space="preserve">neuronas </w:t>
      </w:r>
      <w:proofErr w:type="spellStart"/>
      <w:r w:rsidR="009D296E" w:rsidRPr="00B735D4">
        <w:rPr>
          <w:b/>
          <w:sz w:val="22"/>
        </w:rPr>
        <w:t>dopaminérgicas</w:t>
      </w:r>
      <w:proofErr w:type="spellEnd"/>
      <w:r w:rsidR="009D296E" w:rsidRPr="00B735D4">
        <w:rPr>
          <w:sz w:val="22"/>
        </w:rPr>
        <w:t xml:space="preserve"> en la sustancia negra en teoría permitiría que el </w:t>
      </w:r>
      <w:r w:rsidR="009D296E" w:rsidRPr="00B735D4">
        <w:rPr>
          <w:b/>
          <w:sz w:val="22"/>
        </w:rPr>
        <w:t>núcleo caudado y el</w:t>
      </w:r>
      <w:r w:rsidR="00012866" w:rsidRPr="00B735D4">
        <w:rPr>
          <w:b/>
          <w:sz w:val="22"/>
        </w:rPr>
        <w:t xml:space="preserve"> </w:t>
      </w:r>
      <w:r w:rsidR="009D296E" w:rsidRPr="00B735D4">
        <w:rPr>
          <w:b/>
          <w:sz w:val="22"/>
        </w:rPr>
        <w:t>putamen</w:t>
      </w:r>
      <w:r w:rsidR="009D296E" w:rsidRPr="00B735D4">
        <w:rPr>
          <w:sz w:val="22"/>
        </w:rPr>
        <w:t xml:space="preserve"> </w:t>
      </w:r>
      <w:r w:rsidRPr="00B735D4">
        <w:rPr>
          <w:sz w:val="22"/>
        </w:rPr>
        <w:t xml:space="preserve">tengan </w:t>
      </w:r>
      <w:r w:rsidR="009D296E" w:rsidRPr="00B735D4">
        <w:rPr>
          <w:sz w:val="22"/>
        </w:rPr>
        <w:t>actividad intensa y dieran</w:t>
      </w:r>
      <w:r w:rsidR="00012866" w:rsidRPr="00B735D4">
        <w:rPr>
          <w:sz w:val="22"/>
        </w:rPr>
        <w:t xml:space="preserve"> </w:t>
      </w:r>
      <w:r w:rsidR="009D296E" w:rsidRPr="00B735D4">
        <w:rPr>
          <w:sz w:val="22"/>
        </w:rPr>
        <w:t xml:space="preserve">lugar a una emisión continua de </w:t>
      </w:r>
      <w:r w:rsidR="009D296E" w:rsidRPr="00B735D4">
        <w:rPr>
          <w:b/>
          <w:sz w:val="22"/>
        </w:rPr>
        <w:t>señales excitadoras</w:t>
      </w:r>
      <w:r w:rsidR="009D296E" w:rsidRPr="00B735D4">
        <w:rPr>
          <w:sz w:val="22"/>
        </w:rPr>
        <w:t xml:space="preserve"> hacia el</w:t>
      </w:r>
      <w:r w:rsidR="00012866" w:rsidRPr="00B735D4">
        <w:rPr>
          <w:sz w:val="22"/>
        </w:rPr>
        <w:t xml:space="preserve"> </w:t>
      </w:r>
      <w:r w:rsidR="009D296E" w:rsidRPr="00B735D4">
        <w:rPr>
          <w:sz w:val="22"/>
        </w:rPr>
        <w:t xml:space="preserve">sistema de control </w:t>
      </w:r>
      <w:r w:rsidR="009D296E" w:rsidRPr="00B735D4">
        <w:rPr>
          <w:b/>
          <w:sz w:val="22"/>
        </w:rPr>
        <w:t>motor corticoespinal</w:t>
      </w:r>
      <w:r w:rsidR="009D296E" w:rsidRPr="00B735D4">
        <w:rPr>
          <w:sz w:val="22"/>
        </w:rPr>
        <w:t xml:space="preserve">. </w:t>
      </w:r>
    </w:p>
    <w:p w:rsidR="00012866" w:rsidRPr="00B735D4" w:rsidRDefault="00B735D4" w:rsidP="00256261">
      <w:pPr>
        <w:pStyle w:val="Prrafodelista"/>
        <w:numPr>
          <w:ilvl w:val="0"/>
          <w:numId w:val="71"/>
        </w:numPr>
        <w:ind w:left="360"/>
        <w:rPr>
          <w:sz w:val="22"/>
        </w:rPr>
      </w:pPr>
      <w:r w:rsidRPr="00B735D4">
        <w:rPr>
          <w:b/>
          <w:sz w:val="22"/>
        </w:rPr>
        <w:lastRenderedPageBreak/>
        <w:t>L</w:t>
      </w:r>
      <w:r w:rsidR="009D296E" w:rsidRPr="00B735D4">
        <w:rPr>
          <w:b/>
          <w:sz w:val="22"/>
        </w:rPr>
        <w:t>os circuitos de retroalimentación</w:t>
      </w:r>
      <w:r w:rsidR="009D296E" w:rsidRPr="00B735D4">
        <w:rPr>
          <w:sz w:val="22"/>
        </w:rPr>
        <w:t xml:space="preserve"> podrían oscilar</w:t>
      </w:r>
      <w:r w:rsidR="00012866" w:rsidRPr="00B735D4">
        <w:rPr>
          <w:sz w:val="22"/>
        </w:rPr>
        <w:t xml:space="preserve"> </w:t>
      </w:r>
      <w:r w:rsidR="009D296E" w:rsidRPr="00B735D4">
        <w:rPr>
          <w:sz w:val="22"/>
        </w:rPr>
        <w:t xml:space="preserve">con facilidad debido a sus elevadas ganancias </w:t>
      </w:r>
      <w:r w:rsidRPr="00B735D4">
        <w:rPr>
          <w:sz w:val="22"/>
        </w:rPr>
        <w:t>sin su inhibición</w:t>
      </w:r>
      <w:r w:rsidR="009D296E" w:rsidRPr="00B735D4">
        <w:rPr>
          <w:sz w:val="22"/>
        </w:rPr>
        <w:t>, lo que</w:t>
      </w:r>
      <w:r w:rsidR="00012866" w:rsidRPr="00B735D4">
        <w:rPr>
          <w:sz w:val="22"/>
        </w:rPr>
        <w:t xml:space="preserve"> </w:t>
      </w:r>
      <w:r w:rsidR="009D296E" w:rsidRPr="00B735D4">
        <w:rPr>
          <w:sz w:val="22"/>
        </w:rPr>
        <w:t xml:space="preserve">conduciría al </w:t>
      </w:r>
      <w:r w:rsidR="009D296E" w:rsidRPr="00B735D4">
        <w:rPr>
          <w:b/>
          <w:sz w:val="22"/>
        </w:rPr>
        <w:t>temblor de la enfermedad de Parkinson</w:t>
      </w:r>
      <w:r w:rsidR="009D296E" w:rsidRPr="00B735D4">
        <w:rPr>
          <w:sz w:val="22"/>
        </w:rPr>
        <w:t xml:space="preserve">. </w:t>
      </w:r>
    </w:p>
    <w:p w:rsidR="00012866" w:rsidRDefault="00012866" w:rsidP="00B735D4">
      <w:pPr>
        <w:rPr>
          <w:sz w:val="22"/>
        </w:rPr>
      </w:pPr>
    </w:p>
    <w:p w:rsidR="00012866" w:rsidRDefault="009D296E" w:rsidP="00256261">
      <w:pPr>
        <w:pStyle w:val="Prrafodelista"/>
        <w:numPr>
          <w:ilvl w:val="0"/>
          <w:numId w:val="71"/>
        </w:numPr>
        <w:ind w:left="360"/>
        <w:rPr>
          <w:sz w:val="22"/>
        </w:rPr>
      </w:pPr>
      <w:r w:rsidRPr="008E1538">
        <w:rPr>
          <w:sz w:val="22"/>
        </w:rPr>
        <w:t>Este temblor</w:t>
      </w:r>
      <w:r w:rsidR="00012866" w:rsidRPr="008E1538">
        <w:rPr>
          <w:sz w:val="22"/>
        </w:rPr>
        <w:t xml:space="preserve"> </w:t>
      </w:r>
      <w:r w:rsidRPr="008E1538">
        <w:rPr>
          <w:sz w:val="22"/>
        </w:rPr>
        <w:t xml:space="preserve">sucede durante todas las </w:t>
      </w:r>
      <w:r w:rsidRPr="008E1538">
        <w:rPr>
          <w:b/>
          <w:sz w:val="22"/>
        </w:rPr>
        <w:t>horas de vigilia</w:t>
      </w:r>
      <w:r w:rsidRPr="008E1538">
        <w:rPr>
          <w:sz w:val="22"/>
        </w:rPr>
        <w:t xml:space="preserve"> </w:t>
      </w:r>
      <w:r w:rsidR="008E1538" w:rsidRPr="008E1538">
        <w:rPr>
          <w:sz w:val="22"/>
        </w:rPr>
        <w:t>(</w:t>
      </w:r>
      <w:r w:rsidRPr="008E1538">
        <w:rPr>
          <w:sz w:val="22"/>
        </w:rPr>
        <w:t>temblor involuntario</w:t>
      </w:r>
      <w:r w:rsidR="008E1538" w:rsidRPr="008E1538">
        <w:rPr>
          <w:sz w:val="22"/>
        </w:rPr>
        <w:t>)</w:t>
      </w:r>
      <w:r w:rsidRPr="008E1538">
        <w:rPr>
          <w:sz w:val="22"/>
        </w:rPr>
        <w:t xml:space="preserve"> </w:t>
      </w:r>
    </w:p>
    <w:p w:rsidR="008E1538" w:rsidRPr="008E1538" w:rsidRDefault="008E1538" w:rsidP="008E1538">
      <w:pPr>
        <w:pStyle w:val="Prrafodelista"/>
        <w:rPr>
          <w:sz w:val="22"/>
        </w:rPr>
      </w:pPr>
    </w:p>
    <w:p w:rsidR="008E1538" w:rsidRDefault="009D296E" w:rsidP="00256261">
      <w:pPr>
        <w:pStyle w:val="Prrafodelista"/>
        <w:numPr>
          <w:ilvl w:val="0"/>
          <w:numId w:val="71"/>
        </w:numPr>
        <w:ind w:left="360"/>
        <w:rPr>
          <w:sz w:val="22"/>
        </w:rPr>
      </w:pPr>
      <w:r w:rsidRPr="008E1538">
        <w:rPr>
          <w:b/>
          <w:sz w:val="22"/>
        </w:rPr>
        <w:t>La acinesia</w:t>
      </w:r>
      <w:r w:rsidRPr="008E1538">
        <w:rPr>
          <w:sz w:val="22"/>
        </w:rPr>
        <w:t xml:space="preserve"> cobra un carácter mucho más </w:t>
      </w:r>
      <w:r w:rsidR="008E1538" w:rsidRPr="008E1538">
        <w:rPr>
          <w:sz w:val="22"/>
        </w:rPr>
        <w:t xml:space="preserve">pronunciado </w:t>
      </w:r>
      <w:r w:rsidRPr="008E1538">
        <w:rPr>
          <w:sz w:val="22"/>
        </w:rPr>
        <w:t>que los síntomas de la rigidez muscular y el temblor,</w:t>
      </w:r>
      <w:r w:rsidR="00012866" w:rsidRPr="008E1538">
        <w:rPr>
          <w:sz w:val="22"/>
        </w:rPr>
        <w:t xml:space="preserve"> </w:t>
      </w:r>
      <w:r w:rsidR="008E1538" w:rsidRPr="008E1538">
        <w:rPr>
          <w:sz w:val="22"/>
        </w:rPr>
        <w:t>se necesita mucho esfuerzo aún para realizar movimientos sencillos</w:t>
      </w:r>
      <w:r w:rsidRPr="008E1538">
        <w:rPr>
          <w:sz w:val="22"/>
        </w:rPr>
        <w:t xml:space="preserve">. </w:t>
      </w:r>
    </w:p>
    <w:p w:rsidR="00012866" w:rsidRPr="008E1538" w:rsidRDefault="008E1538" w:rsidP="00256261">
      <w:pPr>
        <w:pStyle w:val="Prrafodelista"/>
        <w:numPr>
          <w:ilvl w:val="0"/>
          <w:numId w:val="71"/>
        </w:numPr>
        <w:ind w:left="360"/>
        <w:rPr>
          <w:sz w:val="22"/>
        </w:rPr>
      </w:pPr>
      <w:r>
        <w:rPr>
          <w:sz w:val="22"/>
        </w:rPr>
        <w:t xml:space="preserve">Se cree debido a </w:t>
      </w:r>
      <w:r w:rsidR="009D296E" w:rsidRPr="008E1538">
        <w:rPr>
          <w:sz w:val="22"/>
        </w:rPr>
        <w:t xml:space="preserve">la </w:t>
      </w:r>
      <w:r w:rsidR="009D296E" w:rsidRPr="008E1538">
        <w:rPr>
          <w:b/>
          <w:sz w:val="22"/>
        </w:rPr>
        <w:t>secreción de dopamina</w:t>
      </w:r>
      <w:r w:rsidR="009D296E" w:rsidRPr="008E1538">
        <w:rPr>
          <w:sz w:val="22"/>
        </w:rPr>
        <w:t xml:space="preserve"> en el sistema límbico, </w:t>
      </w:r>
      <w:r w:rsidR="009D296E" w:rsidRPr="008E1538">
        <w:rPr>
          <w:b/>
          <w:sz w:val="22"/>
        </w:rPr>
        <w:t>en el</w:t>
      </w:r>
      <w:r w:rsidR="00012866" w:rsidRPr="008E1538">
        <w:rPr>
          <w:b/>
          <w:sz w:val="22"/>
        </w:rPr>
        <w:t xml:space="preserve"> </w:t>
      </w:r>
      <w:r w:rsidR="009D296E" w:rsidRPr="008E1538">
        <w:rPr>
          <w:b/>
          <w:sz w:val="22"/>
        </w:rPr>
        <w:t xml:space="preserve">núcleo </w:t>
      </w:r>
      <w:proofErr w:type="spellStart"/>
      <w:r w:rsidR="009D296E" w:rsidRPr="008E1538">
        <w:rPr>
          <w:b/>
          <w:sz w:val="22"/>
        </w:rPr>
        <w:t>accumbens</w:t>
      </w:r>
      <w:proofErr w:type="spellEnd"/>
      <w:r w:rsidR="009D296E" w:rsidRPr="008E1538">
        <w:rPr>
          <w:sz w:val="22"/>
        </w:rPr>
        <w:t>, reducida igual que en los</w:t>
      </w:r>
      <w:r w:rsidR="00012866" w:rsidRPr="008E1538">
        <w:rPr>
          <w:sz w:val="22"/>
        </w:rPr>
        <w:t xml:space="preserve"> </w:t>
      </w:r>
      <w:r w:rsidR="009D296E" w:rsidRPr="008E1538">
        <w:rPr>
          <w:sz w:val="22"/>
        </w:rPr>
        <w:t xml:space="preserve">ganglios basales. </w:t>
      </w:r>
    </w:p>
    <w:p w:rsidR="003E3945" w:rsidRDefault="003E3945" w:rsidP="003E3945">
      <w:pPr>
        <w:rPr>
          <w:sz w:val="22"/>
        </w:rPr>
      </w:pPr>
    </w:p>
    <w:p w:rsidR="009D296E" w:rsidRPr="009D296E" w:rsidRDefault="009D296E" w:rsidP="009D296E">
      <w:pPr>
        <w:pStyle w:val="Ttulo3"/>
        <w:rPr>
          <w:sz w:val="24"/>
        </w:rPr>
      </w:pPr>
      <w:r w:rsidRPr="009D296E">
        <w:rPr>
          <w:sz w:val="24"/>
        </w:rPr>
        <w:t xml:space="preserve">Tratamiento con L-dopa. </w:t>
      </w:r>
    </w:p>
    <w:p w:rsidR="009D296E" w:rsidRPr="007F23BD" w:rsidRDefault="009D296E" w:rsidP="00256261">
      <w:pPr>
        <w:pStyle w:val="Prrafodelista"/>
        <w:numPr>
          <w:ilvl w:val="0"/>
          <w:numId w:val="72"/>
        </w:numPr>
        <w:ind w:left="360"/>
        <w:rPr>
          <w:sz w:val="22"/>
        </w:rPr>
      </w:pPr>
      <w:r w:rsidRPr="007F23BD">
        <w:rPr>
          <w:b/>
          <w:sz w:val="22"/>
        </w:rPr>
        <w:t>L-dopa</w:t>
      </w:r>
      <w:r w:rsidRPr="007F23BD">
        <w:rPr>
          <w:sz w:val="22"/>
        </w:rPr>
        <w:t xml:space="preserve"> suele mejorar</w:t>
      </w:r>
      <w:r w:rsidR="00A46281" w:rsidRPr="007F23BD">
        <w:rPr>
          <w:sz w:val="22"/>
        </w:rPr>
        <w:t xml:space="preserve"> </w:t>
      </w:r>
      <w:r w:rsidRPr="007F23BD">
        <w:rPr>
          <w:sz w:val="22"/>
        </w:rPr>
        <w:t xml:space="preserve">muchos de sus síntomas, especialmente </w:t>
      </w:r>
      <w:r w:rsidRPr="007F23BD">
        <w:rPr>
          <w:b/>
          <w:sz w:val="22"/>
        </w:rPr>
        <w:t>la rigidez y la acinesia</w:t>
      </w:r>
      <w:r w:rsidRPr="007F23BD">
        <w:rPr>
          <w:sz w:val="22"/>
        </w:rPr>
        <w:t>.</w:t>
      </w:r>
      <w:r w:rsidR="00A46281" w:rsidRPr="007F23BD">
        <w:rPr>
          <w:sz w:val="22"/>
        </w:rPr>
        <w:t xml:space="preserve"> </w:t>
      </w:r>
    </w:p>
    <w:p w:rsidR="00A46281" w:rsidRPr="009D296E" w:rsidRDefault="00A46281" w:rsidP="007F23BD">
      <w:pPr>
        <w:rPr>
          <w:sz w:val="22"/>
        </w:rPr>
      </w:pPr>
    </w:p>
    <w:p w:rsidR="00A46281" w:rsidRPr="007F23BD" w:rsidRDefault="009D296E" w:rsidP="00256261">
      <w:pPr>
        <w:pStyle w:val="Prrafodelista"/>
        <w:numPr>
          <w:ilvl w:val="0"/>
          <w:numId w:val="72"/>
        </w:numPr>
        <w:ind w:left="360"/>
        <w:rPr>
          <w:sz w:val="22"/>
        </w:rPr>
      </w:pPr>
      <w:r w:rsidRPr="007F23BD">
        <w:rPr>
          <w:b/>
          <w:sz w:val="22"/>
        </w:rPr>
        <w:t>L-dopa</w:t>
      </w:r>
      <w:r w:rsidRPr="007F23BD">
        <w:rPr>
          <w:sz w:val="22"/>
        </w:rPr>
        <w:t xml:space="preserve"> se</w:t>
      </w:r>
      <w:r w:rsidR="00A46281" w:rsidRPr="007F23BD">
        <w:rPr>
          <w:sz w:val="22"/>
        </w:rPr>
        <w:t xml:space="preserve"> </w:t>
      </w:r>
      <w:r w:rsidRPr="007F23BD">
        <w:rPr>
          <w:sz w:val="22"/>
        </w:rPr>
        <w:t xml:space="preserve">convierte en dopamina dentro del encéfalo, y restablece </w:t>
      </w:r>
      <w:r w:rsidRPr="007F23BD">
        <w:rPr>
          <w:b/>
          <w:sz w:val="22"/>
        </w:rPr>
        <w:t>el equilibrio normal</w:t>
      </w:r>
      <w:r w:rsidRPr="007F23BD">
        <w:rPr>
          <w:sz w:val="22"/>
        </w:rPr>
        <w:t xml:space="preserve"> entre la </w:t>
      </w:r>
      <w:r w:rsidRPr="007F23BD">
        <w:rPr>
          <w:b/>
          <w:sz w:val="22"/>
        </w:rPr>
        <w:t>inhibición</w:t>
      </w:r>
      <w:r w:rsidRPr="007F23BD">
        <w:rPr>
          <w:sz w:val="22"/>
        </w:rPr>
        <w:t xml:space="preserve"> y la </w:t>
      </w:r>
      <w:r w:rsidRPr="007F23BD">
        <w:rPr>
          <w:b/>
          <w:sz w:val="22"/>
        </w:rPr>
        <w:t>excitación</w:t>
      </w:r>
      <w:r w:rsidR="00A46281" w:rsidRPr="007F23BD">
        <w:rPr>
          <w:sz w:val="22"/>
        </w:rPr>
        <w:t xml:space="preserve"> </w:t>
      </w:r>
      <w:r w:rsidRPr="007F23BD">
        <w:rPr>
          <w:sz w:val="22"/>
        </w:rPr>
        <w:t xml:space="preserve">en el núcleo caudado y en el putamen. </w:t>
      </w:r>
    </w:p>
    <w:p w:rsidR="00A46281" w:rsidRDefault="00A46281" w:rsidP="007F23BD">
      <w:pPr>
        <w:rPr>
          <w:sz w:val="22"/>
        </w:rPr>
      </w:pPr>
    </w:p>
    <w:p w:rsidR="009D296E" w:rsidRPr="007F23BD" w:rsidRDefault="009D296E" w:rsidP="00256261">
      <w:pPr>
        <w:pStyle w:val="Prrafodelista"/>
        <w:numPr>
          <w:ilvl w:val="0"/>
          <w:numId w:val="72"/>
        </w:numPr>
        <w:ind w:left="360"/>
        <w:rPr>
          <w:sz w:val="22"/>
        </w:rPr>
      </w:pPr>
      <w:r w:rsidRPr="007F23BD">
        <w:rPr>
          <w:b/>
          <w:sz w:val="22"/>
        </w:rPr>
        <w:t>La administración de</w:t>
      </w:r>
      <w:r w:rsidR="00A46281" w:rsidRPr="007F23BD">
        <w:rPr>
          <w:b/>
          <w:sz w:val="22"/>
        </w:rPr>
        <w:t xml:space="preserve"> </w:t>
      </w:r>
      <w:r w:rsidRPr="007F23BD">
        <w:rPr>
          <w:b/>
          <w:sz w:val="22"/>
        </w:rPr>
        <w:t>dopamina</w:t>
      </w:r>
      <w:r w:rsidRPr="007F23BD">
        <w:rPr>
          <w:sz w:val="22"/>
        </w:rPr>
        <w:t xml:space="preserve"> por sí sola </w:t>
      </w:r>
      <w:r w:rsidRPr="007F23BD">
        <w:rPr>
          <w:b/>
          <w:sz w:val="22"/>
        </w:rPr>
        <w:t>no produce el mismo efecto</w:t>
      </w:r>
      <w:r w:rsidRPr="007F23BD">
        <w:rPr>
          <w:sz w:val="22"/>
        </w:rPr>
        <w:t xml:space="preserve"> debido a que su</w:t>
      </w:r>
      <w:r w:rsidR="00A46281" w:rsidRPr="007F23BD">
        <w:rPr>
          <w:sz w:val="22"/>
        </w:rPr>
        <w:t xml:space="preserve"> </w:t>
      </w:r>
      <w:r w:rsidRPr="007F23BD">
        <w:rPr>
          <w:sz w:val="22"/>
        </w:rPr>
        <w:t xml:space="preserve">estructura química no permite el paso a través de la </w:t>
      </w:r>
      <w:r w:rsidRPr="007F23BD">
        <w:rPr>
          <w:b/>
          <w:sz w:val="22"/>
        </w:rPr>
        <w:t>barrera hematoencefálica</w:t>
      </w:r>
      <w:r w:rsidRPr="007F23BD">
        <w:rPr>
          <w:sz w:val="22"/>
        </w:rPr>
        <w:t>.</w:t>
      </w:r>
    </w:p>
    <w:p w:rsidR="009D296E" w:rsidRDefault="009D296E" w:rsidP="009D296E">
      <w:pPr>
        <w:rPr>
          <w:sz w:val="22"/>
        </w:rPr>
      </w:pPr>
    </w:p>
    <w:p w:rsidR="009D296E" w:rsidRPr="009D296E" w:rsidRDefault="009D296E" w:rsidP="009D296E">
      <w:pPr>
        <w:pStyle w:val="Ttulo3"/>
        <w:rPr>
          <w:sz w:val="24"/>
        </w:rPr>
      </w:pPr>
      <w:r w:rsidRPr="009D296E">
        <w:rPr>
          <w:sz w:val="24"/>
        </w:rPr>
        <w:t>Tratamiento con L-</w:t>
      </w:r>
      <w:proofErr w:type="spellStart"/>
      <w:r w:rsidRPr="009D296E">
        <w:rPr>
          <w:sz w:val="24"/>
        </w:rPr>
        <w:t>deprenilo</w:t>
      </w:r>
      <w:proofErr w:type="spellEnd"/>
      <w:r w:rsidRPr="009D296E">
        <w:rPr>
          <w:sz w:val="24"/>
        </w:rPr>
        <w:t xml:space="preserve">. </w:t>
      </w:r>
    </w:p>
    <w:p w:rsidR="009D296E" w:rsidRPr="00BC1ED0" w:rsidRDefault="009D296E" w:rsidP="00256261">
      <w:pPr>
        <w:pStyle w:val="Prrafodelista"/>
        <w:numPr>
          <w:ilvl w:val="0"/>
          <w:numId w:val="73"/>
        </w:numPr>
        <w:ind w:left="360"/>
        <w:rPr>
          <w:sz w:val="22"/>
        </w:rPr>
      </w:pPr>
      <w:r w:rsidRPr="00BC1ED0">
        <w:rPr>
          <w:b/>
          <w:sz w:val="22"/>
        </w:rPr>
        <w:t>L-</w:t>
      </w:r>
      <w:proofErr w:type="spellStart"/>
      <w:r w:rsidRPr="00BC1ED0">
        <w:rPr>
          <w:b/>
          <w:sz w:val="22"/>
        </w:rPr>
        <w:t>deprenilo</w:t>
      </w:r>
      <w:proofErr w:type="spellEnd"/>
      <w:r w:rsidR="007F23BD" w:rsidRPr="00BC1ED0">
        <w:rPr>
          <w:sz w:val="22"/>
        </w:rPr>
        <w:t xml:space="preserve"> </w:t>
      </w:r>
      <w:r w:rsidRPr="00BC1ED0">
        <w:rPr>
          <w:sz w:val="22"/>
        </w:rPr>
        <w:t xml:space="preserve">sustancia inhibe la </w:t>
      </w:r>
      <w:r w:rsidRPr="00BC1ED0">
        <w:rPr>
          <w:b/>
          <w:sz w:val="22"/>
        </w:rPr>
        <w:t>monoaminooxidasa</w:t>
      </w:r>
      <w:r w:rsidRPr="00BC1ED0">
        <w:rPr>
          <w:sz w:val="22"/>
        </w:rPr>
        <w:t>, responsable de</w:t>
      </w:r>
      <w:r w:rsidR="007F23BD" w:rsidRPr="00BC1ED0">
        <w:rPr>
          <w:sz w:val="22"/>
        </w:rPr>
        <w:t xml:space="preserve"> </w:t>
      </w:r>
      <w:r w:rsidRPr="00BC1ED0">
        <w:rPr>
          <w:b/>
          <w:sz w:val="22"/>
        </w:rPr>
        <w:t>destruir</w:t>
      </w:r>
      <w:r w:rsidRPr="00BC1ED0">
        <w:rPr>
          <w:sz w:val="22"/>
        </w:rPr>
        <w:t xml:space="preserve"> la mayor parte de la </w:t>
      </w:r>
      <w:r w:rsidRPr="00BC1ED0">
        <w:rPr>
          <w:b/>
          <w:sz w:val="22"/>
        </w:rPr>
        <w:t>dopamina</w:t>
      </w:r>
      <w:r w:rsidRPr="00BC1ED0">
        <w:rPr>
          <w:sz w:val="22"/>
        </w:rPr>
        <w:t xml:space="preserve"> después de su secreción</w:t>
      </w:r>
      <w:r w:rsidR="00A672A8" w:rsidRPr="00BC1ED0">
        <w:rPr>
          <w:sz w:val="22"/>
        </w:rPr>
        <w:t>, permitiendo que se mantenga por más tiempo la dopamina creada</w:t>
      </w:r>
      <w:proofErr w:type="gramStart"/>
      <w:r w:rsidR="00A672A8" w:rsidRPr="00BC1ED0">
        <w:rPr>
          <w:sz w:val="22"/>
        </w:rPr>
        <w:t>.</w:t>
      </w:r>
      <w:r w:rsidRPr="00BC1ED0">
        <w:rPr>
          <w:sz w:val="22"/>
        </w:rPr>
        <w:t>.</w:t>
      </w:r>
      <w:proofErr w:type="gramEnd"/>
    </w:p>
    <w:p w:rsidR="007F23BD" w:rsidRPr="009D296E" w:rsidRDefault="007F23BD" w:rsidP="00BC1ED0">
      <w:pPr>
        <w:rPr>
          <w:sz w:val="22"/>
        </w:rPr>
      </w:pPr>
    </w:p>
    <w:p w:rsidR="007F23BD" w:rsidRPr="00BC1ED0" w:rsidRDefault="00BC1ED0" w:rsidP="00256261">
      <w:pPr>
        <w:pStyle w:val="Prrafodelista"/>
        <w:numPr>
          <w:ilvl w:val="0"/>
          <w:numId w:val="73"/>
        </w:numPr>
        <w:ind w:left="360"/>
        <w:rPr>
          <w:sz w:val="22"/>
        </w:rPr>
      </w:pPr>
      <w:r w:rsidRPr="00BC1ED0">
        <w:rPr>
          <w:sz w:val="22"/>
        </w:rPr>
        <w:t>S</w:t>
      </w:r>
      <w:r w:rsidR="009D296E" w:rsidRPr="00BC1ED0">
        <w:rPr>
          <w:sz w:val="22"/>
        </w:rPr>
        <w:t>irve para</w:t>
      </w:r>
      <w:r w:rsidR="007F23BD" w:rsidRPr="00BC1ED0">
        <w:rPr>
          <w:sz w:val="22"/>
        </w:rPr>
        <w:t xml:space="preserve"> </w:t>
      </w:r>
      <w:r w:rsidR="009D296E" w:rsidRPr="00BC1ED0">
        <w:rPr>
          <w:b/>
          <w:sz w:val="22"/>
        </w:rPr>
        <w:t>frenar la destrucción</w:t>
      </w:r>
      <w:r w:rsidR="009D296E" w:rsidRPr="00BC1ED0">
        <w:rPr>
          <w:sz w:val="22"/>
        </w:rPr>
        <w:t xml:space="preserve"> de las </w:t>
      </w:r>
      <w:r w:rsidR="009D296E" w:rsidRPr="00BC1ED0">
        <w:rPr>
          <w:b/>
          <w:sz w:val="22"/>
        </w:rPr>
        <w:t>neuronas secretoras de dopamina</w:t>
      </w:r>
      <w:r w:rsidR="009D296E" w:rsidRPr="00BC1ED0">
        <w:rPr>
          <w:sz w:val="22"/>
        </w:rPr>
        <w:t xml:space="preserve"> en</w:t>
      </w:r>
      <w:r w:rsidR="007F23BD" w:rsidRPr="00BC1ED0">
        <w:rPr>
          <w:sz w:val="22"/>
        </w:rPr>
        <w:t xml:space="preserve"> </w:t>
      </w:r>
      <w:r w:rsidR="009D296E" w:rsidRPr="00BC1ED0">
        <w:rPr>
          <w:sz w:val="22"/>
        </w:rPr>
        <w:t xml:space="preserve">la sustancia negra. </w:t>
      </w:r>
    </w:p>
    <w:p w:rsidR="003E3945" w:rsidRPr="00BC1ED0" w:rsidRDefault="00BC1ED0" w:rsidP="00256261">
      <w:pPr>
        <w:pStyle w:val="Prrafodelista"/>
        <w:numPr>
          <w:ilvl w:val="0"/>
          <w:numId w:val="73"/>
        </w:numPr>
        <w:ind w:left="360"/>
        <w:rPr>
          <w:sz w:val="22"/>
        </w:rPr>
      </w:pPr>
      <w:r w:rsidRPr="00BC1ED0">
        <w:rPr>
          <w:sz w:val="22"/>
        </w:rPr>
        <w:t>C</w:t>
      </w:r>
      <w:r w:rsidR="009D296E" w:rsidRPr="00BC1ED0">
        <w:rPr>
          <w:sz w:val="22"/>
        </w:rPr>
        <w:t>ombinaciones de</w:t>
      </w:r>
      <w:r w:rsidR="007F23BD" w:rsidRPr="00BC1ED0">
        <w:rPr>
          <w:sz w:val="22"/>
        </w:rPr>
        <w:t xml:space="preserve"> </w:t>
      </w:r>
      <w:r w:rsidR="009D296E" w:rsidRPr="00BC1ED0">
        <w:rPr>
          <w:b/>
          <w:sz w:val="22"/>
        </w:rPr>
        <w:t>L-dopa y L-</w:t>
      </w:r>
      <w:proofErr w:type="spellStart"/>
      <w:r w:rsidR="009D296E" w:rsidRPr="00BC1ED0">
        <w:rPr>
          <w:b/>
          <w:sz w:val="22"/>
        </w:rPr>
        <w:t>deprenilo</w:t>
      </w:r>
      <w:proofErr w:type="spellEnd"/>
      <w:r w:rsidR="009D296E" w:rsidRPr="00BC1ED0">
        <w:rPr>
          <w:sz w:val="22"/>
        </w:rPr>
        <w:t xml:space="preserve"> resulta</w:t>
      </w:r>
      <w:r w:rsidRPr="00BC1ED0">
        <w:rPr>
          <w:sz w:val="22"/>
        </w:rPr>
        <w:t>n</w:t>
      </w:r>
      <w:r w:rsidR="009D296E" w:rsidRPr="00BC1ED0">
        <w:rPr>
          <w:sz w:val="22"/>
        </w:rPr>
        <w:t xml:space="preserve"> mejor que el empleo en solitario.</w:t>
      </w:r>
    </w:p>
    <w:p w:rsidR="003E3945" w:rsidRDefault="003E3945" w:rsidP="003E3945">
      <w:pPr>
        <w:rPr>
          <w:sz w:val="22"/>
        </w:rPr>
      </w:pPr>
    </w:p>
    <w:p w:rsidR="009D296E" w:rsidRPr="009D296E" w:rsidRDefault="009D296E" w:rsidP="009D296E">
      <w:pPr>
        <w:pStyle w:val="Ttulo3"/>
        <w:rPr>
          <w:sz w:val="24"/>
        </w:rPr>
      </w:pPr>
      <w:r w:rsidRPr="009D296E">
        <w:rPr>
          <w:sz w:val="24"/>
        </w:rPr>
        <w:t xml:space="preserve">Tratamiento mediante trasplantes de células </w:t>
      </w:r>
      <w:proofErr w:type="spellStart"/>
      <w:r w:rsidRPr="009D296E">
        <w:rPr>
          <w:sz w:val="24"/>
        </w:rPr>
        <w:t>dopaminérgicas</w:t>
      </w:r>
      <w:proofErr w:type="spellEnd"/>
      <w:r w:rsidRPr="009D296E">
        <w:rPr>
          <w:sz w:val="24"/>
        </w:rPr>
        <w:t xml:space="preserve"> fetales. </w:t>
      </w:r>
    </w:p>
    <w:p w:rsidR="007F23BD" w:rsidRPr="00B254C9" w:rsidRDefault="009D296E" w:rsidP="00256261">
      <w:pPr>
        <w:pStyle w:val="Prrafodelista"/>
        <w:numPr>
          <w:ilvl w:val="0"/>
          <w:numId w:val="74"/>
        </w:numPr>
        <w:ind w:left="360"/>
        <w:rPr>
          <w:sz w:val="22"/>
        </w:rPr>
      </w:pPr>
      <w:r w:rsidRPr="00B254C9">
        <w:rPr>
          <w:sz w:val="22"/>
        </w:rPr>
        <w:t xml:space="preserve">El </w:t>
      </w:r>
      <w:r w:rsidRPr="00B254C9">
        <w:rPr>
          <w:b/>
          <w:sz w:val="22"/>
        </w:rPr>
        <w:t>trasplante de células secretoras de dopamina</w:t>
      </w:r>
      <w:r w:rsidR="007F23BD" w:rsidRPr="00B254C9">
        <w:rPr>
          <w:sz w:val="22"/>
        </w:rPr>
        <w:t xml:space="preserve"> </w:t>
      </w:r>
      <w:r w:rsidRPr="00B254C9">
        <w:rPr>
          <w:sz w:val="22"/>
        </w:rPr>
        <w:t>(de fetos abortados) al núcleo caudado y al</w:t>
      </w:r>
      <w:r w:rsidR="007F23BD" w:rsidRPr="00B254C9">
        <w:rPr>
          <w:sz w:val="22"/>
        </w:rPr>
        <w:t xml:space="preserve"> </w:t>
      </w:r>
      <w:r w:rsidRPr="00B254C9">
        <w:rPr>
          <w:sz w:val="22"/>
        </w:rPr>
        <w:t>putamen se ha empleado para tratar la enfermedad de Parkinson</w:t>
      </w:r>
      <w:r w:rsidR="007F23BD" w:rsidRPr="00B254C9">
        <w:rPr>
          <w:sz w:val="22"/>
        </w:rPr>
        <w:t xml:space="preserve"> </w:t>
      </w:r>
      <w:r w:rsidRPr="00B254C9">
        <w:rPr>
          <w:sz w:val="22"/>
        </w:rPr>
        <w:t xml:space="preserve">con un cierto éxito a corto plazo. </w:t>
      </w:r>
    </w:p>
    <w:p w:rsidR="007F23BD" w:rsidRDefault="007F23BD" w:rsidP="00B254C9">
      <w:pPr>
        <w:rPr>
          <w:sz w:val="22"/>
        </w:rPr>
      </w:pPr>
    </w:p>
    <w:p w:rsidR="007F23BD" w:rsidRPr="00B254C9" w:rsidRDefault="00B254C9" w:rsidP="00256261">
      <w:pPr>
        <w:pStyle w:val="Prrafodelista"/>
        <w:numPr>
          <w:ilvl w:val="0"/>
          <w:numId w:val="74"/>
        </w:numPr>
        <w:ind w:left="360"/>
        <w:rPr>
          <w:sz w:val="22"/>
        </w:rPr>
      </w:pPr>
      <w:r w:rsidRPr="00B254C9">
        <w:rPr>
          <w:sz w:val="22"/>
        </w:rPr>
        <w:t>L</w:t>
      </w:r>
      <w:r w:rsidR="009D296E" w:rsidRPr="00B254C9">
        <w:rPr>
          <w:sz w:val="22"/>
        </w:rPr>
        <w:t xml:space="preserve">as células </w:t>
      </w:r>
      <w:r w:rsidR="009D296E" w:rsidRPr="00B254C9">
        <w:rPr>
          <w:b/>
          <w:sz w:val="22"/>
        </w:rPr>
        <w:t>no</w:t>
      </w:r>
      <w:r w:rsidR="007F23BD" w:rsidRPr="00B254C9">
        <w:rPr>
          <w:b/>
          <w:sz w:val="22"/>
        </w:rPr>
        <w:t xml:space="preserve"> </w:t>
      </w:r>
      <w:r w:rsidR="009D296E" w:rsidRPr="00B254C9">
        <w:rPr>
          <w:b/>
          <w:sz w:val="22"/>
        </w:rPr>
        <w:t>sobreviven</w:t>
      </w:r>
      <w:r w:rsidR="009D296E" w:rsidRPr="00B254C9">
        <w:rPr>
          <w:sz w:val="22"/>
        </w:rPr>
        <w:t xml:space="preserve"> más que unos meses. </w:t>
      </w:r>
    </w:p>
    <w:p w:rsidR="003E3945" w:rsidRDefault="003E3945" w:rsidP="003E3945">
      <w:pPr>
        <w:rPr>
          <w:sz w:val="22"/>
        </w:rPr>
      </w:pPr>
    </w:p>
    <w:p w:rsidR="00EA51AF" w:rsidRPr="009A1B45" w:rsidRDefault="00EA51AF" w:rsidP="009A1B45">
      <w:pPr>
        <w:pStyle w:val="Ttulo3"/>
      </w:pPr>
      <w:bookmarkStart w:id="0" w:name="_GoBack"/>
      <w:r w:rsidRPr="009A1B45">
        <w:t xml:space="preserve">Tratamiento mediante la destrucción de parte del circuito de retroalimentación de los ganglios basales. </w:t>
      </w:r>
    </w:p>
    <w:bookmarkEnd w:id="0"/>
    <w:p w:rsidR="007F23BD" w:rsidRPr="00C3694F" w:rsidRDefault="00B254C9" w:rsidP="00256261">
      <w:pPr>
        <w:pStyle w:val="Prrafodelista"/>
        <w:numPr>
          <w:ilvl w:val="0"/>
          <w:numId w:val="75"/>
        </w:numPr>
        <w:ind w:left="360"/>
        <w:rPr>
          <w:sz w:val="22"/>
        </w:rPr>
      </w:pPr>
      <w:r w:rsidRPr="00C3694F">
        <w:rPr>
          <w:sz w:val="22"/>
        </w:rPr>
        <w:t>L</w:t>
      </w:r>
      <w:r w:rsidR="00EA51AF" w:rsidRPr="00C3694F">
        <w:rPr>
          <w:sz w:val="22"/>
        </w:rPr>
        <w:t xml:space="preserve">as </w:t>
      </w:r>
      <w:r w:rsidR="00EA51AF" w:rsidRPr="00C3694F">
        <w:rPr>
          <w:b/>
          <w:sz w:val="22"/>
        </w:rPr>
        <w:t>lesiones quirúrgicas</w:t>
      </w:r>
      <w:r w:rsidR="007F23BD" w:rsidRPr="00C3694F">
        <w:rPr>
          <w:sz w:val="22"/>
        </w:rPr>
        <w:t xml:space="preserve"> </w:t>
      </w:r>
      <w:r w:rsidR="00EA51AF" w:rsidRPr="00C3694F">
        <w:rPr>
          <w:sz w:val="22"/>
        </w:rPr>
        <w:t xml:space="preserve">se realizaron en los </w:t>
      </w:r>
      <w:r w:rsidR="00EA51AF" w:rsidRPr="00C3694F">
        <w:rPr>
          <w:b/>
          <w:sz w:val="22"/>
        </w:rPr>
        <w:t>núcleos ventrolateral y ventroanterior del</w:t>
      </w:r>
      <w:r w:rsidR="007F23BD" w:rsidRPr="00C3694F">
        <w:rPr>
          <w:b/>
          <w:sz w:val="22"/>
        </w:rPr>
        <w:t xml:space="preserve"> </w:t>
      </w:r>
      <w:r w:rsidR="00EA51AF" w:rsidRPr="00C3694F">
        <w:rPr>
          <w:b/>
          <w:sz w:val="22"/>
        </w:rPr>
        <w:t>tálamo</w:t>
      </w:r>
      <w:r w:rsidR="00EA51AF" w:rsidRPr="00C3694F">
        <w:rPr>
          <w:sz w:val="22"/>
        </w:rPr>
        <w:t>, lo que interrumpía parte del circuito de retroalimentación</w:t>
      </w:r>
      <w:r w:rsidR="007F23BD" w:rsidRPr="00C3694F">
        <w:rPr>
          <w:sz w:val="22"/>
        </w:rPr>
        <w:t xml:space="preserve"> </w:t>
      </w:r>
      <w:r w:rsidR="00EA51AF" w:rsidRPr="00C3694F">
        <w:rPr>
          <w:sz w:val="22"/>
        </w:rPr>
        <w:t xml:space="preserve">que va </w:t>
      </w:r>
      <w:r w:rsidR="00EA51AF" w:rsidRPr="00C3694F">
        <w:rPr>
          <w:b/>
          <w:sz w:val="22"/>
        </w:rPr>
        <w:t>desde los ganglios basales hasta la corteza</w:t>
      </w:r>
      <w:r w:rsidR="00EA51AF" w:rsidRPr="00C3694F">
        <w:rPr>
          <w:sz w:val="22"/>
        </w:rPr>
        <w:t>; con este</w:t>
      </w:r>
      <w:r w:rsidR="007F23BD" w:rsidRPr="00C3694F">
        <w:rPr>
          <w:sz w:val="22"/>
        </w:rPr>
        <w:t xml:space="preserve"> </w:t>
      </w:r>
      <w:r w:rsidR="00EA51AF" w:rsidRPr="00C3694F">
        <w:rPr>
          <w:sz w:val="22"/>
        </w:rPr>
        <w:t>método se alcanzaron grados variables de éxito, pero a veces</w:t>
      </w:r>
      <w:r w:rsidR="007F23BD" w:rsidRPr="00C3694F">
        <w:rPr>
          <w:sz w:val="22"/>
        </w:rPr>
        <w:t xml:space="preserve"> </w:t>
      </w:r>
      <w:r w:rsidR="00EA51AF" w:rsidRPr="00C3694F">
        <w:rPr>
          <w:sz w:val="22"/>
        </w:rPr>
        <w:t xml:space="preserve">también serias </w:t>
      </w:r>
      <w:r w:rsidR="00EA51AF" w:rsidRPr="00C3694F">
        <w:rPr>
          <w:b/>
          <w:sz w:val="22"/>
        </w:rPr>
        <w:t>lesiones neurológicas</w:t>
      </w:r>
      <w:r w:rsidR="00EA51AF" w:rsidRPr="00C3694F">
        <w:rPr>
          <w:sz w:val="22"/>
        </w:rPr>
        <w:t xml:space="preserve">. </w:t>
      </w:r>
    </w:p>
    <w:p w:rsidR="007F23BD" w:rsidRDefault="007F23BD" w:rsidP="00C3694F">
      <w:pPr>
        <w:rPr>
          <w:sz w:val="22"/>
        </w:rPr>
      </w:pPr>
    </w:p>
    <w:p w:rsidR="00EA51AF" w:rsidRPr="00C3694F" w:rsidRDefault="00EA51AF" w:rsidP="00256261">
      <w:pPr>
        <w:pStyle w:val="Prrafodelista"/>
        <w:numPr>
          <w:ilvl w:val="0"/>
          <w:numId w:val="75"/>
        </w:numPr>
        <w:ind w:left="360"/>
        <w:rPr>
          <w:sz w:val="22"/>
        </w:rPr>
      </w:pPr>
      <w:r w:rsidRPr="00C3694F">
        <w:rPr>
          <w:b/>
          <w:sz w:val="22"/>
        </w:rPr>
        <w:t>En monos</w:t>
      </w:r>
      <w:r w:rsidRPr="00C3694F">
        <w:rPr>
          <w:sz w:val="22"/>
        </w:rPr>
        <w:t xml:space="preserve"> con una enfermedad</w:t>
      </w:r>
      <w:r w:rsidR="007F23BD" w:rsidRPr="00C3694F">
        <w:rPr>
          <w:sz w:val="22"/>
        </w:rPr>
        <w:t xml:space="preserve"> </w:t>
      </w:r>
      <w:r w:rsidRPr="00C3694F">
        <w:rPr>
          <w:sz w:val="22"/>
        </w:rPr>
        <w:t xml:space="preserve">de </w:t>
      </w:r>
      <w:r w:rsidRPr="00C3694F">
        <w:rPr>
          <w:b/>
          <w:sz w:val="22"/>
        </w:rPr>
        <w:t>Parkinson</w:t>
      </w:r>
      <w:r w:rsidRPr="00C3694F">
        <w:rPr>
          <w:sz w:val="22"/>
        </w:rPr>
        <w:t xml:space="preserve"> </w:t>
      </w:r>
      <w:r w:rsidR="00B254C9" w:rsidRPr="00C3694F">
        <w:rPr>
          <w:sz w:val="22"/>
        </w:rPr>
        <w:t xml:space="preserve">se </w:t>
      </w:r>
      <w:r w:rsidRPr="00C3694F">
        <w:rPr>
          <w:sz w:val="22"/>
        </w:rPr>
        <w:t>realiza</w:t>
      </w:r>
      <w:r w:rsidR="00B254C9" w:rsidRPr="00C3694F">
        <w:rPr>
          <w:sz w:val="22"/>
        </w:rPr>
        <w:t>ro</w:t>
      </w:r>
      <w:r w:rsidRPr="00C3694F">
        <w:rPr>
          <w:sz w:val="22"/>
        </w:rPr>
        <w:t>n lesiones</w:t>
      </w:r>
      <w:r w:rsidR="007F23BD" w:rsidRPr="00C3694F">
        <w:rPr>
          <w:sz w:val="22"/>
        </w:rPr>
        <w:t xml:space="preserve"> </w:t>
      </w:r>
      <w:r w:rsidRPr="00C3694F">
        <w:rPr>
          <w:sz w:val="22"/>
        </w:rPr>
        <w:t xml:space="preserve">en el </w:t>
      </w:r>
      <w:proofErr w:type="spellStart"/>
      <w:r w:rsidRPr="00C3694F">
        <w:rPr>
          <w:b/>
          <w:sz w:val="22"/>
        </w:rPr>
        <w:t>subtálamo</w:t>
      </w:r>
      <w:proofErr w:type="spellEnd"/>
      <w:r w:rsidRPr="00C3694F">
        <w:rPr>
          <w:sz w:val="22"/>
        </w:rPr>
        <w:t>, con unos resultados sorprendentemente buenos</w:t>
      </w:r>
      <w:r w:rsidR="007F23BD" w:rsidRPr="00C3694F">
        <w:rPr>
          <w:sz w:val="22"/>
        </w:rPr>
        <w:t xml:space="preserve"> </w:t>
      </w:r>
      <w:r w:rsidRPr="00C3694F">
        <w:rPr>
          <w:sz w:val="22"/>
        </w:rPr>
        <w:t>en determinadas ocasiones.</w:t>
      </w:r>
    </w:p>
    <w:p w:rsidR="00EA51AF" w:rsidRDefault="00EA51AF" w:rsidP="00EA51AF">
      <w:pPr>
        <w:rPr>
          <w:sz w:val="22"/>
        </w:rPr>
      </w:pPr>
    </w:p>
    <w:p w:rsidR="00EA51AF" w:rsidRPr="00EA51AF" w:rsidRDefault="00EA51AF" w:rsidP="00EA51AF">
      <w:pPr>
        <w:pStyle w:val="Ttulo2"/>
      </w:pPr>
      <w:r w:rsidRPr="00EA51AF">
        <w:t>Enfermedad de Huntington (corea de Huntington)</w:t>
      </w:r>
    </w:p>
    <w:p w:rsidR="007F23BD" w:rsidRPr="005C513A" w:rsidRDefault="00C03279" w:rsidP="00256261">
      <w:pPr>
        <w:pStyle w:val="Prrafodelista"/>
        <w:numPr>
          <w:ilvl w:val="0"/>
          <w:numId w:val="76"/>
        </w:numPr>
        <w:ind w:left="360"/>
        <w:rPr>
          <w:sz w:val="22"/>
        </w:rPr>
      </w:pPr>
      <w:r w:rsidRPr="005C513A">
        <w:rPr>
          <w:b/>
          <w:sz w:val="22"/>
        </w:rPr>
        <w:t>T</w:t>
      </w:r>
      <w:r w:rsidR="00EA51AF" w:rsidRPr="005C513A">
        <w:rPr>
          <w:b/>
          <w:sz w:val="22"/>
        </w:rPr>
        <w:t>rastorno hereditario</w:t>
      </w:r>
      <w:r w:rsidR="00EA51AF" w:rsidRPr="005C513A">
        <w:rPr>
          <w:sz w:val="22"/>
        </w:rPr>
        <w:t xml:space="preserve"> cuyos</w:t>
      </w:r>
      <w:r w:rsidR="007F23BD" w:rsidRPr="005C513A">
        <w:rPr>
          <w:sz w:val="22"/>
        </w:rPr>
        <w:t xml:space="preserve"> </w:t>
      </w:r>
      <w:r w:rsidR="00EA51AF" w:rsidRPr="005C513A">
        <w:rPr>
          <w:sz w:val="22"/>
        </w:rPr>
        <w:t xml:space="preserve">síntomas suelen comenzar a los </w:t>
      </w:r>
      <w:r w:rsidR="00EA51AF" w:rsidRPr="005C513A">
        <w:rPr>
          <w:b/>
          <w:sz w:val="22"/>
        </w:rPr>
        <w:t>30 o 40 años</w:t>
      </w:r>
      <w:r w:rsidR="00EA51AF" w:rsidRPr="005C513A">
        <w:rPr>
          <w:sz w:val="22"/>
        </w:rPr>
        <w:t xml:space="preserve"> de edad. </w:t>
      </w:r>
    </w:p>
    <w:p w:rsidR="007F23BD" w:rsidRDefault="007F23BD" w:rsidP="005C513A">
      <w:pPr>
        <w:rPr>
          <w:sz w:val="22"/>
        </w:rPr>
      </w:pPr>
    </w:p>
    <w:p w:rsidR="007F23BD" w:rsidRPr="005C513A" w:rsidRDefault="00C03279" w:rsidP="00256261">
      <w:pPr>
        <w:pStyle w:val="Prrafodelista"/>
        <w:numPr>
          <w:ilvl w:val="0"/>
          <w:numId w:val="76"/>
        </w:numPr>
        <w:ind w:left="360"/>
        <w:rPr>
          <w:sz w:val="22"/>
        </w:rPr>
      </w:pPr>
      <w:r w:rsidRPr="005C513A">
        <w:rPr>
          <w:sz w:val="22"/>
        </w:rPr>
        <w:t xml:space="preserve">Comienza con </w:t>
      </w:r>
      <w:r w:rsidRPr="005C513A">
        <w:rPr>
          <w:b/>
          <w:sz w:val="22"/>
        </w:rPr>
        <w:t>M</w:t>
      </w:r>
      <w:r w:rsidR="00EA51AF" w:rsidRPr="005C513A">
        <w:rPr>
          <w:b/>
          <w:sz w:val="22"/>
        </w:rPr>
        <w:t>ovimientos de sacudida en músculos</w:t>
      </w:r>
      <w:r w:rsidR="007F23BD" w:rsidRPr="005C513A">
        <w:rPr>
          <w:b/>
          <w:sz w:val="22"/>
        </w:rPr>
        <w:t xml:space="preserve"> </w:t>
      </w:r>
      <w:r w:rsidR="00EA51AF" w:rsidRPr="005C513A">
        <w:rPr>
          <w:b/>
          <w:sz w:val="22"/>
        </w:rPr>
        <w:t>sueltos</w:t>
      </w:r>
      <w:r w:rsidR="00EA51AF" w:rsidRPr="005C513A">
        <w:rPr>
          <w:sz w:val="22"/>
        </w:rPr>
        <w:t xml:space="preserve"> y más tarde por </w:t>
      </w:r>
      <w:r w:rsidR="00EA51AF" w:rsidRPr="005C513A">
        <w:rPr>
          <w:b/>
          <w:sz w:val="22"/>
        </w:rPr>
        <w:t>graves movimientos deformes</w:t>
      </w:r>
      <w:r w:rsidR="00EA51AF" w:rsidRPr="005C513A">
        <w:rPr>
          <w:sz w:val="22"/>
        </w:rPr>
        <w:t xml:space="preserve"> y</w:t>
      </w:r>
      <w:r w:rsidR="007F23BD" w:rsidRPr="005C513A">
        <w:rPr>
          <w:sz w:val="22"/>
        </w:rPr>
        <w:t xml:space="preserve"> </w:t>
      </w:r>
      <w:r w:rsidR="00EA51AF" w:rsidRPr="005C513A">
        <w:rPr>
          <w:sz w:val="22"/>
        </w:rPr>
        <w:t>progresivos por todo el cuerpo</w:t>
      </w:r>
      <w:r w:rsidRPr="005C513A">
        <w:rPr>
          <w:sz w:val="22"/>
        </w:rPr>
        <w:t xml:space="preserve">, desarrollando </w:t>
      </w:r>
      <w:r w:rsidRPr="005C513A">
        <w:rPr>
          <w:b/>
          <w:sz w:val="22"/>
        </w:rPr>
        <w:t>demencia</w:t>
      </w:r>
      <w:r w:rsidR="00EA51AF" w:rsidRPr="005C513A">
        <w:rPr>
          <w:sz w:val="22"/>
        </w:rPr>
        <w:t xml:space="preserve">. </w:t>
      </w:r>
    </w:p>
    <w:p w:rsidR="007F23BD" w:rsidRDefault="007F23BD" w:rsidP="005C513A">
      <w:pPr>
        <w:rPr>
          <w:sz w:val="22"/>
        </w:rPr>
      </w:pPr>
    </w:p>
    <w:p w:rsidR="007F23BD" w:rsidRPr="005C513A" w:rsidRDefault="003705A8" w:rsidP="00256261">
      <w:pPr>
        <w:pStyle w:val="Prrafodelista"/>
        <w:numPr>
          <w:ilvl w:val="0"/>
          <w:numId w:val="76"/>
        </w:numPr>
        <w:ind w:left="360"/>
        <w:rPr>
          <w:sz w:val="22"/>
        </w:rPr>
      </w:pPr>
      <w:r w:rsidRPr="005C513A">
        <w:rPr>
          <w:sz w:val="22"/>
        </w:rPr>
        <w:t>O</w:t>
      </w:r>
      <w:r w:rsidR="00EA51AF" w:rsidRPr="005C513A">
        <w:rPr>
          <w:sz w:val="22"/>
        </w:rPr>
        <w:t xml:space="preserve">casionados por la </w:t>
      </w:r>
      <w:r w:rsidR="00EA51AF" w:rsidRPr="005C513A">
        <w:rPr>
          <w:b/>
          <w:sz w:val="22"/>
        </w:rPr>
        <w:t>desaparición</w:t>
      </w:r>
      <w:r w:rsidR="00EA51AF" w:rsidRPr="005C513A">
        <w:rPr>
          <w:sz w:val="22"/>
        </w:rPr>
        <w:t xml:space="preserve"> de los cuerpos celulares </w:t>
      </w:r>
      <w:r w:rsidR="005C513A" w:rsidRPr="005C513A">
        <w:rPr>
          <w:sz w:val="22"/>
        </w:rPr>
        <w:t xml:space="preserve">de </w:t>
      </w:r>
      <w:r w:rsidR="00EA51AF" w:rsidRPr="005C513A">
        <w:rPr>
          <w:sz w:val="22"/>
        </w:rPr>
        <w:t xml:space="preserve">las </w:t>
      </w:r>
      <w:r w:rsidR="00EA51AF" w:rsidRPr="005C513A">
        <w:rPr>
          <w:b/>
          <w:sz w:val="22"/>
        </w:rPr>
        <w:t>neuronas</w:t>
      </w:r>
      <w:r w:rsidR="007F23BD" w:rsidRPr="005C513A">
        <w:rPr>
          <w:b/>
          <w:sz w:val="22"/>
        </w:rPr>
        <w:t xml:space="preserve"> </w:t>
      </w:r>
      <w:r w:rsidR="00EA51AF" w:rsidRPr="005C513A">
        <w:rPr>
          <w:b/>
          <w:sz w:val="22"/>
        </w:rPr>
        <w:t>secretoras de</w:t>
      </w:r>
      <w:r w:rsidR="00EA51AF" w:rsidRPr="005C513A">
        <w:rPr>
          <w:sz w:val="22"/>
        </w:rPr>
        <w:t xml:space="preserve"> GABA en el </w:t>
      </w:r>
      <w:r w:rsidR="00EA51AF" w:rsidRPr="005C513A">
        <w:rPr>
          <w:b/>
          <w:sz w:val="22"/>
        </w:rPr>
        <w:t>núcleo caudado y putamen</w:t>
      </w:r>
      <w:r w:rsidR="007F23BD" w:rsidRPr="005C513A">
        <w:rPr>
          <w:sz w:val="22"/>
        </w:rPr>
        <w:t xml:space="preserve"> </w:t>
      </w:r>
      <w:r w:rsidR="00EA51AF" w:rsidRPr="005C513A">
        <w:rPr>
          <w:sz w:val="22"/>
        </w:rPr>
        <w:t xml:space="preserve">y de las </w:t>
      </w:r>
      <w:r w:rsidR="00EA51AF" w:rsidRPr="005C513A">
        <w:rPr>
          <w:b/>
          <w:sz w:val="22"/>
        </w:rPr>
        <w:t>neuronas secretoras de acetilcolina</w:t>
      </w:r>
      <w:r w:rsidR="00EA51AF" w:rsidRPr="005C513A">
        <w:rPr>
          <w:sz w:val="22"/>
        </w:rPr>
        <w:t xml:space="preserve"> en muchas regiones</w:t>
      </w:r>
      <w:r w:rsidR="007F23BD" w:rsidRPr="005C513A">
        <w:rPr>
          <w:sz w:val="22"/>
        </w:rPr>
        <w:t xml:space="preserve"> </w:t>
      </w:r>
      <w:r w:rsidR="00EA51AF" w:rsidRPr="005C513A">
        <w:rPr>
          <w:sz w:val="22"/>
        </w:rPr>
        <w:t xml:space="preserve">del encéfalo. </w:t>
      </w:r>
    </w:p>
    <w:p w:rsidR="007F23BD" w:rsidRPr="005C513A" w:rsidRDefault="00EA51AF" w:rsidP="00256261">
      <w:pPr>
        <w:pStyle w:val="Prrafodelista"/>
        <w:numPr>
          <w:ilvl w:val="0"/>
          <w:numId w:val="76"/>
        </w:numPr>
        <w:ind w:left="360"/>
        <w:rPr>
          <w:sz w:val="22"/>
        </w:rPr>
      </w:pPr>
      <w:r w:rsidRPr="005C513A">
        <w:rPr>
          <w:b/>
          <w:sz w:val="22"/>
        </w:rPr>
        <w:lastRenderedPageBreak/>
        <w:t>Las terminales axónicas</w:t>
      </w:r>
      <w:r w:rsidRPr="005C513A">
        <w:rPr>
          <w:sz w:val="22"/>
        </w:rPr>
        <w:t xml:space="preserve"> de las </w:t>
      </w:r>
      <w:r w:rsidRPr="005C513A">
        <w:rPr>
          <w:b/>
          <w:sz w:val="22"/>
        </w:rPr>
        <w:t xml:space="preserve">neuronas </w:t>
      </w:r>
      <w:proofErr w:type="spellStart"/>
      <w:r w:rsidRPr="005C513A">
        <w:rPr>
          <w:b/>
          <w:sz w:val="22"/>
        </w:rPr>
        <w:t>gabaérgicas</w:t>
      </w:r>
      <w:proofErr w:type="spellEnd"/>
      <w:r w:rsidR="007F23BD" w:rsidRPr="005C513A">
        <w:rPr>
          <w:sz w:val="22"/>
        </w:rPr>
        <w:t xml:space="preserve"> </w:t>
      </w:r>
      <w:r w:rsidRPr="005C513A">
        <w:rPr>
          <w:sz w:val="22"/>
        </w:rPr>
        <w:t xml:space="preserve">normalmente inhiben ciertas porciones del </w:t>
      </w:r>
      <w:r w:rsidRPr="005C513A">
        <w:rPr>
          <w:b/>
          <w:sz w:val="22"/>
        </w:rPr>
        <w:t>globo pálido y la</w:t>
      </w:r>
      <w:r w:rsidR="007F23BD" w:rsidRPr="005C513A">
        <w:rPr>
          <w:b/>
          <w:sz w:val="22"/>
        </w:rPr>
        <w:t xml:space="preserve"> </w:t>
      </w:r>
      <w:r w:rsidRPr="005C513A">
        <w:rPr>
          <w:b/>
          <w:sz w:val="22"/>
        </w:rPr>
        <w:t>sustancia negra</w:t>
      </w:r>
      <w:r w:rsidR="00156219">
        <w:rPr>
          <w:sz w:val="22"/>
        </w:rPr>
        <w:t xml:space="preserve">, ante su pérdida se </w:t>
      </w:r>
      <w:r w:rsidR="00156219" w:rsidRPr="005C513A">
        <w:rPr>
          <w:sz w:val="22"/>
        </w:rPr>
        <w:t>permite ráfagas espontáneas de actividad</w:t>
      </w:r>
      <w:r w:rsidR="00156219">
        <w:rPr>
          <w:sz w:val="22"/>
        </w:rPr>
        <w:t xml:space="preserve"> originando movimiento deforme</w:t>
      </w:r>
      <w:r w:rsidRPr="005C513A">
        <w:rPr>
          <w:sz w:val="22"/>
        </w:rPr>
        <w:t xml:space="preserve">. </w:t>
      </w:r>
    </w:p>
    <w:p w:rsidR="007F23BD" w:rsidRPr="00EA51AF" w:rsidRDefault="007F23BD" w:rsidP="005C513A">
      <w:pPr>
        <w:rPr>
          <w:sz w:val="22"/>
        </w:rPr>
      </w:pPr>
    </w:p>
    <w:p w:rsidR="00EA51AF" w:rsidRPr="005C513A" w:rsidRDefault="00EA51AF" w:rsidP="00256261">
      <w:pPr>
        <w:pStyle w:val="Prrafodelista"/>
        <w:numPr>
          <w:ilvl w:val="0"/>
          <w:numId w:val="76"/>
        </w:numPr>
        <w:ind w:left="360"/>
        <w:rPr>
          <w:sz w:val="22"/>
        </w:rPr>
      </w:pPr>
      <w:r w:rsidRPr="000E17BA">
        <w:rPr>
          <w:b/>
          <w:sz w:val="22"/>
        </w:rPr>
        <w:t>La demencia de la enfermedad de Huntington</w:t>
      </w:r>
      <w:r w:rsidRPr="005C513A">
        <w:rPr>
          <w:sz w:val="22"/>
        </w:rPr>
        <w:t xml:space="preserve"> obede</w:t>
      </w:r>
      <w:r w:rsidR="000E17BA">
        <w:rPr>
          <w:sz w:val="22"/>
        </w:rPr>
        <w:t xml:space="preserve">ce </w:t>
      </w:r>
      <w:r w:rsidRPr="005C513A">
        <w:rPr>
          <w:sz w:val="22"/>
        </w:rPr>
        <w:t>a la</w:t>
      </w:r>
      <w:r w:rsidR="007F23BD" w:rsidRPr="005C513A">
        <w:rPr>
          <w:sz w:val="22"/>
        </w:rPr>
        <w:t xml:space="preserve"> </w:t>
      </w:r>
      <w:r w:rsidRPr="005C513A">
        <w:rPr>
          <w:sz w:val="22"/>
        </w:rPr>
        <w:t xml:space="preserve">pérdida de las neuronas secretoras de </w:t>
      </w:r>
      <w:r w:rsidRPr="000E17BA">
        <w:rPr>
          <w:b/>
          <w:sz w:val="22"/>
        </w:rPr>
        <w:t>acetilcolina</w:t>
      </w:r>
      <w:r w:rsidRPr="005C513A">
        <w:rPr>
          <w:sz w:val="22"/>
        </w:rPr>
        <w:t>, en especial</w:t>
      </w:r>
      <w:r w:rsidR="007F23BD" w:rsidRPr="005C513A">
        <w:rPr>
          <w:sz w:val="22"/>
        </w:rPr>
        <w:t xml:space="preserve"> </w:t>
      </w:r>
      <w:r w:rsidRPr="005C513A">
        <w:rPr>
          <w:sz w:val="22"/>
        </w:rPr>
        <w:t>dentro de las áreas dedicadas al pensamiento en la corteza</w:t>
      </w:r>
      <w:r w:rsidR="007F23BD" w:rsidRPr="005C513A">
        <w:rPr>
          <w:sz w:val="22"/>
        </w:rPr>
        <w:t xml:space="preserve"> </w:t>
      </w:r>
      <w:r w:rsidRPr="005C513A">
        <w:rPr>
          <w:sz w:val="22"/>
        </w:rPr>
        <w:t>cerebral.</w:t>
      </w:r>
    </w:p>
    <w:p w:rsidR="007F23BD" w:rsidRPr="00EA51AF" w:rsidRDefault="007F23BD" w:rsidP="00EA51AF">
      <w:pPr>
        <w:rPr>
          <w:sz w:val="22"/>
        </w:rPr>
      </w:pPr>
    </w:p>
    <w:p w:rsidR="00EA51AF" w:rsidRPr="00EA51AF" w:rsidRDefault="00EA51AF" w:rsidP="00EA51AF">
      <w:pPr>
        <w:pStyle w:val="Ttulo3"/>
        <w:rPr>
          <w:sz w:val="24"/>
        </w:rPr>
      </w:pPr>
      <w:r w:rsidRPr="00EA51AF">
        <w:rPr>
          <w:sz w:val="24"/>
        </w:rPr>
        <w:t xml:space="preserve">Se ha descubierto el gen anormal que provoca la enfermedad de Huntington: </w:t>
      </w:r>
    </w:p>
    <w:p w:rsidR="00EA51AF" w:rsidRPr="000E17BA" w:rsidRDefault="007F23BD" w:rsidP="000E17BA">
      <w:pPr>
        <w:pStyle w:val="Prrafodelista"/>
        <w:numPr>
          <w:ilvl w:val="0"/>
          <w:numId w:val="77"/>
        </w:numPr>
        <w:ind w:left="360"/>
        <w:rPr>
          <w:sz w:val="22"/>
        </w:rPr>
      </w:pPr>
      <w:r w:rsidRPr="000E17BA">
        <w:rPr>
          <w:sz w:val="22"/>
        </w:rPr>
        <w:t>P</w:t>
      </w:r>
      <w:r w:rsidR="00EA51AF" w:rsidRPr="000E17BA">
        <w:rPr>
          <w:sz w:val="22"/>
        </w:rPr>
        <w:t>osee un codón que se repite múltiples veces,</w:t>
      </w:r>
      <w:r w:rsidRPr="000E17BA">
        <w:rPr>
          <w:sz w:val="22"/>
        </w:rPr>
        <w:t xml:space="preserve"> </w:t>
      </w:r>
      <w:r w:rsidR="00EA51AF" w:rsidRPr="00F57237">
        <w:rPr>
          <w:b/>
          <w:sz w:val="22"/>
        </w:rPr>
        <w:t>CAG</w:t>
      </w:r>
      <w:r w:rsidR="00EA51AF" w:rsidRPr="000E17BA">
        <w:rPr>
          <w:sz w:val="22"/>
        </w:rPr>
        <w:t xml:space="preserve">, y </w:t>
      </w:r>
      <w:r w:rsidR="00EA51AF" w:rsidRPr="00F57237">
        <w:rPr>
          <w:b/>
          <w:sz w:val="22"/>
        </w:rPr>
        <w:t>codifica</w:t>
      </w:r>
      <w:r w:rsidR="00EA51AF" w:rsidRPr="000E17BA">
        <w:rPr>
          <w:sz w:val="22"/>
        </w:rPr>
        <w:t xml:space="preserve"> la incorporación de numerosos </w:t>
      </w:r>
      <w:r w:rsidR="00EA51AF" w:rsidRPr="00F57237">
        <w:rPr>
          <w:b/>
          <w:sz w:val="22"/>
        </w:rPr>
        <w:t>aminoácidos de</w:t>
      </w:r>
      <w:r w:rsidR="00C20C20" w:rsidRPr="00F57237">
        <w:rPr>
          <w:b/>
          <w:sz w:val="22"/>
        </w:rPr>
        <w:t xml:space="preserve"> </w:t>
      </w:r>
      <w:r w:rsidR="00EA51AF" w:rsidRPr="00F57237">
        <w:rPr>
          <w:b/>
          <w:sz w:val="22"/>
        </w:rPr>
        <w:t>glutamina</w:t>
      </w:r>
      <w:r w:rsidR="00EA51AF" w:rsidRPr="000E17BA">
        <w:rPr>
          <w:sz w:val="22"/>
        </w:rPr>
        <w:t xml:space="preserve"> más a la estructura molecular de una proteína neuronal</w:t>
      </w:r>
      <w:r w:rsidR="00C20C20" w:rsidRPr="000E17BA">
        <w:rPr>
          <w:sz w:val="22"/>
        </w:rPr>
        <w:t xml:space="preserve"> </w:t>
      </w:r>
      <w:r w:rsidR="00EA51AF" w:rsidRPr="000E17BA">
        <w:rPr>
          <w:sz w:val="22"/>
        </w:rPr>
        <w:t xml:space="preserve">anormal llamada </w:t>
      </w:r>
      <w:r w:rsidR="00F57237" w:rsidRPr="00F57237">
        <w:rPr>
          <w:b/>
          <w:sz w:val="22"/>
        </w:rPr>
        <w:t>HUNTINGTINA</w:t>
      </w:r>
      <w:r w:rsidR="00F57237" w:rsidRPr="000E17BA">
        <w:rPr>
          <w:sz w:val="22"/>
        </w:rPr>
        <w:t xml:space="preserve"> </w:t>
      </w:r>
      <w:r w:rsidR="00EA51AF" w:rsidRPr="000E17BA">
        <w:rPr>
          <w:sz w:val="22"/>
        </w:rPr>
        <w:t>que es la que genera los síntomas.</w:t>
      </w:r>
      <w:r w:rsidR="00C20C20" w:rsidRPr="000E17BA">
        <w:rPr>
          <w:sz w:val="22"/>
        </w:rPr>
        <w:t xml:space="preserve"> </w:t>
      </w:r>
    </w:p>
    <w:p w:rsidR="00C20C20" w:rsidRDefault="00C20C20" w:rsidP="000E17BA">
      <w:pPr>
        <w:rPr>
          <w:sz w:val="22"/>
        </w:rPr>
      </w:pPr>
    </w:p>
    <w:p w:rsidR="00172D0E" w:rsidRPr="00172D0E" w:rsidRDefault="00172D0E" w:rsidP="00172D0E">
      <w:pPr>
        <w:pStyle w:val="Ttulo2"/>
      </w:pPr>
      <w:r w:rsidRPr="00172D0E">
        <w:t>Integración de las numerosas partes del sistema de control motor total</w:t>
      </w:r>
    </w:p>
    <w:p w:rsidR="00FD3EDC" w:rsidRDefault="00FD3EDC" w:rsidP="00172D0E">
      <w:pPr>
        <w:rPr>
          <w:sz w:val="22"/>
        </w:rPr>
      </w:pPr>
    </w:p>
    <w:p w:rsidR="00172D0E" w:rsidRPr="00172D0E" w:rsidRDefault="00172D0E" w:rsidP="00172D0E">
      <w:pPr>
        <w:pStyle w:val="Ttulo2"/>
      </w:pPr>
      <w:r w:rsidRPr="00172D0E">
        <w:t>Nivel medular</w:t>
      </w:r>
    </w:p>
    <w:p w:rsidR="00F57237" w:rsidRPr="007A7FD7" w:rsidRDefault="00D4082E" w:rsidP="007A7FD7">
      <w:pPr>
        <w:pStyle w:val="Prrafodelista"/>
        <w:numPr>
          <w:ilvl w:val="0"/>
          <w:numId w:val="78"/>
        </w:numPr>
        <w:ind w:left="360"/>
        <w:rPr>
          <w:sz w:val="22"/>
        </w:rPr>
      </w:pPr>
      <w:r w:rsidRPr="007A7FD7">
        <w:rPr>
          <w:sz w:val="22"/>
        </w:rPr>
        <w:t>P</w:t>
      </w:r>
      <w:r w:rsidR="00172D0E" w:rsidRPr="007A7FD7">
        <w:rPr>
          <w:sz w:val="22"/>
        </w:rPr>
        <w:t xml:space="preserve">rogramación de </w:t>
      </w:r>
      <w:r w:rsidR="00172D0E" w:rsidRPr="007A7FD7">
        <w:rPr>
          <w:b/>
          <w:sz w:val="22"/>
        </w:rPr>
        <w:t>patrones locales</w:t>
      </w:r>
      <w:r w:rsidR="00172D0E" w:rsidRPr="007A7FD7">
        <w:rPr>
          <w:sz w:val="22"/>
        </w:rPr>
        <w:t xml:space="preserve"> </w:t>
      </w:r>
      <w:r w:rsidRPr="007A7FD7">
        <w:rPr>
          <w:b/>
          <w:sz w:val="22"/>
        </w:rPr>
        <w:t>y reflejos</w:t>
      </w:r>
      <w:r w:rsidRPr="007A7FD7">
        <w:rPr>
          <w:sz w:val="22"/>
        </w:rPr>
        <w:t xml:space="preserve"> </w:t>
      </w:r>
      <w:r w:rsidR="00172D0E" w:rsidRPr="007A7FD7">
        <w:rPr>
          <w:sz w:val="22"/>
        </w:rPr>
        <w:t xml:space="preserve">de movimiento en cualquier región muscular. </w:t>
      </w:r>
    </w:p>
    <w:p w:rsidR="00F57237" w:rsidRDefault="00F57237" w:rsidP="007A7FD7">
      <w:pPr>
        <w:rPr>
          <w:sz w:val="22"/>
        </w:rPr>
      </w:pPr>
    </w:p>
    <w:p w:rsidR="00172D0E" w:rsidRPr="007A7FD7" w:rsidRDefault="00D4082E" w:rsidP="007A7FD7">
      <w:pPr>
        <w:pStyle w:val="Prrafodelista"/>
        <w:numPr>
          <w:ilvl w:val="0"/>
          <w:numId w:val="78"/>
        </w:numPr>
        <w:ind w:left="360"/>
        <w:rPr>
          <w:sz w:val="22"/>
        </w:rPr>
      </w:pPr>
      <w:r w:rsidRPr="007A7FD7">
        <w:rPr>
          <w:b/>
          <w:sz w:val="22"/>
        </w:rPr>
        <w:t>P</w:t>
      </w:r>
      <w:r w:rsidR="00172D0E" w:rsidRPr="007A7FD7">
        <w:rPr>
          <w:b/>
          <w:sz w:val="22"/>
        </w:rPr>
        <w:t>atrones complejos</w:t>
      </w:r>
      <w:r w:rsidR="00172D0E" w:rsidRPr="007A7FD7">
        <w:rPr>
          <w:sz w:val="22"/>
        </w:rPr>
        <w:t xml:space="preserve"> de los movimientos rítmicos, como el desplazamiento de un lado a otro de las extremidades al caminar.</w:t>
      </w:r>
    </w:p>
    <w:p w:rsidR="00F57237" w:rsidRPr="00172D0E" w:rsidRDefault="00F57237" w:rsidP="007A7FD7">
      <w:pPr>
        <w:rPr>
          <w:sz w:val="22"/>
        </w:rPr>
      </w:pPr>
    </w:p>
    <w:p w:rsidR="00172D0E" w:rsidRPr="007A7FD7" w:rsidRDefault="007A7FD7" w:rsidP="007A7FD7">
      <w:pPr>
        <w:pStyle w:val="Prrafodelista"/>
        <w:numPr>
          <w:ilvl w:val="0"/>
          <w:numId w:val="78"/>
        </w:numPr>
        <w:ind w:left="360"/>
        <w:rPr>
          <w:sz w:val="22"/>
        </w:rPr>
      </w:pPr>
      <w:r w:rsidRPr="007A7FD7">
        <w:rPr>
          <w:sz w:val="22"/>
        </w:rPr>
        <w:t>P</w:t>
      </w:r>
      <w:r w:rsidR="00172D0E" w:rsidRPr="007A7FD7">
        <w:rPr>
          <w:sz w:val="22"/>
        </w:rPr>
        <w:t>ueden recibir la orden</w:t>
      </w:r>
      <w:r w:rsidR="00F57237" w:rsidRPr="007A7FD7">
        <w:rPr>
          <w:sz w:val="22"/>
        </w:rPr>
        <w:t xml:space="preserve"> </w:t>
      </w:r>
      <w:r w:rsidR="00172D0E" w:rsidRPr="007A7FD7">
        <w:rPr>
          <w:sz w:val="22"/>
        </w:rPr>
        <w:t xml:space="preserve">de pasar a la </w:t>
      </w:r>
      <w:r w:rsidR="00172D0E" w:rsidRPr="007A7FD7">
        <w:rPr>
          <w:b/>
          <w:sz w:val="22"/>
        </w:rPr>
        <w:t>acción</w:t>
      </w:r>
      <w:r w:rsidR="00172D0E" w:rsidRPr="007A7FD7">
        <w:rPr>
          <w:sz w:val="22"/>
        </w:rPr>
        <w:t xml:space="preserve"> desde los </w:t>
      </w:r>
      <w:r w:rsidR="00172D0E" w:rsidRPr="007A7FD7">
        <w:rPr>
          <w:b/>
          <w:sz w:val="22"/>
        </w:rPr>
        <w:t>niveles superiores</w:t>
      </w:r>
      <w:r w:rsidR="00172D0E" w:rsidRPr="007A7FD7">
        <w:rPr>
          <w:sz w:val="22"/>
        </w:rPr>
        <w:t xml:space="preserve"> de </w:t>
      </w:r>
      <w:r w:rsidR="00172D0E" w:rsidRPr="007A7FD7">
        <w:rPr>
          <w:b/>
          <w:sz w:val="22"/>
        </w:rPr>
        <w:t>control</w:t>
      </w:r>
      <w:r w:rsidR="00F57237" w:rsidRPr="007A7FD7">
        <w:rPr>
          <w:b/>
          <w:sz w:val="22"/>
        </w:rPr>
        <w:t xml:space="preserve"> </w:t>
      </w:r>
      <w:r w:rsidR="00172D0E" w:rsidRPr="007A7FD7">
        <w:rPr>
          <w:b/>
          <w:sz w:val="22"/>
        </w:rPr>
        <w:t>motor</w:t>
      </w:r>
      <w:r w:rsidR="00172D0E" w:rsidRPr="007A7FD7">
        <w:rPr>
          <w:sz w:val="22"/>
        </w:rPr>
        <w:t xml:space="preserve">, </w:t>
      </w:r>
      <w:r w:rsidR="00172D0E" w:rsidRPr="007A7FD7">
        <w:rPr>
          <w:b/>
          <w:sz w:val="22"/>
        </w:rPr>
        <w:t>o quedar inhibidos</w:t>
      </w:r>
      <w:r w:rsidR="00172D0E" w:rsidRPr="007A7FD7">
        <w:rPr>
          <w:sz w:val="22"/>
        </w:rPr>
        <w:t xml:space="preserve"> mientras estos niveles superiores</w:t>
      </w:r>
      <w:r w:rsidR="00F57237" w:rsidRPr="007A7FD7">
        <w:rPr>
          <w:sz w:val="22"/>
        </w:rPr>
        <w:t xml:space="preserve"> </w:t>
      </w:r>
      <w:r w:rsidR="00172D0E" w:rsidRPr="007A7FD7">
        <w:rPr>
          <w:sz w:val="22"/>
        </w:rPr>
        <w:t>asumen el control.</w:t>
      </w:r>
    </w:p>
    <w:p w:rsidR="00172D0E" w:rsidRPr="00172D0E" w:rsidRDefault="00172D0E" w:rsidP="00172D0E">
      <w:pPr>
        <w:rPr>
          <w:sz w:val="22"/>
        </w:rPr>
      </w:pPr>
    </w:p>
    <w:p w:rsidR="00172D0E" w:rsidRPr="00172D0E" w:rsidRDefault="00172D0E" w:rsidP="00172D0E">
      <w:pPr>
        <w:pStyle w:val="Ttulo2"/>
      </w:pPr>
      <w:r w:rsidRPr="00172D0E">
        <w:t xml:space="preserve">Nivel </w:t>
      </w:r>
      <w:proofErr w:type="spellStart"/>
      <w:r w:rsidRPr="00172D0E">
        <w:t>romboencefálico</w:t>
      </w:r>
      <w:proofErr w:type="spellEnd"/>
    </w:p>
    <w:p w:rsidR="00F57237" w:rsidRDefault="0047177B" w:rsidP="00172D0E">
      <w:pPr>
        <w:rPr>
          <w:sz w:val="22"/>
        </w:rPr>
      </w:pPr>
      <w:r w:rsidRPr="0047177B">
        <w:rPr>
          <w:b/>
          <w:sz w:val="22"/>
        </w:rPr>
        <w:t>D</w:t>
      </w:r>
      <w:r w:rsidR="00172D0E" w:rsidRPr="0047177B">
        <w:rPr>
          <w:b/>
          <w:sz w:val="22"/>
        </w:rPr>
        <w:t>os funciones principales</w:t>
      </w:r>
      <w:r w:rsidR="00172D0E" w:rsidRPr="00172D0E">
        <w:rPr>
          <w:sz w:val="22"/>
        </w:rPr>
        <w:t xml:space="preserve"> en el</w:t>
      </w:r>
      <w:r w:rsidR="00F57237">
        <w:rPr>
          <w:sz w:val="22"/>
        </w:rPr>
        <w:t xml:space="preserve"> </w:t>
      </w:r>
      <w:r w:rsidR="00172D0E" w:rsidRPr="00172D0E">
        <w:rPr>
          <w:sz w:val="22"/>
        </w:rPr>
        <w:t xml:space="preserve">control motor general del cuerpo: </w:t>
      </w:r>
    </w:p>
    <w:p w:rsidR="00F57237" w:rsidRDefault="00F57237" w:rsidP="00172D0E">
      <w:pPr>
        <w:rPr>
          <w:sz w:val="22"/>
        </w:rPr>
      </w:pPr>
    </w:p>
    <w:p w:rsidR="00F57237" w:rsidRPr="0047177B" w:rsidRDefault="0047177B" w:rsidP="00115CAF">
      <w:pPr>
        <w:pStyle w:val="Prrafodelista"/>
        <w:numPr>
          <w:ilvl w:val="0"/>
          <w:numId w:val="79"/>
        </w:numPr>
        <w:rPr>
          <w:sz w:val="22"/>
        </w:rPr>
      </w:pPr>
      <w:r w:rsidRPr="0047177B">
        <w:rPr>
          <w:b/>
          <w:sz w:val="22"/>
        </w:rPr>
        <w:t>M</w:t>
      </w:r>
      <w:r w:rsidR="00172D0E" w:rsidRPr="0047177B">
        <w:rPr>
          <w:b/>
          <w:sz w:val="22"/>
        </w:rPr>
        <w:t>antenimiento del</w:t>
      </w:r>
      <w:r w:rsidR="00F57237" w:rsidRPr="0047177B">
        <w:rPr>
          <w:b/>
          <w:sz w:val="22"/>
        </w:rPr>
        <w:t xml:space="preserve"> </w:t>
      </w:r>
      <w:r w:rsidR="00172D0E" w:rsidRPr="0047177B">
        <w:rPr>
          <w:b/>
          <w:sz w:val="22"/>
        </w:rPr>
        <w:t>tono axial</w:t>
      </w:r>
      <w:r w:rsidR="00172D0E" w:rsidRPr="0047177B">
        <w:rPr>
          <w:sz w:val="22"/>
        </w:rPr>
        <w:t xml:space="preserve"> en el tronco con la pretensión de permanecer de</w:t>
      </w:r>
      <w:r w:rsidR="00F57237" w:rsidRPr="0047177B">
        <w:rPr>
          <w:sz w:val="22"/>
        </w:rPr>
        <w:t xml:space="preserve"> </w:t>
      </w:r>
      <w:r w:rsidR="00172D0E" w:rsidRPr="0047177B">
        <w:rPr>
          <w:sz w:val="22"/>
        </w:rPr>
        <w:t>pie</w:t>
      </w:r>
      <w:r>
        <w:rPr>
          <w:sz w:val="22"/>
        </w:rPr>
        <w:t>.</w:t>
      </w:r>
      <w:r w:rsidR="00172D0E" w:rsidRPr="0047177B">
        <w:rPr>
          <w:sz w:val="22"/>
        </w:rPr>
        <w:t xml:space="preserve"> </w:t>
      </w:r>
    </w:p>
    <w:p w:rsidR="003E3945" w:rsidRPr="0047177B" w:rsidRDefault="0047177B" w:rsidP="00115CAF">
      <w:pPr>
        <w:pStyle w:val="Prrafodelista"/>
        <w:numPr>
          <w:ilvl w:val="0"/>
          <w:numId w:val="79"/>
        </w:numPr>
        <w:rPr>
          <w:sz w:val="22"/>
        </w:rPr>
      </w:pPr>
      <w:r w:rsidRPr="0047177B">
        <w:rPr>
          <w:b/>
          <w:sz w:val="22"/>
        </w:rPr>
        <w:t>M</w:t>
      </w:r>
      <w:r w:rsidR="00172D0E" w:rsidRPr="0047177B">
        <w:rPr>
          <w:b/>
          <w:sz w:val="22"/>
        </w:rPr>
        <w:t>odificación constante de los grados de tono</w:t>
      </w:r>
      <w:r w:rsidR="00172D0E" w:rsidRPr="0047177B">
        <w:rPr>
          <w:sz w:val="22"/>
        </w:rPr>
        <w:t xml:space="preserve"> que</w:t>
      </w:r>
      <w:r w:rsidR="00F57237" w:rsidRPr="0047177B">
        <w:rPr>
          <w:sz w:val="22"/>
        </w:rPr>
        <w:t xml:space="preserve"> </w:t>
      </w:r>
      <w:r w:rsidR="00172D0E" w:rsidRPr="0047177B">
        <w:rPr>
          <w:sz w:val="22"/>
        </w:rPr>
        <w:t>presentan los distintos músculos como respuesta a la información</w:t>
      </w:r>
      <w:r w:rsidR="00F57237" w:rsidRPr="0047177B">
        <w:rPr>
          <w:sz w:val="22"/>
        </w:rPr>
        <w:t xml:space="preserve"> </w:t>
      </w:r>
      <w:r w:rsidR="00172D0E" w:rsidRPr="0047177B">
        <w:rPr>
          <w:sz w:val="22"/>
        </w:rPr>
        <w:t>procedente de los aparatos vestibulares a fin de conservar</w:t>
      </w:r>
      <w:r w:rsidR="00F57237" w:rsidRPr="0047177B">
        <w:rPr>
          <w:sz w:val="22"/>
        </w:rPr>
        <w:t xml:space="preserve"> </w:t>
      </w:r>
      <w:r w:rsidR="00172D0E" w:rsidRPr="0047177B">
        <w:rPr>
          <w:sz w:val="22"/>
        </w:rPr>
        <w:t xml:space="preserve">el </w:t>
      </w:r>
      <w:r w:rsidR="00172D0E" w:rsidRPr="0047177B">
        <w:rPr>
          <w:b/>
          <w:sz w:val="22"/>
        </w:rPr>
        <w:t>equilibrio corporal</w:t>
      </w:r>
      <w:r w:rsidR="00172D0E" w:rsidRPr="0047177B">
        <w:rPr>
          <w:sz w:val="22"/>
        </w:rPr>
        <w:t>.</w:t>
      </w:r>
    </w:p>
    <w:p w:rsidR="003E3945" w:rsidRDefault="003E3945" w:rsidP="003E3945">
      <w:pPr>
        <w:rPr>
          <w:sz w:val="22"/>
        </w:rPr>
      </w:pPr>
    </w:p>
    <w:p w:rsidR="00F57237" w:rsidRPr="00F57237" w:rsidRDefault="00F57237" w:rsidP="00F57237">
      <w:pPr>
        <w:pStyle w:val="Ttulo2"/>
      </w:pPr>
      <w:r w:rsidRPr="00F57237">
        <w:t>Nivel de la corteza motora</w:t>
      </w:r>
    </w:p>
    <w:p w:rsidR="0047177B" w:rsidRPr="00735674" w:rsidRDefault="00F57237" w:rsidP="00115CAF">
      <w:pPr>
        <w:pStyle w:val="Prrafodelista"/>
        <w:numPr>
          <w:ilvl w:val="0"/>
          <w:numId w:val="80"/>
        </w:numPr>
        <w:ind w:left="360"/>
        <w:rPr>
          <w:sz w:val="22"/>
        </w:rPr>
      </w:pPr>
      <w:r w:rsidRPr="00735674">
        <w:rPr>
          <w:b/>
          <w:sz w:val="22"/>
        </w:rPr>
        <w:t>El sistema de la corteza motora</w:t>
      </w:r>
      <w:r w:rsidRPr="00735674">
        <w:rPr>
          <w:sz w:val="22"/>
        </w:rPr>
        <w:t xml:space="preserve"> suministra la mayor parte de</w:t>
      </w:r>
      <w:r w:rsidR="0047177B" w:rsidRPr="00735674">
        <w:rPr>
          <w:sz w:val="22"/>
        </w:rPr>
        <w:t xml:space="preserve"> </w:t>
      </w:r>
      <w:r w:rsidRPr="00735674">
        <w:rPr>
          <w:sz w:val="22"/>
        </w:rPr>
        <w:t>las señales motoras de activación a la médula espinal</w:t>
      </w:r>
      <w:r w:rsidR="00735674" w:rsidRPr="00735674">
        <w:rPr>
          <w:sz w:val="22"/>
        </w:rPr>
        <w:t xml:space="preserve">, </w:t>
      </w:r>
      <w:r w:rsidRPr="00735674">
        <w:rPr>
          <w:sz w:val="22"/>
        </w:rPr>
        <w:t xml:space="preserve">emitiendo </w:t>
      </w:r>
      <w:r w:rsidRPr="00735674">
        <w:rPr>
          <w:b/>
          <w:sz w:val="22"/>
        </w:rPr>
        <w:t>órdenes secuenciales y paralelas</w:t>
      </w:r>
      <w:r w:rsidRPr="00735674">
        <w:rPr>
          <w:sz w:val="22"/>
        </w:rPr>
        <w:t xml:space="preserve"> que ponen</w:t>
      </w:r>
      <w:r w:rsidR="0047177B" w:rsidRPr="00735674">
        <w:rPr>
          <w:sz w:val="22"/>
        </w:rPr>
        <w:t xml:space="preserve"> </w:t>
      </w:r>
      <w:r w:rsidRPr="00735674">
        <w:rPr>
          <w:sz w:val="22"/>
        </w:rPr>
        <w:t>en marcha patrones medulares de acción motora.</w:t>
      </w:r>
      <w:r w:rsidR="0047177B" w:rsidRPr="00735674">
        <w:rPr>
          <w:sz w:val="22"/>
        </w:rPr>
        <w:t xml:space="preserve"> </w:t>
      </w:r>
    </w:p>
    <w:p w:rsidR="0047177B" w:rsidRDefault="0047177B" w:rsidP="00735674">
      <w:pPr>
        <w:rPr>
          <w:sz w:val="22"/>
        </w:rPr>
      </w:pPr>
    </w:p>
    <w:p w:rsidR="0047177B" w:rsidRPr="00735674" w:rsidRDefault="00735674" w:rsidP="00115CAF">
      <w:pPr>
        <w:pStyle w:val="Prrafodelista"/>
        <w:numPr>
          <w:ilvl w:val="0"/>
          <w:numId w:val="80"/>
        </w:numPr>
        <w:ind w:left="360"/>
        <w:rPr>
          <w:sz w:val="22"/>
        </w:rPr>
      </w:pPr>
      <w:r w:rsidRPr="00735674">
        <w:rPr>
          <w:sz w:val="22"/>
        </w:rPr>
        <w:t>C</w:t>
      </w:r>
      <w:r w:rsidR="00F57237" w:rsidRPr="00735674">
        <w:rPr>
          <w:sz w:val="22"/>
        </w:rPr>
        <w:t xml:space="preserve">apaz de </w:t>
      </w:r>
      <w:r w:rsidR="00F57237" w:rsidRPr="00735674">
        <w:rPr>
          <w:b/>
          <w:sz w:val="22"/>
        </w:rPr>
        <w:t>modificar la intensidad</w:t>
      </w:r>
      <w:r w:rsidR="00F57237" w:rsidRPr="00735674">
        <w:rPr>
          <w:sz w:val="22"/>
        </w:rPr>
        <w:t xml:space="preserve"> de los diferentes</w:t>
      </w:r>
      <w:r w:rsidR="0047177B" w:rsidRPr="00735674">
        <w:rPr>
          <w:sz w:val="22"/>
        </w:rPr>
        <w:t xml:space="preserve"> </w:t>
      </w:r>
      <w:r w:rsidR="00F57237" w:rsidRPr="00735674">
        <w:rPr>
          <w:sz w:val="22"/>
        </w:rPr>
        <w:t xml:space="preserve">patrones o </w:t>
      </w:r>
      <w:r w:rsidR="00F57237" w:rsidRPr="00735674">
        <w:rPr>
          <w:b/>
          <w:sz w:val="22"/>
        </w:rPr>
        <w:t>cambiar su ritmo</w:t>
      </w:r>
      <w:r w:rsidR="00F57237" w:rsidRPr="00735674">
        <w:rPr>
          <w:sz w:val="22"/>
        </w:rPr>
        <w:t xml:space="preserve"> u otras características. </w:t>
      </w:r>
    </w:p>
    <w:p w:rsidR="0047177B" w:rsidRDefault="0047177B" w:rsidP="00735674">
      <w:pPr>
        <w:rPr>
          <w:sz w:val="22"/>
        </w:rPr>
      </w:pPr>
    </w:p>
    <w:p w:rsidR="0047177B" w:rsidRPr="00735674" w:rsidRDefault="00735674" w:rsidP="00115CAF">
      <w:pPr>
        <w:pStyle w:val="Prrafodelista"/>
        <w:numPr>
          <w:ilvl w:val="0"/>
          <w:numId w:val="80"/>
        </w:numPr>
        <w:ind w:left="360"/>
        <w:rPr>
          <w:sz w:val="22"/>
        </w:rPr>
      </w:pPr>
      <w:r w:rsidRPr="00735674">
        <w:rPr>
          <w:sz w:val="22"/>
        </w:rPr>
        <w:t>E</w:t>
      </w:r>
      <w:r w:rsidR="00F57237" w:rsidRPr="00735674">
        <w:rPr>
          <w:sz w:val="22"/>
        </w:rPr>
        <w:t xml:space="preserve">l sistema corticoespinal puede </w:t>
      </w:r>
      <w:r w:rsidR="00F57237" w:rsidRPr="00735674">
        <w:rPr>
          <w:b/>
          <w:sz w:val="22"/>
        </w:rPr>
        <w:t>sortear los patrones</w:t>
      </w:r>
      <w:r w:rsidR="0047177B" w:rsidRPr="00735674">
        <w:rPr>
          <w:b/>
          <w:sz w:val="22"/>
        </w:rPr>
        <w:t xml:space="preserve"> </w:t>
      </w:r>
      <w:r w:rsidR="00F57237" w:rsidRPr="00735674">
        <w:rPr>
          <w:b/>
          <w:sz w:val="22"/>
        </w:rPr>
        <w:t>medulares</w:t>
      </w:r>
      <w:r w:rsidR="00F57237" w:rsidRPr="00735674">
        <w:rPr>
          <w:sz w:val="22"/>
        </w:rPr>
        <w:t>, sustituyéndolos por otros de un nivel superior</w:t>
      </w:r>
      <w:r w:rsidR="0047177B" w:rsidRPr="00735674">
        <w:rPr>
          <w:sz w:val="22"/>
        </w:rPr>
        <w:t xml:space="preserve"> </w:t>
      </w:r>
      <w:r w:rsidR="00F57237" w:rsidRPr="00735674">
        <w:rPr>
          <w:sz w:val="22"/>
        </w:rPr>
        <w:t xml:space="preserve">originados en el tronco del encéfalo o en la corteza cerebral. </w:t>
      </w:r>
    </w:p>
    <w:p w:rsidR="0047177B" w:rsidRDefault="0047177B" w:rsidP="00735674">
      <w:pPr>
        <w:rPr>
          <w:sz w:val="22"/>
        </w:rPr>
      </w:pPr>
    </w:p>
    <w:p w:rsidR="00735674" w:rsidRDefault="00735674" w:rsidP="00115CAF">
      <w:pPr>
        <w:pStyle w:val="Prrafodelista"/>
        <w:numPr>
          <w:ilvl w:val="0"/>
          <w:numId w:val="80"/>
        </w:numPr>
        <w:ind w:left="360"/>
        <w:rPr>
          <w:b/>
          <w:sz w:val="22"/>
        </w:rPr>
        <w:sectPr w:rsidR="00735674" w:rsidSect="00544B29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735674" w:rsidRPr="00735674" w:rsidRDefault="00F57237" w:rsidP="00115CAF">
      <w:pPr>
        <w:pStyle w:val="Prrafodelista"/>
        <w:numPr>
          <w:ilvl w:val="0"/>
          <w:numId w:val="80"/>
        </w:numPr>
        <w:ind w:left="360"/>
        <w:rPr>
          <w:b/>
          <w:sz w:val="22"/>
        </w:rPr>
      </w:pPr>
      <w:r w:rsidRPr="00735674">
        <w:rPr>
          <w:b/>
          <w:sz w:val="22"/>
        </w:rPr>
        <w:lastRenderedPageBreak/>
        <w:t>Los</w:t>
      </w:r>
      <w:r w:rsidR="0047177B" w:rsidRPr="00735674">
        <w:rPr>
          <w:b/>
          <w:sz w:val="22"/>
        </w:rPr>
        <w:t xml:space="preserve"> </w:t>
      </w:r>
      <w:r w:rsidRPr="00735674">
        <w:rPr>
          <w:b/>
          <w:sz w:val="22"/>
        </w:rPr>
        <w:t xml:space="preserve">patrones corticales </w:t>
      </w:r>
    </w:p>
    <w:p w:rsidR="00735674" w:rsidRPr="00735674" w:rsidRDefault="00735674" w:rsidP="00115CAF">
      <w:pPr>
        <w:pStyle w:val="Prrafodelista"/>
        <w:numPr>
          <w:ilvl w:val="0"/>
          <w:numId w:val="81"/>
        </w:numPr>
        <w:rPr>
          <w:sz w:val="22"/>
        </w:rPr>
      </w:pPr>
      <w:r w:rsidRPr="00735674">
        <w:rPr>
          <w:sz w:val="22"/>
        </w:rPr>
        <w:t xml:space="preserve">Son </w:t>
      </w:r>
      <w:r w:rsidR="00F57237" w:rsidRPr="00735674">
        <w:rPr>
          <w:b/>
          <w:sz w:val="22"/>
        </w:rPr>
        <w:t>complejos</w:t>
      </w:r>
      <w:r w:rsidR="00F57237" w:rsidRPr="00735674">
        <w:rPr>
          <w:sz w:val="22"/>
        </w:rPr>
        <w:t xml:space="preserve"> </w:t>
      </w:r>
    </w:p>
    <w:p w:rsidR="00735674" w:rsidRPr="00735674" w:rsidRDefault="00735674" w:rsidP="00115CAF">
      <w:pPr>
        <w:pStyle w:val="Prrafodelista"/>
        <w:numPr>
          <w:ilvl w:val="0"/>
          <w:numId w:val="81"/>
        </w:numPr>
        <w:rPr>
          <w:sz w:val="22"/>
        </w:rPr>
      </w:pPr>
      <w:r w:rsidRPr="00735674">
        <w:rPr>
          <w:sz w:val="22"/>
        </w:rPr>
        <w:t>Pueden</w:t>
      </w:r>
      <w:r w:rsidR="0047177B" w:rsidRPr="00735674">
        <w:rPr>
          <w:sz w:val="22"/>
        </w:rPr>
        <w:t xml:space="preserve"> </w:t>
      </w:r>
      <w:r w:rsidR="00F57237" w:rsidRPr="00735674">
        <w:rPr>
          <w:sz w:val="22"/>
        </w:rPr>
        <w:t>«</w:t>
      </w:r>
      <w:r w:rsidR="00F57237" w:rsidRPr="00735674">
        <w:rPr>
          <w:b/>
          <w:sz w:val="22"/>
        </w:rPr>
        <w:t>aprenderse</w:t>
      </w:r>
      <w:r w:rsidR="00F57237" w:rsidRPr="00735674">
        <w:rPr>
          <w:sz w:val="22"/>
        </w:rPr>
        <w:t xml:space="preserve">», </w:t>
      </w:r>
    </w:p>
    <w:p w:rsidR="00735674" w:rsidRDefault="00735674" w:rsidP="00735674">
      <w:pPr>
        <w:rPr>
          <w:sz w:val="22"/>
        </w:rPr>
      </w:pPr>
    </w:p>
    <w:p w:rsidR="00735674" w:rsidRPr="00735674" w:rsidRDefault="00735674" w:rsidP="00115CAF">
      <w:pPr>
        <w:pStyle w:val="Prrafodelista"/>
        <w:numPr>
          <w:ilvl w:val="0"/>
          <w:numId w:val="80"/>
        </w:numPr>
        <w:ind w:left="360"/>
        <w:rPr>
          <w:b/>
          <w:sz w:val="22"/>
        </w:rPr>
      </w:pPr>
      <w:r w:rsidRPr="00735674">
        <w:rPr>
          <w:b/>
          <w:sz w:val="22"/>
        </w:rPr>
        <w:lastRenderedPageBreak/>
        <w:t>Los</w:t>
      </w:r>
      <w:r w:rsidR="00F57237" w:rsidRPr="00735674">
        <w:rPr>
          <w:b/>
          <w:sz w:val="22"/>
        </w:rPr>
        <w:t xml:space="preserve"> </w:t>
      </w:r>
      <w:r w:rsidRPr="00735674">
        <w:rPr>
          <w:b/>
          <w:sz w:val="22"/>
        </w:rPr>
        <w:t xml:space="preserve">patrones </w:t>
      </w:r>
      <w:r w:rsidR="00F57237" w:rsidRPr="00735674">
        <w:rPr>
          <w:b/>
          <w:sz w:val="22"/>
        </w:rPr>
        <w:t xml:space="preserve">medulares </w:t>
      </w:r>
    </w:p>
    <w:p w:rsidR="00735674" w:rsidRPr="00735674" w:rsidRDefault="00735674" w:rsidP="00115CAF">
      <w:pPr>
        <w:pStyle w:val="Prrafodelista"/>
        <w:numPr>
          <w:ilvl w:val="0"/>
          <w:numId w:val="81"/>
        </w:numPr>
        <w:rPr>
          <w:sz w:val="22"/>
        </w:rPr>
      </w:pPr>
      <w:r w:rsidRPr="00735674">
        <w:rPr>
          <w:sz w:val="22"/>
        </w:rPr>
        <w:t>Determinados</w:t>
      </w:r>
      <w:r w:rsidR="00F57237" w:rsidRPr="00735674">
        <w:rPr>
          <w:b/>
          <w:sz w:val="22"/>
        </w:rPr>
        <w:t xml:space="preserve"> por herencia</w:t>
      </w:r>
    </w:p>
    <w:p w:rsidR="003E3945" w:rsidRPr="00735674" w:rsidRDefault="00735674" w:rsidP="00115CAF">
      <w:pPr>
        <w:pStyle w:val="Prrafodelista"/>
        <w:numPr>
          <w:ilvl w:val="0"/>
          <w:numId w:val="81"/>
        </w:numPr>
        <w:rPr>
          <w:sz w:val="22"/>
        </w:rPr>
      </w:pPr>
      <w:r w:rsidRPr="00735674">
        <w:rPr>
          <w:sz w:val="22"/>
        </w:rPr>
        <w:t>Están</w:t>
      </w:r>
      <w:r w:rsidR="00F57237" w:rsidRPr="00735674">
        <w:rPr>
          <w:b/>
          <w:sz w:val="22"/>
        </w:rPr>
        <w:t xml:space="preserve"> «integrados».</w:t>
      </w:r>
    </w:p>
    <w:p w:rsidR="00735674" w:rsidRDefault="00735674" w:rsidP="003E3945">
      <w:pPr>
        <w:rPr>
          <w:sz w:val="22"/>
        </w:rPr>
        <w:sectPr w:rsidR="00735674" w:rsidSect="00735674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F57237" w:rsidRPr="00F57237" w:rsidRDefault="00F57237" w:rsidP="00F57237">
      <w:pPr>
        <w:pStyle w:val="Ttulo2"/>
      </w:pPr>
      <w:r w:rsidRPr="00F57237">
        <w:lastRenderedPageBreak/>
        <w:t xml:space="preserve">Funciones asociadas del cerebelo. </w:t>
      </w:r>
    </w:p>
    <w:p w:rsidR="0045695B" w:rsidRPr="00046004" w:rsidRDefault="00F57237" w:rsidP="00115CAF">
      <w:pPr>
        <w:pStyle w:val="Prrafodelista"/>
        <w:numPr>
          <w:ilvl w:val="0"/>
          <w:numId w:val="82"/>
        </w:numPr>
        <w:ind w:left="360"/>
        <w:rPr>
          <w:sz w:val="22"/>
        </w:rPr>
      </w:pPr>
      <w:r w:rsidRPr="00046004">
        <w:rPr>
          <w:b/>
          <w:sz w:val="22"/>
        </w:rPr>
        <w:t>El cerebelo</w:t>
      </w:r>
      <w:r w:rsidRPr="00046004">
        <w:rPr>
          <w:sz w:val="22"/>
        </w:rPr>
        <w:t xml:space="preserve"> actúa</w:t>
      </w:r>
      <w:r w:rsidR="0045695B" w:rsidRPr="00046004">
        <w:rPr>
          <w:sz w:val="22"/>
        </w:rPr>
        <w:t xml:space="preserve"> </w:t>
      </w:r>
      <w:r w:rsidRPr="00046004">
        <w:rPr>
          <w:sz w:val="22"/>
        </w:rPr>
        <w:t xml:space="preserve">en unión a </w:t>
      </w:r>
      <w:r w:rsidRPr="00046004">
        <w:rPr>
          <w:b/>
          <w:sz w:val="22"/>
        </w:rPr>
        <w:t>todos los niveles</w:t>
      </w:r>
      <w:r w:rsidRPr="00046004">
        <w:rPr>
          <w:sz w:val="22"/>
        </w:rPr>
        <w:t xml:space="preserve"> de control muscular. </w:t>
      </w:r>
    </w:p>
    <w:p w:rsidR="00F57237" w:rsidRDefault="00F57237" w:rsidP="00115CAF">
      <w:pPr>
        <w:pStyle w:val="Prrafodelista"/>
        <w:numPr>
          <w:ilvl w:val="0"/>
          <w:numId w:val="82"/>
        </w:numPr>
        <w:ind w:left="360"/>
        <w:rPr>
          <w:sz w:val="22"/>
        </w:rPr>
      </w:pPr>
      <w:r w:rsidRPr="00046004">
        <w:rPr>
          <w:sz w:val="22"/>
        </w:rPr>
        <w:t>Funciona</w:t>
      </w:r>
      <w:r w:rsidR="0045695B" w:rsidRPr="00046004">
        <w:rPr>
          <w:sz w:val="22"/>
        </w:rPr>
        <w:t xml:space="preserve"> </w:t>
      </w:r>
      <w:r w:rsidRPr="00046004">
        <w:rPr>
          <w:b/>
          <w:sz w:val="22"/>
        </w:rPr>
        <w:t>con la médula espinal</w:t>
      </w:r>
      <w:r w:rsidRPr="00046004">
        <w:rPr>
          <w:sz w:val="22"/>
        </w:rPr>
        <w:t xml:space="preserve"> especialmente para potenciar el </w:t>
      </w:r>
      <w:r w:rsidRPr="00046004">
        <w:rPr>
          <w:b/>
          <w:sz w:val="22"/>
        </w:rPr>
        <w:t>reflejo</w:t>
      </w:r>
      <w:r w:rsidR="0045695B" w:rsidRPr="00046004">
        <w:rPr>
          <w:b/>
          <w:sz w:val="22"/>
        </w:rPr>
        <w:t xml:space="preserve"> </w:t>
      </w:r>
      <w:r w:rsidRPr="00046004">
        <w:rPr>
          <w:b/>
          <w:sz w:val="22"/>
        </w:rPr>
        <w:t>miotático</w:t>
      </w:r>
      <w:r w:rsidRPr="00046004">
        <w:rPr>
          <w:sz w:val="22"/>
        </w:rPr>
        <w:t>.</w:t>
      </w:r>
    </w:p>
    <w:p w:rsidR="00046004" w:rsidRPr="00046004" w:rsidRDefault="00046004" w:rsidP="00046004">
      <w:pPr>
        <w:pStyle w:val="Prrafodelista"/>
        <w:ind w:left="360"/>
        <w:rPr>
          <w:sz w:val="22"/>
        </w:rPr>
      </w:pPr>
    </w:p>
    <w:p w:rsidR="0045695B" w:rsidRPr="00046004" w:rsidRDefault="00046004" w:rsidP="00115CAF">
      <w:pPr>
        <w:pStyle w:val="Prrafodelista"/>
        <w:numPr>
          <w:ilvl w:val="0"/>
          <w:numId w:val="82"/>
        </w:numPr>
        <w:ind w:left="360"/>
        <w:rPr>
          <w:sz w:val="22"/>
        </w:rPr>
      </w:pPr>
      <w:r w:rsidRPr="00046004">
        <w:rPr>
          <w:sz w:val="22"/>
        </w:rPr>
        <w:t xml:space="preserve">En </w:t>
      </w:r>
      <w:r w:rsidR="00F57237" w:rsidRPr="00046004">
        <w:rPr>
          <w:sz w:val="22"/>
        </w:rPr>
        <w:t xml:space="preserve">el </w:t>
      </w:r>
      <w:r w:rsidR="00F57237" w:rsidRPr="00046004">
        <w:rPr>
          <w:b/>
          <w:sz w:val="22"/>
        </w:rPr>
        <w:t>tronco del encéfalo</w:t>
      </w:r>
      <w:r w:rsidR="00F57237" w:rsidRPr="00046004">
        <w:rPr>
          <w:sz w:val="22"/>
        </w:rPr>
        <w:t>, se encarga de</w:t>
      </w:r>
      <w:r w:rsidR="0045695B" w:rsidRPr="00046004">
        <w:rPr>
          <w:sz w:val="22"/>
        </w:rPr>
        <w:t xml:space="preserve"> </w:t>
      </w:r>
      <w:r w:rsidR="00F57237" w:rsidRPr="00046004">
        <w:rPr>
          <w:sz w:val="22"/>
        </w:rPr>
        <w:t xml:space="preserve">que los </w:t>
      </w:r>
      <w:r w:rsidR="00F57237" w:rsidRPr="00046004">
        <w:rPr>
          <w:b/>
          <w:sz w:val="22"/>
        </w:rPr>
        <w:t>movimientos posturales del cuerpo</w:t>
      </w:r>
      <w:r w:rsidR="00F57237" w:rsidRPr="00046004">
        <w:rPr>
          <w:sz w:val="22"/>
        </w:rPr>
        <w:t>, especialmente</w:t>
      </w:r>
      <w:r w:rsidR="0045695B" w:rsidRPr="00046004">
        <w:rPr>
          <w:sz w:val="22"/>
        </w:rPr>
        <w:t xml:space="preserve"> </w:t>
      </w:r>
      <w:r w:rsidR="00F57237" w:rsidRPr="00046004">
        <w:rPr>
          <w:sz w:val="22"/>
        </w:rPr>
        <w:t xml:space="preserve">los movimientos rápidos requeridos por el </w:t>
      </w:r>
      <w:r w:rsidR="00F57237" w:rsidRPr="00046004">
        <w:rPr>
          <w:b/>
          <w:sz w:val="22"/>
        </w:rPr>
        <w:t>sistema del equilibrio</w:t>
      </w:r>
      <w:r w:rsidR="00F57237" w:rsidRPr="00046004">
        <w:rPr>
          <w:sz w:val="22"/>
        </w:rPr>
        <w:t>.</w:t>
      </w:r>
      <w:r w:rsidR="0045695B" w:rsidRPr="00046004">
        <w:rPr>
          <w:sz w:val="22"/>
        </w:rPr>
        <w:t xml:space="preserve"> </w:t>
      </w:r>
    </w:p>
    <w:p w:rsidR="0045695B" w:rsidRDefault="0045695B" w:rsidP="00F57237">
      <w:pPr>
        <w:rPr>
          <w:sz w:val="22"/>
        </w:rPr>
      </w:pPr>
    </w:p>
    <w:p w:rsidR="0045695B" w:rsidRPr="00046004" w:rsidRDefault="00046004" w:rsidP="00115CAF">
      <w:pPr>
        <w:pStyle w:val="Prrafodelista"/>
        <w:numPr>
          <w:ilvl w:val="0"/>
          <w:numId w:val="83"/>
        </w:numPr>
        <w:ind w:left="360"/>
        <w:rPr>
          <w:sz w:val="22"/>
        </w:rPr>
      </w:pPr>
      <w:r w:rsidRPr="00046004">
        <w:rPr>
          <w:sz w:val="22"/>
        </w:rPr>
        <w:lastRenderedPageBreak/>
        <w:t xml:space="preserve">En </w:t>
      </w:r>
      <w:r w:rsidR="00F57237" w:rsidRPr="00046004">
        <w:rPr>
          <w:sz w:val="22"/>
        </w:rPr>
        <w:t xml:space="preserve">la </w:t>
      </w:r>
      <w:r w:rsidR="00F57237" w:rsidRPr="00046004">
        <w:rPr>
          <w:b/>
          <w:sz w:val="22"/>
        </w:rPr>
        <w:t>corteza cerebral</w:t>
      </w:r>
      <w:r w:rsidR="00F57237" w:rsidRPr="00046004">
        <w:rPr>
          <w:sz w:val="22"/>
        </w:rPr>
        <w:t>, opera en conjunción</w:t>
      </w:r>
      <w:r w:rsidR="0045695B" w:rsidRPr="00046004">
        <w:rPr>
          <w:sz w:val="22"/>
        </w:rPr>
        <w:t xml:space="preserve"> </w:t>
      </w:r>
      <w:r w:rsidR="00F57237" w:rsidRPr="00046004">
        <w:rPr>
          <w:sz w:val="22"/>
        </w:rPr>
        <w:t>para desempeñar funciones</w:t>
      </w:r>
      <w:r w:rsidR="0045695B" w:rsidRPr="00046004">
        <w:rPr>
          <w:sz w:val="22"/>
        </w:rPr>
        <w:t xml:space="preserve"> </w:t>
      </w:r>
      <w:r w:rsidR="00F57237" w:rsidRPr="00046004">
        <w:rPr>
          <w:b/>
          <w:sz w:val="22"/>
        </w:rPr>
        <w:t>motoras auxiliares</w:t>
      </w:r>
      <w:r w:rsidR="00F57237" w:rsidRPr="00046004">
        <w:rPr>
          <w:sz w:val="22"/>
        </w:rPr>
        <w:t xml:space="preserve">; en especial, aporta la </w:t>
      </w:r>
      <w:r w:rsidR="00F57237" w:rsidRPr="00046004">
        <w:rPr>
          <w:b/>
          <w:sz w:val="22"/>
        </w:rPr>
        <w:t>fuerza motora</w:t>
      </w:r>
      <w:r w:rsidR="0045695B" w:rsidRPr="00046004">
        <w:rPr>
          <w:b/>
          <w:sz w:val="22"/>
        </w:rPr>
        <w:t xml:space="preserve"> </w:t>
      </w:r>
      <w:r w:rsidR="00F57237" w:rsidRPr="00046004">
        <w:rPr>
          <w:b/>
          <w:sz w:val="22"/>
        </w:rPr>
        <w:t>complementaria</w:t>
      </w:r>
      <w:r w:rsidR="00F57237" w:rsidRPr="00046004">
        <w:rPr>
          <w:sz w:val="22"/>
        </w:rPr>
        <w:t xml:space="preserve"> para poner en marcha con rapidez la contracción</w:t>
      </w:r>
      <w:r w:rsidR="0045695B" w:rsidRPr="00046004">
        <w:rPr>
          <w:sz w:val="22"/>
        </w:rPr>
        <w:t xml:space="preserve"> </w:t>
      </w:r>
      <w:r w:rsidR="00F57237" w:rsidRPr="00046004">
        <w:rPr>
          <w:sz w:val="22"/>
        </w:rPr>
        <w:t xml:space="preserve">muscular al </w:t>
      </w:r>
      <w:r w:rsidR="00F57237" w:rsidRPr="00046004">
        <w:rPr>
          <w:b/>
          <w:sz w:val="22"/>
        </w:rPr>
        <w:t>comienzo del movimiento</w:t>
      </w:r>
      <w:r w:rsidR="00F57237" w:rsidRPr="00046004">
        <w:rPr>
          <w:sz w:val="22"/>
        </w:rPr>
        <w:t xml:space="preserve">. </w:t>
      </w:r>
    </w:p>
    <w:p w:rsidR="0045695B" w:rsidRPr="00791501" w:rsidRDefault="00046004" w:rsidP="00115CAF">
      <w:pPr>
        <w:pStyle w:val="Prrafodelista"/>
        <w:numPr>
          <w:ilvl w:val="0"/>
          <w:numId w:val="83"/>
        </w:numPr>
        <w:ind w:left="360"/>
        <w:rPr>
          <w:sz w:val="22"/>
        </w:rPr>
      </w:pPr>
      <w:r w:rsidRPr="00791501">
        <w:rPr>
          <w:b/>
          <w:sz w:val="22"/>
        </w:rPr>
        <w:t>A</w:t>
      </w:r>
      <w:r w:rsidR="00F57237" w:rsidRPr="00791501">
        <w:rPr>
          <w:b/>
          <w:sz w:val="22"/>
        </w:rPr>
        <w:t>ctiva los músculos antagonistas</w:t>
      </w:r>
      <w:r w:rsidR="00F57237" w:rsidRPr="00791501">
        <w:rPr>
          <w:sz w:val="22"/>
        </w:rPr>
        <w:t xml:space="preserve"> en el momento correcto y con la </w:t>
      </w:r>
      <w:r w:rsidR="00F57237" w:rsidRPr="00791501">
        <w:rPr>
          <w:b/>
          <w:sz w:val="22"/>
        </w:rPr>
        <w:t>fuerza oportuna</w:t>
      </w:r>
      <w:r w:rsidR="00F57237" w:rsidRPr="00791501">
        <w:rPr>
          <w:sz w:val="22"/>
        </w:rPr>
        <w:t xml:space="preserve"> para</w:t>
      </w:r>
      <w:r w:rsidR="0045695B" w:rsidRPr="00791501">
        <w:rPr>
          <w:sz w:val="22"/>
        </w:rPr>
        <w:t xml:space="preserve"> </w:t>
      </w:r>
      <w:r w:rsidR="00F57237" w:rsidRPr="00791501">
        <w:rPr>
          <w:b/>
          <w:sz w:val="22"/>
        </w:rPr>
        <w:t>detenerlo</w:t>
      </w:r>
      <w:r w:rsidR="00F57237" w:rsidRPr="00791501">
        <w:rPr>
          <w:sz w:val="22"/>
        </w:rPr>
        <w:t xml:space="preserve"> en el punto deseado. </w:t>
      </w:r>
      <w:r w:rsidR="00791501" w:rsidRPr="00791501">
        <w:rPr>
          <w:b/>
          <w:sz w:val="22"/>
        </w:rPr>
        <w:t xml:space="preserve">El </w:t>
      </w:r>
      <w:r w:rsidR="00F57237" w:rsidRPr="00791501">
        <w:rPr>
          <w:b/>
          <w:sz w:val="22"/>
        </w:rPr>
        <w:t>patrón de encendido-apagado</w:t>
      </w:r>
      <w:r w:rsidR="00F57237" w:rsidRPr="00791501">
        <w:rPr>
          <w:sz w:val="22"/>
        </w:rPr>
        <w:t xml:space="preserve"> </w:t>
      </w:r>
      <w:r w:rsidR="00791501" w:rsidRPr="00791501">
        <w:rPr>
          <w:sz w:val="22"/>
        </w:rPr>
        <w:t>puede</w:t>
      </w:r>
      <w:r w:rsidR="0045695B" w:rsidRPr="00791501">
        <w:rPr>
          <w:sz w:val="22"/>
        </w:rPr>
        <w:t xml:space="preserve"> </w:t>
      </w:r>
      <w:r w:rsidR="00F57237" w:rsidRPr="00791501">
        <w:rPr>
          <w:sz w:val="22"/>
        </w:rPr>
        <w:t>aprenderse con la experiencia.</w:t>
      </w:r>
      <w:r w:rsidR="0045695B" w:rsidRPr="00791501">
        <w:rPr>
          <w:sz w:val="22"/>
        </w:rPr>
        <w:t xml:space="preserve"> </w:t>
      </w:r>
    </w:p>
    <w:p w:rsidR="0045695B" w:rsidRDefault="0045695B" w:rsidP="00046004">
      <w:pPr>
        <w:rPr>
          <w:sz w:val="22"/>
        </w:rPr>
      </w:pPr>
    </w:p>
    <w:p w:rsidR="0045695B" w:rsidRPr="00046004" w:rsidRDefault="00F57237" w:rsidP="00115CAF">
      <w:pPr>
        <w:pStyle w:val="Prrafodelista"/>
        <w:numPr>
          <w:ilvl w:val="0"/>
          <w:numId w:val="83"/>
        </w:numPr>
        <w:ind w:left="360"/>
        <w:rPr>
          <w:sz w:val="22"/>
        </w:rPr>
      </w:pPr>
      <w:r w:rsidRPr="00046004">
        <w:rPr>
          <w:sz w:val="22"/>
        </w:rPr>
        <w:t>El cerebelo funciona colaboración con la corteza cerebral</w:t>
      </w:r>
      <w:r w:rsidR="0045695B" w:rsidRPr="00046004">
        <w:rPr>
          <w:sz w:val="22"/>
        </w:rPr>
        <w:t xml:space="preserve"> </w:t>
      </w:r>
      <w:r w:rsidRPr="00046004">
        <w:rPr>
          <w:sz w:val="22"/>
        </w:rPr>
        <w:t xml:space="preserve">para </w:t>
      </w:r>
      <w:r w:rsidRPr="00791501">
        <w:rPr>
          <w:b/>
          <w:sz w:val="22"/>
        </w:rPr>
        <w:t>programar por anticipado las contracciones musculares</w:t>
      </w:r>
      <w:r w:rsidRPr="00046004">
        <w:rPr>
          <w:sz w:val="22"/>
        </w:rPr>
        <w:t xml:space="preserve"> </w:t>
      </w:r>
      <w:r w:rsidR="00791501">
        <w:rPr>
          <w:sz w:val="22"/>
        </w:rPr>
        <w:t xml:space="preserve">para </w:t>
      </w:r>
      <w:r w:rsidRPr="00046004">
        <w:rPr>
          <w:sz w:val="22"/>
        </w:rPr>
        <w:t xml:space="preserve">el paso con suavidad desde </w:t>
      </w:r>
      <w:r w:rsidR="00791501">
        <w:rPr>
          <w:sz w:val="22"/>
        </w:rPr>
        <w:t xml:space="preserve">un </w:t>
      </w:r>
      <w:r w:rsidRPr="00046004">
        <w:rPr>
          <w:sz w:val="22"/>
        </w:rPr>
        <w:t xml:space="preserve">movimiento rápido </w:t>
      </w:r>
      <w:r w:rsidR="00791501">
        <w:rPr>
          <w:sz w:val="22"/>
        </w:rPr>
        <w:t xml:space="preserve">hasta otro </w:t>
      </w:r>
      <w:r w:rsidRPr="00046004">
        <w:rPr>
          <w:sz w:val="22"/>
        </w:rPr>
        <w:t xml:space="preserve">movimiento rápido en otra dirección. </w:t>
      </w:r>
    </w:p>
    <w:p w:rsidR="00F57237" w:rsidRPr="00046004" w:rsidRDefault="00F57237" w:rsidP="00115CAF">
      <w:pPr>
        <w:pStyle w:val="Prrafodelista"/>
        <w:numPr>
          <w:ilvl w:val="0"/>
          <w:numId w:val="83"/>
        </w:numPr>
        <w:ind w:left="360"/>
        <w:rPr>
          <w:sz w:val="22"/>
        </w:rPr>
      </w:pPr>
      <w:r w:rsidRPr="00791501">
        <w:rPr>
          <w:b/>
          <w:sz w:val="22"/>
        </w:rPr>
        <w:t>El circuito</w:t>
      </w:r>
      <w:r w:rsidR="0045695B" w:rsidRPr="00791501">
        <w:rPr>
          <w:b/>
          <w:sz w:val="22"/>
        </w:rPr>
        <w:t xml:space="preserve"> </w:t>
      </w:r>
      <w:r w:rsidRPr="00791501">
        <w:rPr>
          <w:b/>
          <w:sz w:val="22"/>
        </w:rPr>
        <w:t>nervioso</w:t>
      </w:r>
      <w:r w:rsidRPr="00046004">
        <w:rPr>
          <w:sz w:val="22"/>
        </w:rPr>
        <w:t xml:space="preserve"> de esta función va desde la</w:t>
      </w:r>
      <w:r w:rsidR="0045695B" w:rsidRPr="00046004">
        <w:rPr>
          <w:sz w:val="22"/>
        </w:rPr>
        <w:t xml:space="preserve"> </w:t>
      </w:r>
      <w:r w:rsidRPr="00791501">
        <w:rPr>
          <w:b/>
          <w:sz w:val="22"/>
        </w:rPr>
        <w:t>corteza cerebral</w:t>
      </w:r>
      <w:r w:rsidRPr="00046004">
        <w:rPr>
          <w:sz w:val="22"/>
        </w:rPr>
        <w:t xml:space="preserve"> hasta las </w:t>
      </w:r>
      <w:r w:rsidRPr="00791501">
        <w:rPr>
          <w:b/>
          <w:sz w:val="22"/>
        </w:rPr>
        <w:t>zonas laterales grandes de los hemisferios cerebelosos</w:t>
      </w:r>
      <w:r w:rsidR="0045695B" w:rsidRPr="00046004">
        <w:rPr>
          <w:sz w:val="22"/>
        </w:rPr>
        <w:t xml:space="preserve"> </w:t>
      </w:r>
      <w:r w:rsidRPr="00046004">
        <w:rPr>
          <w:sz w:val="22"/>
        </w:rPr>
        <w:t>y después vuelve a la corteza cerebral.</w:t>
      </w:r>
      <w:r w:rsidR="0045695B" w:rsidRPr="00046004">
        <w:rPr>
          <w:sz w:val="22"/>
        </w:rPr>
        <w:t xml:space="preserve"> </w:t>
      </w:r>
    </w:p>
    <w:p w:rsidR="0045695B" w:rsidRPr="00F57237" w:rsidRDefault="0045695B" w:rsidP="00046004">
      <w:pPr>
        <w:rPr>
          <w:sz w:val="22"/>
        </w:rPr>
      </w:pPr>
    </w:p>
    <w:p w:rsidR="0045695B" w:rsidRPr="0045695B" w:rsidRDefault="0045695B" w:rsidP="0045695B">
      <w:pPr>
        <w:pStyle w:val="Ttulo2"/>
      </w:pPr>
      <w:r w:rsidRPr="0045695B">
        <w:t xml:space="preserve">Funciones asociadas de los ganglios basales. </w:t>
      </w:r>
    </w:p>
    <w:p w:rsidR="00844BFE" w:rsidRDefault="0045695B" w:rsidP="0045695B">
      <w:pPr>
        <w:rPr>
          <w:sz w:val="22"/>
        </w:rPr>
      </w:pPr>
      <w:r w:rsidRPr="0045695B">
        <w:rPr>
          <w:sz w:val="22"/>
        </w:rPr>
        <w:t>Sus funciones</w:t>
      </w:r>
      <w:r w:rsidR="00844BFE">
        <w:rPr>
          <w:sz w:val="22"/>
        </w:rPr>
        <w:t xml:space="preserve"> </w:t>
      </w:r>
      <w:r w:rsidRPr="0045695B">
        <w:rPr>
          <w:sz w:val="22"/>
        </w:rPr>
        <w:t xml:space="preserve">más importantes son: </w:t>
      </w:r>
    </w:p>
    <w:p w:rsidR="00844BFE" w:rsidRPr="00092E30" w:rsidRDefault="0045695B" w:rsidP="00115CAF">
      <w:pPr>
        <w:pStyle w:val="Prrafodelista"/>
        <w:numPr>
          <w:ilvl w:val="0"/>
          <w:numId w:val="84"/>
        </w:numPr>
        <w:rPr>
          <w:sz w:val="22"/>
        </w:rPr>
      </w:pPr>
      <w:r w:rsidRPr="00092E30">
        <w:rPr>
          <w:sz w:val="22"/>
        </w:rPr>
        <w:t xml:space="preserve">ayudar a la </w:t>
      </w:r>
      <w:r w:rsidRPr="00092E30">
        <w:rPr>
          <w:b/>
          <w:sz w:val="22"/>
        </w:rPr>
        <w:t>corteza</w:t>
      </w:r>
      <w:r w:rsidR="00844BFE" w:rsidRPr="00092E30">
        <w:rPr>
          <w:sz w:val="22"/>
        </w:rPr>
        <w:t xml:space="preserve"> </w:t>
      </w:r>
      <w:r w:rsidRPr="00092E30">
        <w:rPr>
          <w:sz w:val="22"/>
        </w:rPr>
        <w:t xml:space="preserve">en la ejecución de </w:t>
      </w:r>
      <w:r w:rsidRPr="00092E30">
        <w:rPr>
          <w:b/>
          <w:sz w:val="22"/>
        </w:rPr>
        <w:t>patrones</w:t>
      </w:r>
      <w:r w:rsidRPr="00092E30">
        <w:rPr>
          <w:sz w:val="22"/>
        </w:rPr>
        <w:t xml:space="preserve"> de movimiento </w:t>
      </w:r>
      <w:r w:rsidRPr="00092E30">
        <w:rPr>
          <w:b/>
          <w:sz w:val="22"/>
        </w:rPr>
        <w:t>subconscientes</w:t>
      </w:r>
      <w:r w:rsidR="00844BFE" w:rsidRPr="00092E30">
        <w:rPr>
          <w:sz w:val="22"/>
        </w:rPr>
        <w:t xml:space="preserve"> </w:t>
      </w:r>
      <w:r w:rsidRPr="00092E30">
        <w:rPr>
          <w:b/>
          <w:sz w:val="22"/>
        </w:rPr>
        <w:t>aprendidos</w:t>
      </w:r>
      <w:r w:rsidR="00844BFE" w:rsidRPr="00092E30">
        <w:rPr>
          <w:sz w:val="22"/>
        </w:rPr>
        <w:t>.</w:t>
      </w:r>
      <w:r w:rsidRPr="00092E30">
        <w:rPr>
          <w:sz w:val="22"/>
        </w:rPr>
        <w:t xml:space="preserve"> </w:t>
      </w:r>
    </w:p>
    <w:p w:rsidR="0045695B" w:rsidRPr="00092E30" w:rsidRDefault="0045695B" w:rsidP="00115CAF">
      <w:pPr>
        <w:pStyle w:val="Prrafodelista"/>
        <w:numPr>
          <w:ilvl w:val="0"/>
          <w:numId w:val="84"/>
        </w:numPr>
        <w:rPr>
          <w:sz w:val="22"/>
        </w:rPr>
      </w:pPr>
      <w:r w:rsidRPr="00092E30">
        <w:rPr>
          <w:sz w:val="22"/>
        </w:rPr>
        <w:t xml:space="preserve">contribuir a la </w:t>
      </w:r>
      <w:r w:rsidRPr="00092E30">
        <w:rPr>
          <w:b/>
          <w:sz w:val="22"/>
        </w:rPr>
        <w:t>planificación</w:t>
      </w:r>
      <w:r w:rsidRPr="00092E30">
        <w:rPr>
          <w:sz w:val="22"/>
        </w:rPr>
        <w:t xml:space="preserve"> de patrones de </w:t>
      </w:r>
      <w:r w:rsidRPr="00092E30">
        <w:rPr>
          <w:b/>
          <w:sz w:val="22"/>
        </w:rPr>
        <w:t>movimiento paralelos y secuenciales</w:t>
      </w:r>
      <w:r w:rsidRPr="00092E30">
        <w:rPr>
          <w:sz w:val="22"/>
        </w:rPr>
        <w:t xml:space="preserve"> que la</w:t>
      </w:r>
      <w:r w:rsidR="00844BFE" w:rsidRPr="00092E30">
        <w:rPr>
          <w:sz w:val="22"/>
        </w:rPr>
        <w:t xml:space="preserve"> </w:t>
      </w:r>
      <w:r w:rsidRPr="00092E30">
        <w:rPr>
          <w:sz w:val="22"/>
        </w:rPr>
        <w:t>mente a de reunir para ejecutar una tarea intencionada.</w:t>
      </w:r>
    </w:p>
    <w:p w:rsidR="00844BFE" w:rsidRPr="0045695B" w:rsidRDefault="00844BFE" w:rsidP="0045695B">
      <w:pPr>
        <w:rPr>
          <w:sz w:val="22"/>
        </w:rPr>
      </w:pPr>
    </w:p>
    <w:p w:rsidR="00844BFE" w:rsidRPr="00092935" w:rsidRDefault="0045695B" w:rsidP="00115CAF">
      <w:pPr>
        <w:pStyle w:val="Prrafodelista"/>
        <w:numPr>
          <w:ilvl w:val="0"/>
          <w:numId w:val="86"/>
        </w:numPr>
        <w:rPr>
          <w:sz w:val="22"/>
        </w:rPr>
      </w:pPr>
      <w:r w:rsidRPr="00092935">
        <w:rPr>
          <w:sz w:val="22"/>
        </w:rPr>
        <w:t xml:space="preserve">Los patrones motores incluyen escribir las distintas </w:t>
      </w:r>
      <w:r w:rsidRPr="00092935">
        <w:rPr>
          <w:b/>
          <w:sz w:val="22"/>
        </w:rPr>
        <w:t>letras del</w:t>
      </w:r>
      <w:r w:rsidR="00844BFE" w:rsidRPr="00092935">
        <w:rPr>
          <w:b/>
          <w:sz w:val="22"/>
        </w:rPr>
        <w:t xml:space="preserve"> </w:t>
      </w:r>
      <w:r w:rsidRPr="00092935">
        <w:rPr>
          <w:b/>
          <w:sz w:val="22"/>
        </w:rPr>
        <w:t>alfabeto</w:t>
      </w:r>
      <w:r w:rsidRPr="00092935">
        <w:rPr>
          <w:sz w:val="22"/>
        </w:rPr>
        <w:t xml:space="preserve">, </w:t>
      </w:r>
      <w:r w:rsidRPr="00092935">
        <w:rPr>
          <w:b/>
          <w:sz w:val="22"/>
        </w:rPr>
        <w:t>lanzar una pelota y mecanografiar</w:t>
      </w:r>
      <w:r w:rsidRPr="00092935">
        <w:rPr>
          <w:sz w:val="22"/>
        </w:rPr>
        <w:t xml:space="preserve">. </w:t>
      </w:r>
    </w:p>
    <w:p w:rsidR="00844BFE" w:rsidRDefault="00844BFE" w:rsidP="0045695B">
      <w:pPr>
        <w:rPr>
          <w:sz w:val="22"/>
        </w:rPr>
      </w:pPr>
    </w:p>
    <w:p w:rsidR="00092935" w:rsidRPr="00092935" w:rsidRDefault="00092935" w:rsidP="0045695B">
      <w:pPr>
        <w:rPr>
          <w:b/>
          <w:sz w:val="22"/>
        </w:rPr>
      </w:pPr>
      <w:r w:rsidRPr="00092935">
        <w:rPr>
          <w:b/>
          <w:sz w:val="22"/>
        </w:rPr>
        <w:t xml:space="preserve">Otro </w:t>
      </w:r>
      <w:r w:rsidR="0045695B" w:rsidRPr="00092935">
        <w:rPr>
          <w:b/>
          <w:sz w:val="22"/>
        </w:rPr>
        <w:t>circuito</w:t>
      </w:r>
      <w:r w:rsidR="00844BFE" w:rsidRPr="00092935">
        <w:rPr>
          <w:b/>
          <w:sz w:val="22"/>
        </w:rPr>
        <w:t xml:space="preserve"> </w:t>
      </w:r>
      <w:r w:rsidR="0045695B" w:rsidRPr="00092935">
        <w:rPr>
          <w:b/>
          <w:sz w:val="22"/>
        </w:rPr>
        <w:t xml:space="preserve">mixto cerebral y de los ganglios basales, </w:t>
      </w:r>
    </w:p>
    <w:p w:rsidR="00092935" w:rsidRPr="00092935" w:rsidRDefault="00092935" w:rsidP="00115CAF">
      <w:pPr>
        <w:pStyle w:val="Prrafodelista"/>
        <w:numPr>
          <w:ilvl w:val="0"/>
          <w:numId w:val="85"/>
        </w:numPr>
        <w:rPr>
          <w:sz w:val="22"/>
        </w:rPr>
      </w:pPr>
      <w:r w:rsidRPr="00092935">
        <w:rPr>
          <w:sz w:val="22"/>
        </w:rPr>
        <w:t>C</w:t>
      </w:r>
      <w:r w:rsidR="0045695B" w:rsidRPr="00092935">
        <w:rPr>
          <w:sz w:val="22"/>
        </w:rPr>
        <w:t>omienza con</w:t>
      </w:r>
      <w:r w:rsidR="00844BFE" w:rsidRPr="00092935">
        <w:rPr>
          <w:sz w:val="22"/>
        </w:rPr>
        <w:t xml:space="preserve"> </w:t>
      </w:r>
      <w:r w:rsidR="0045695B" w:rsidRPr="00092935">
        <w:rPr>
          <w:sz w:val="22"/>
        </w:rPr>
        <w:t xml:space="preserve">la actividad del </w:t>
      </w:r>
      <w:r w:rsidR="0045695B" w:rsidRPr="00092935">
        <w:rPr>
          <w:b/>
          <w:sz w:val="22"/>
        </w:rPr>
        <w:t>pensamiento en el cerebro</w:t>
      </w:r>
      <w:r w:rsidR="0045695B" w:rsidRPr="00092935">
        <w:rPr>
          <w:sz w:val="22"/>
        </w:rPr>
        <w:t xml:space="preserve"> </w:t>
      </w:r>
    </w:p>
    <w:p w:rsidR="003E3945" w:rsidRPr="00092935" w:rsidRDefault="00092935" w:rsidP="00115CAF">
      <w:pPr>
        <w:pStyle w:val="Prrafodelista"/>
        <w:numPr>
          <w:ilvl w:val="0"/>
          <w:numId w:val="85"/>
        </w:numPr>
        <w:rPr>
          <w:sz w:val="22"/>
        </w:rPr>
      </w:pPr>
      <w:r w:rsidRPr="00092935">
        <w:rPr>
          <w:sz w:val="22"/>
        </w:rPr>
        <w:t>F</w:t>
      </w:r>
      <w:r w:rsidR="0045695B" w:rsidRPr="00092935">
        <w:rPr>
          <w:sz w:val="22"/>
        </w:rPr>
        <w:t>acilita los pasos</w:t>
      </w:r>
      <w:r w:rsidR="00844BFE" w:rsidRPr="00092935">
        <w:rPr>
          <w:sz w:val="22"/>
        </w:rPr>
        <w:t xml:space="preserve"> </w:t>
      </w:r>
      <w:r w:rsidR="0045695B" w:rsidRPr="00092935">
        <w:rPr>
          <w:sz w:val="22"/>
        </w:rPr>
        <w:t xml:space="preserve">sucesivos que integran la acción </w:t>
      </w:r>
      <w:r w:rsidRPr="00092935">
        <w:rPr>
          <w:sz w:val="22"/>
        </w:rPr>
        <w:t xml:space="preserve">ante </w:t>
      </w:r>
      <w:r w:rsidR="0045695B" w:rsidRPr="00092935">
        <w:rPr>
          <w:sz w:val="22"/>
        </w:rPr>
        <w:t xml:space="preserve">cada situación nueva, como la planificación de la </w:t>
      </w:r>
      <w:r w:rsidR="0045695B" w:rsidRPr="00092935">
        <w:rPr>
          <w:b/>
          <w:sz w:val="22"/>
        </w:rPr>
        <w:t>respuesta</w:t>
      </w:r>
      <w:r w:rsidR="00844BFE" w:rsidRPr="00092935">
        <w:rPr>
          <w:b/>
          <w:sz w:val="22"/>
        </w:rPr>
        <w:t xml:space="preserve"> </w:t>
      </w:r>
      <w:r w:rsidR="0045695B" w:rsidRPr="00092935">
        <w:rPr>
          <w:b/>
          <w:sz w:val="22"/>
        </w:rPr>
        <w:t>motora inmediata a un atacante</w:t>
      </w:r>
      <w:r w:rsidR="0045695B" w:rsidRPr="00092935">
        <w:rPr>
          <w:sz w:val="22"/>
        </w:rPr>
        <w:t xml:space="preserve"> o la </w:t>
      </w:r>
      <w:r w:rsidR="0045695B" w:rsidRPr="00092935">
        <w:rPr>
          <w:b/>
          <w:sz w:val="22"/>
        </w:rPr>
        <w:t>reacción secuencial frente a un abrazo</w:t>
      </w:r>
      <w:r w:rsidR="0045695B" w:rsidRPr="00092935">
        <w:rPr>
          <w:sz w:val="22"/>
        </w:rPr>
        <w:t xml:space="preserve"> inesperadamente</w:t>
      </w:r>
      <w:r w:rsidR="00844BFE" w:rsidRPr="00092935">
        <w:rPr>
          <w:sz w:val="22"/>
        </w:rPr>
        <w:t xml:space="preserve"> </w:t>
      </w:r>
      <w:r w:rsidR="0045695B" w:rsidRPr="00092935">
        <w:rPr>
          <w:sz w:val="22"/>
        </w:rPr>
        <w:t>cariñoso.</w:t>
      </w:r>
    </w:p>
    <w:p w:rsidR="003E3945" w:rsidRDefault="003E3945" w:rsidP="003E3945">
      <w:pPr>
        <w:rPr>
          <w:sz w:val="22"/>
        </w:rPr>
      </w:pPr>
    </w:p>
    <w:p w:rsidR="0045695B" w:rsidRPr="0045695B" w:rsidRDefault="0045695B" w:rsidP="0045695B">
      <w:pPr>
        <w:pStyle w:val="Ttulo2"/>
      </w:pPr>
      <w:r w:rsidRPr="0045695B">
        <w:t>¿Qué nos impulsa a la acción?</w:t>
      </w:r>
    </w:p>
    <w:p w:rsidR="004B2C17" w:rsidRDefault="004B2C17" w:rsidP="0045695B">
      <w:pPr>
        <w:rPr>
          <w:sz w:val="22"/>
        </w:rPr>
      </w:pPr>
      <w:r>
        <w:rPr>
          <w:sz w:val="22"/>
        </w:rPr>
        <w:t>E</w:t>
      </w:r>
      <w:r w:rsidR="0045695B" w:rsidRPr="0045695B">
        <w:rPr>
          <w:sz w:val="22"/>
        </w:rPr>
        <w:t xml:space="preserve">l cerebro posee un </w:t>
      </w:r>
      <w:r w:rsidR="0045695B" w:rsidRPr="004B2C17">
        <w:rPr>
          <w:b/>
          <w:sz w:val="22"/>
        </w:rPr>
        <w:t>núcleo central</w:t>
      </w:r>
      <w:r w:rsidR="00844BFE" w:rsidRPr="004B2C17">
        <w:rPr>
          <w:b/>
          <w:sz w:val="22"/>
        </w:rPr>
        <w:t xml:space="preserve"> </w:t>
      </w:r>
      <w:r w:rsidR="0045695B" w:rsidRPr="004B2C17">
        <w:rPr>
          <w:b/>
          <w:sz w:val="22"/>
        </w:rPr>
        <w:t>más antiguo</w:t>
      </w:r>
      <w:r>
        <w:rPr>
          <w:sz w:val="22"/>
        </w:rPr>
        <w:t xml:space="preserve"> </w:t>
      </w:r>
    </w:p>
    <w:p w:rsidR="004B2C17" w:rsidRDefault="004B2C17" w:rsidP="0045695B">
      <w:pPr>
        <w:rPr>
          <w:sz w:val="22"/>
        </w:rPr>
      </w:pPr>
      <w:r>
        <w:rPr>
          <w:sz w:val="22"/>
        </w:rPr>
        <w:t>O</w:t>
      </w:r>
      <w:r w:rsidR="0045695B" w:rsidRPr="0045695B">
        <w:rPr>
          <w:sz w:val="22"/>
        </w:rPr>
        <w:t xml:space="preserve">cupa una posición </w:t>
      </w:r>
      <w:r w:rsidR="0045695B" w:rsidRPr="004B2C17">
        <w:rPr>
          <w:b/>
          <w:sz w:val="22"/>
        </w:rPr>
        <w:t>inferior, anterior y</w:t>
      </w:r>
      <w:r w:rsidR="00844BFE" w:rsidRPr="004B2C17">
        <w:rPr>
          <w:b/>
          <w:sz w:val="22"/>
        </w:rPr>
        <w:t xml:space="preserve"> </w:t>
      </w:r>
      <w:r w:rsidR="0045695B" w:rsidRPr="004B2C17">
        <w:rPr>
          <w:b/>
          <w:sz w:val="22"/>
        </w:rPr>
        <w:t>lateral al tálamo</w:t>
      </w:r>
      <w:r w:rsidR="0045695B" w:rsidRPr="0045695B">
        <w:rPr>
          <w:sz w:val="22"/>
        </w:rPr>
        <w:t xml:space="preserve"> </w:t>
      </w:r>
    </w:p>
    <w:p w:rsidR="004B2C17" w:rsidRDefault="004B2C17" w:rsidP="0045695B">
      <w:pPr>
        <w:rPr>
          <w:sz w:val="22"/>
        </w:rPr>
      </w:pPr>
    </w:p>
    <w:p w:rsidR="004B2C17" w:rsidRDefault="004B2C17" w:rsidP="0045695B">
      <w:pPr>
        <w:rPr>
          <w:b/>
          <w:sz w:val="22"/>
        </w:rPr>
      </w:pPr>
      <w:r>
        <w:rPr>
          <w:sz w:val="22"/>
        </w:rPr>
        <w:t>A</w:t>
      </w:r>
      <w:r w:rsidR="0045695B" w:rsidRPr="0045695B">
        <w:rPr>
          <w:sz w:val="22"/>
        </w:rPr>
        <w:t xml:space="preserve">barca el </w:t>
      </w:r>
      <w:r w:rsidRPr="004B2C17">
        <w:rPr>
          <w:b/>
          <w:sz w:val="22"/>
        </w:rPr>
        <w:t xml:space="preserve">SISTEMA LÍMBICO DEL ENCÉFALO </w:t>
      </w:r>
    </w:p>
    <w:p w:rsidR="004B2C17" w:rsidRPr="004B2C17" w:rsidRDefault="0045695B" w:rsidP="00115CAF">
      <w:pPr>
        <w:pStyle w:val="Prrafodelista"/>
        <w:numPr>
          <w:ilvl w:val="0"/>
          <w:numId w:val="87"/>
        </w:numPr>
        <w:rPr>
          <w:b/>
          <w:sz w:val="22"/>
        </w:rPr>
      </w:pPr>
      <w:r w:rsidRPr="004B2C17">
        <w:rPr>
          <w:b/>
          <w:sz w:val="22"/>
        </w:rPr>
        <w:t xml:space="preserve">hipotálamo, </w:t>
      </w:r>
    </w:p>
    <w:p w:rsidR="004B2C17" w:rsidRPr="004B2C17" w:rsidRDefault="0045695B" w:rsidP="00115CAF">
      <w:pPr>
        <w:pStyle w:val="Prrafodelista"/>
        <w:numPr>
          <w:ilvl w:val="0"/>
          <w:numId w:val="87"/>
        </w:numPr>
        <w:rPr>
          <w:b/>
          <w:sz w:val="22"/>
        </w:rPr>
      </w:pPr>
      <w:r w:rsidRPr="004B2C17">
        <w:rPr>
          <w:b/>
          <w:sz w:val="22"/>
        </w:rPr>
        <w:t xml:space="preserve">la amígdala, </w:t>
      </w:r>
    </w:p>
    <w:p w:rsidR="004B2C17" w:rsidRPr="004B2C17" w:rsidRDefault="0045695B" w:rsidP="00115CAF">
      <w:pPr>
        <w:pStyle w:val="Prrafodelista"/>
        <w:numPr>
          <w:ilvl w:val="0"/>
          <w:numId w:val="87"/>
        </w:numPr>
        <w:rPr>
          <w:sz w:val="22"/>
        </w:rPr>
      </w:pPr>
      <w:r w:rsidRPr="004B2C17">
        <w:rPr>
          <w:b/>
          <w:sz w:val="22"/>
        </w:rPr>
        <w:t>el hipocampo</w:t>
      </w:r>
      <w:r w:rsidR="004B2C17" w:rsidRPr="004B2C17">
        <w:rPr>
          <w:b/>
          <w:sz w:val="22"/>
        </w:rPr>
        <w:t>,</w:t>
      </w:r>
      <w:r w:rsidRPr="004B2C17">
        <w:rPr>
          <w:sz w:val="22"/>
        </w:rPr>
        <w:t xml:space="preserve"> </w:t>
      </w:r>
    </w:p>
    <w:p w:rsidR="004B2C17" w:rsidRPr="004B2C17" w:rsidRDefault="0045695B" w:rsidP="00115CAF">
      <w:pPr>
        <w:pStyle w:val="Prrafodelista"/>
        <w:numPr>
          <w:ilvl w:val="0"/>
          <w:numId w:val="87"/>
        </w:numPr>
        <w:rPr>
          <w:sz w:val="22"/>
        </w:rPr>
      </w:pPr>
      <w:r w:rsidRPr="004B2C17">
        <w:rPr>
          <w:sz w:val="22"/>
        </w:rPr>
        <w:t xml:space="preserve">la </w:t>
      </w:r>
      <w:r w:rsidRPr="004B2C17">
        <w:rPr>
          <w:b/>
          <w:sz w:val="22"/>
        </w:rPr>
        <w:t>región septal</w:t>
      </w:r>
      <w:r w:rsidRPr="004B2C17">
        <w:rPr>
          <w:sz w:val="22"/>
        </w:rPr>
        <w:t xml:space="preserve"> situada por delante del hipotálamo </w:t>
      </w:r>
    </w:p>
    <w:p w:rsidR="004B2C17" w:rsidRPr="004B2C17" w:rsidRDefault="0045695B" w:rsidP="00115CAF">
      <w:pPr>
        <w:pStyle w:val="Prrafodelista"/>
        <w:numPr>
          <w:ilvl w:val="0"/>
          <w:numId w:val="87"/>
        </w:numPr>
        <w:rPr>
          <w:sz w:val="22"/>
        </w:rPr>
      </w:pPr>
      <w:r w:rsidRPr="004B2C17">
        <w:rPr>
          <w:b/>
          <w:sz w:val="22"/>
        </w:rPr>
        <w:t>el tálamo</w:t>
      </w:r>
      <w:r w:rsidRPr="004B2C17">
        <w:rPr>
          <w:sz w:val="22"/>
        </w:rPr>
        <w:t xml:space="preserve">, </w:t>
      </w:r>
    </w:p>
    <w:p w:rsidR="004B2C17" w:rsidRPr="004B2C17" w:rsidRDefault="0045695B" w:rsidP="00115CAF">
      <w:pPr>
        <w:pStyle w:val="Prrafodelista"/>
        <w:numPr>
          <w:ilvl w:val="0"/>
          <w:numId w:val="87"/>
        </w:numPr>
        <w:rPr>
          <w:sz w:val="22"/>
        </w:rPr>
      </w:pPr>
      <w:r w:rsidRPr="004B2C17">
        <w:rPr>
          <w:sz w:val="22"/>
        </w:rPr>
        <w:t>regiones antiguas del tálamo y la propia</w:t>
      </w:r>
      <w:r w:rsidR="00844BFE" w:rsidRPr="004B2C17">
        <w:rPr>
          <w:sz w:val="22"/>
        </w:rPr>
        <w:t xml:space="preserve"> </w:t>
      </w:r>
      <w:r w:rsidRPr="004B2C17">
        <w:rPr>
          <w:sz w:val="22"/>
        </w:rPr>
        <w:t xml:space="preserve">corteza cerebral </w:t>
      </w:r>
    </w:p>
    <w:p w:rsidR="004B2C17" w:rsidRDefault="004B2C17" w:rsidP="0045695B">
      <w:pPr>
        <w:rPr>
          <w:sz w:val="22"/>
        </w:rPr>
      </w:pPr>
    </w:p>
    <w:p w:rsidR="00844BFE" w:rsidRPr="004B2C17" w:rsidRDefault="004B2C17" w:rsidP="00115CAF">
      <w:pPr>
        <w:pStyle w:val="Prrafodelista"/>
        <w:numPr>
          <w:ilvl w:val="0"/>
          <w:numId w:val="88"/>
        </w:numPr>
        <w:ind w:left="360"/>
        <w:rPr>
          <w:sz w:val="22"/>
        </w:rPr>
      </w:pPr>
      <w:r w:rsidRPr="004B2C17">
        <w:rPr>
          <w:b/>
          <w:sz w:val="22"/>
        </w:rPr>
        <w:t>F</w:t>
      </w:r>
      <w:r w:rsidR="0045695B" w:rsidRPr="004B2C17">
        <w:rPr>
          <w:b/>
          <w:sz w:val="22"/>
        </w:rPr>
        <w:t>unciona en bloque</w:t>
      </w:r>
      <w:r w:rsidR="0045695B" w:rsidRPr="004B2C17">
        <w:rPr>
          <w:sz w:val="22"/>
        </w:rPr>
        <w:t xml:space="preserve"> para poner en</w:t>
      </w:r>
      <w:r w:rsidR="00844BFE" w:rsidRPr="004B2C17">
        <w:rPr>
          <w:sz w:val="22"/>
        </w:rPr>
        <w:t xml:space="preserve"> </w:t>
      </w:r>
      <w:r w:rsidR="0045695B" w:rsidRPr="004B2C17">
        <w:rPr>
          <w:sz w:val="22"/>
        </w:rPr>
        <w:t>marcha las actividades motoras y funcionales</w:t>
      </w:r>
      <w:r w:rsidR="00844BFE" w:rsidRPr="004B2C17">
        <w:rPr>
          <w:sz w:val="22"/>
        </w:rPr>
        <w:t xml:space="preserve"> </w:t>
      </w:r>
      <w:r w:rsidR="0045695B" w:rsidRPr="004B2C17">
        <w:rPr>
          <w:sz w:val="22"/>
        </w:rPr>
        <w:t xml:space="preserve">de cualquier otro tipo en el encéfalo. </w:t>
      </w:r>
    </w:p>
    <w:p w:rsidR="00844BFE" w:rsidRDefault="00844BFE" w:rsidP="004B2C17">
      <w:pPr>
        <w:rPr>
          <w:sz w:val="22"/>
        </w:rPr>
      </w:pPr>
    </w:p>
    <w:p w:rsidR="003E3945" w:rsidRDefault="0045695B" w:rsidP="0045695B">
      <w:pPr>
        <w:rPr>
          <w:sz w:val="22"/>
        </w:rPr>
      </w:pPr>
      <w:r w:rsidRPr="0045695B">
        <w:rPr>
          <w:sz w:val="22"/>
        </w:rPr>
        <w:t>.</w:t>
      </w:r>
    </w:p>
    <w:p w:rsidR="003E3945" w:rsidRDefault="003E3945" w:rsidP="003E3945">
      <w:pPr>
        <w:rPr>
          <w:sz w:val="22"/>
        </w:rPr>
      </w:pPr>
    </w:p>
    <w:sectPr w:rsidR="003E3945" w:rsidSect="00544B29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B6C" w:rsidRDefault="00920B6C" w:rsidP="0047172E">
      <w:r>
        <w:separator/>
      </w:r>
    </w:p>
  </w:endnote>
  <w:endnote w:type="continuationSeparator" w:id="0">
    <w:p w:rsidR="00920B6C" w:rsidRDefault="00920B6C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950" w:rsidRDefault="000D7950">
    <w:pPr>
      <w:pStyle w:val="Piedepgina"/>
    </w:pPr>
    <w:r>
      <w:t>Yury José Mazariegos Vargas</w:t>
    </w:r>
    <w:r>
      <w:tab/>
      <w:t xml:space="preserve">                 201317821</w:t>
    </w:r>
    <w:r>
      <w:tab/>
      <w:t>Segundo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B6C" w:rsidRDefault="00920B6C" w:rsidP="0047172E">
      <w:r>
        <w:separator/>
      </w:r>
    </w:p>
  </w:footnote>
  <w:footnote w:type="continuationSeparator" w:id="0">
    <w:p w:rsidR="00920B6C" w:rsidRDefault="00920B6C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950" w:rsidRDefault="000D7950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0D01679E" wp14:editId="09F0D026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0D7950" w:rsidRDefault="000D7950" w:rsidP="0047172E">
    <w:pPr>
      <w:pStyle w:val="Encabezado"/>
    </w:pPr>
    <w:r>
      <w:t>Facultad de Ciencias Médicas, CUM</w:t>
    </w:r>
  </w:p>
  <w:p w:rsidR="000D7950" w:rsidRDefault="000D795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137E"/>
    <w:multiLevelType w:val="hybridMultilevel"/>
    <w:tmpl w:val="DBA257D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60A43"/>
    <w:multiLevelType w:val="hybridMultilevel"/>
    <w:tmpl w:val="9F760B6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4B3A5B"/>
    <w:multiLevelType w:val="hybridMultilevel"/>
    <w:tmpl w:val="C8EEF24E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75AEB"/>
    <w:multiLevelType w:val="hybridMultilevel"/>
    <w:tmpl w:val="A4AA9C9C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0616D"/>
    <w:multiLevelType w:val="hybridMultilevel"/>
    <w:tmpl w:val="CD60758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771CC"/>
    <w:multiLevelType w:val="hybridMultilevel"/>
    <w:tmpl w:val="D8E2F9B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C23717"/>
    <w:multiLevelType w:val="hybridMultilevel"/>
    <w:tmpl w:val="AFC81DB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1151597"/>
    <w:multiLevelType w:val="hybridMultilevel"/>
    <w:tmpl w:val="AC0A8416"/>
    <w:lvl w:ilvl="0" w:tplc="10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140704F"/>
    <w:multiLevelType w:val="hybridMultilevel"/>
    <w:tmpl w:val="B624FFC8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EB00C1"/>
    <w:multiLevelType w:val="hybridMultilevel"/>
    <w:tmpl w:val="1C787F3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893083"/>
    <w:multiLevelType w:val="hybridMultilevel"/>
    <w:tmpl w:val="BE38124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4757E8A"/>
    <w:multiLevelType w:val="hybridMultilevel"/>
    <w:tmpl w:val="7D549B66"/>
    <w:lvl w:ilvl="0" w:tplc="100A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2520" w:hanging="360"/>
      </w:pPr>
    </w:lvl>
    <w:lvl w:ilvl="2" w:tplc="100A001B" w:tentative="1">
      <w:start w:val="1"/>
      <w:numFmt w:val="lowerRoman"/>
      <w:lvlText w:val="%3."/>
      <w:lvlJc w:val="right"/>
      <w:pPr>
        <w:ind w:left="3240" w:hanging="180"/>
      </w:pPr>
    </w:lvl>
    <w:lvl w:ilvl="3" w:tplc="100A000F" w:tentative="1">
      <w:start w:val="1"/>
      <w:numFmt w:val="decimal"/>
      <w:lvlText w:val="%4."/>
      <w:lvlJc w:val="left"/>
      <w:pPr>
        <w:ind w:left="3960" w:hanging="360"/>
      </w:pPr>
    </w:lvl>
    <w:lvl w:ilvl="4" w:tplc="100A0019" w:tentative="1">
      <w:start w:val="1"/>
      <w:numFmt w:val="lowerLetter"/>
      <w:lvlText w:val="%5."/>
      <w:lvlJc w:val="left"/>
      <w:pPr>
        <w:ind w:left="4680" w:hanging="360"/>
      </w:pPr>
    </w:lvl>
    <w:lvl w:ilvl="5" w:tplc="100A001B" w:tentative="1">
      <w:start w:val="1"/>
      <w:numFmt w:val="lowerRoman"/>
      <w:lvlText w:val="%6."/>
      <w:lvlJc w:val="right"/>
      <w:pPr>
        <w:ind w:left="5400" w:hanging="180"/>
      </w:pPr>
    </w:lvl>
    <w:lvl w:ilvl="6" w:tplc="100A000F" w:tentative="1">
      <w:start w:val="1"/>
      <w:numFmt w:val="decimal"/>
      <w:lvlText w:val="%7."/>
      <w:lvlJc w:val="left"/>
      <w:pPr>
        <w:ind w:left="6120" w:hanging="360"/>
      </w:pPr>
    </w:lvl>
    <w:lvl w:ilvl="7" w:tplc="100A0019" w:tentative="1">
      <w:start w:val="1"/>
      <w:numFmt w:val="lowerLetter"/>
      <w:lvlText w:val="%8."/>
      <w:lvlJc w:val="left"/>
      <w:pPr>
        <w:ind w:left="6840" w:hanging="360"/>
      </w:pPr>
    </w:lvl>
    <w:lvl w:ilvl="8" w:tplc="10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59363AB"/>
    <w:multiLevelType w:val="hybridMultilevel"/>
    <w:tmpl w:val="BF12CB4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BD2D2A"/>
    <w:multiLevelType w:val="hybridMultilevel"/>
    <w:tmpl w:val="B882F8A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5FA484D"/>
    <w:multiLevelType w:val="hybridMultilevel"/>
    <w:tmpl w:val="F1DE80B8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B65403"/>
    <w:multiLevelType w:val="hybridMultilevel"/>
    <w:tmpl w:val="91C6FC4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663104"/>
    <w:multiLevelType w:val="hybridMultilevel"/>
    <w:tmpl w:val="25742C8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ADE6987"/>
    <w:multiLevelType w:val="hybridMultilevel"/>
    <w:tmpl w:val="5F629C7A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123BFE"/>
    <w:multiLevelType w:val="hybridMultilevel"/>
    <w:tmpl w:val="9588FE1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A527CA"/>
    <w:multiLevelType w:val="hybridMultilevel"/>
    <w:tmpl w:val="DCBCB93E"/>
    <w:lvl w:ilvl="0" w:tplc="2CC4B87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>
      <w:start w:val="1"/>
      <w:numFmt w:val="lowerLetter"/>
      <w:lvlText w:val="%2."/>
      <w:lvlJc w:val="left"/>
      <w:pPr>
        <w:ind w:left="0" w:hanging="360"/>
      </w:pPr>
    </w:lvl>
    <w:lvl w:ilvl="2" w:tplc="100A001B">
      <w:start w:val="1"/>
      <w:numFmt w:val="lowerRoman"/>
      <w:lvlText w:val="%3."/>
      <w:lvlJc w:val="right"/>
      <w:pPr>
        <w:ind w:left="720" w:hanging="180"/>
      </w:pPr>
    </w:lvl>
    <w:lvl w:ilvl="3" w:tplc="15A228EC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 w:tplc="100A0019" w:tentative="1">
      <w:start w:val="1"/>
      <w:numFmt w:val="lowerLetter"/>
      <w:lvlText w:val="%5."/>
      <w:lvlJc w:val="left"/>
      <w:pPr>
        <w:ind w:left="2160" w:hanging="360"/>
      </w:pPr>
    </w:lvl>
    <w:lvl w:ilvl="5" w:tplc="100A001B" w:tentative="1">
      <w:start w:val="1"/>
      <w:numFmt w:val="lowerRoman"/>
      <w:lvlText w:val="%6."/>
      <w:lvlJc w:val="right"/>
      <w:pPr>
        <w:ind w:left="2880" w:hanging="180"/>
      </w:pPr>
    </w:lvl>
    <w:lvl w:ilvl="6" w:tplc="100A000F" w:tentative="1">
      <w:start w:val="1"/>
      <w:numFmt w:val="decimal"/>
      <w:lvlText w:val="%7."/>
      <w:lvlJc w:val="left"/>
      <w:pPr>
        <w:ind w:left="3600" w:hanging="360"/>
      </w:pPr>
    </w:lvl>
    <w:lvl w:ilvl="7" w:tplc="100A0019" w:tentative="1">
      <w:start w:val="1"/>
      <w:numFmt w:val="lowerLetter"/>
      <w:lvlText w:val="%8."/>
      <w:lvlJc w:val="left"/>
      <w:pPr>
        <w:ind w:left="4320" w:hanging="360"/>
      </w:pPr>
    </w:lvl>
    <w:lvl w:ilvl="8" w:tplc="100A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0">
    <w:nsid w:val="224610F9"/>
    <w:multiLevelType w:val="hybridMultilevel"/>
    <w:tmpl w:val="C5D06D1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612DAB"/>
    <w:multiLevelType w:val="hybridMultilevel"/>
    <w:tmpl w:val="62FE45B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28F7B4F"/>
    <w:multiLevelType w:val="hybridMultilevel"/>
    <w:tmpl w:val="9C76C67E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31754E7"/>
    <w:multiLevelType w:val="hybridMultilevel"/>
    <w:tmpl w:val="B48C0B3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40219B0"/>
    <w:multiLevelType w:val="hybridMultilevel"/>
    <w:tmpl w:val="63A6653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40286"/>
    <w:multiLevelType w:val="hybridMultilevel"/>
    <w:tmpl w:val="E8C691A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4A15CBE"/>
    <w:multiLevelType w:val="hybridMultilevel"/>
    <w:tmpl w:val="2A6AB2A0"/>
    <w:lvl w:ilvl="0" w:tplc="1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4E525EF"/>
    <w:multiLevelType w:val="hybridMultilevel"/>
    <w:tmpl w:val="EA0A391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CD3205"/>
    <w:multiLevelType w:val="hybridMultilevel"/>
    <w:tmpl w:val="321E019C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127356"/>
    <w:multiLevelType w:val="hybridMultilevel"/>
    <w:tmpl w:val="FD4E5BA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8E50738"/>
    <w:multiLevelType w:val="hybridMultilevel"/>
    <w:tmpl w:val="54CA1C0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294E493C"/>
    <w:multiLevelType w:val="hybridMultilevel"/>
    <w:tmpl w:val="C8CA85DE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9CE018F"/>
    <w:multiLevelType w:val="hybridMultilevel"/>
    <w:tmpl w:val="EF16DC6C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9F5693E"/>
    <w:multiLevelType w:val="hybridMultilevel"/>
    <w:tmpl w:val="5DFACD1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B912562"/>
    <w:multiLevelType w:val="hybridMultilevel"/>
    <w:tmpl w:val="41EA066E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8251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BCC6953"/>
    <w:multiLevelType w:val="hybridMultilevel"/>
    <w:tmpl w:val="DB84F1B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C8E7C43"/>
    <w:multiLevelType w:val="hybridMultilevel"/>
    <w:tmpl w:val="E5A46B7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23F696C"/>
    <w:multiLevelType w:val="hybridMultilevel"/>
    <w:tmpl w:val="612C6F5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4107608"/>
    <w:multiLevelType w:val="hybridMultilevel"/>
    <w:tmpl w:val="B1CEAC1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4782CBE"/>
    <w:multiLevelType w:val="hybridMultilevel"/>
    <w:tmpl w:val="4BC8A6A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5A37832"/>
    <w:multiLevelType w:val="hybridMultilevel"/>
    <w:tmpl w:val="5BFC3CF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39830787"/>
    <w:multiLevelType w:val="hybridMultilevel"/>
    <w:tmpl w:val="CEDE901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98446A0"/>
    <w:multiLevelType w:val="hybridMultilevel"/>
    <w:tmpl w:val="6EDAFE4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9EC45AE"/>
    <w:multiLevelType w:val="hybridMultilevel"/>
    <w:tmpl w:val="BCAE0C5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B254BB0"/>
    <w:multiLevelType w:val="hybridMultilevel"/>
    <w:tmpl w:val="BC327F2A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C814E22"/>
    <w:multiLevelType w:val="hybridMultilevel"/>
    <w:tmpl w:val="8D28BF96"/>
    <w:lvl w:ilvl="0" w:tplc="100A0011">
      <w:start w:val="1"/>
      <w:numFmt w:val="decimal"/>
      <w:lvlText w:val="%1)"/>
      <w:lvlJc w:val="left"/>
      <w:pPr>
        <w:ind w:left="360" w:hanging="360"/>
      </w:p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3D75000B"/>
    <w:multiLevelType w:val="hybridMultilevel"/>
    <w:tmpl w:val="A48C079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3DAB0D4D"/>
    <w:multiLevelType w:val="hybridMultilevel"/>
    <w:tmpl w:val="E87ECB8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3F316C94"/>
    <w:multiLevelType w:val="hybridMultilevel"/>
    <w:tmpl w:val="59CC412C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06F1DEF"/>
    <w:multiLevelType w:val="hybridMultilevel"/>
    <w:tmpl w:val="F72AA5F2"/>
    <w:lvl w:ilvl="0" w:tplc="594E6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3629F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0A07A2B"/>
    <w:multiLevelType w:val="hybridMultilevel"/>
    <w:tmpl w:val="2F7E80B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9F458D0"/>
    <w:multiLevelType w:val="hybridMultilevel"/>
    <w:tmpl w:val="F5D8FB5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4AD74BD4"/>
    <w:multiLevelType w:val="hybridMultilevel"/>
    <w:tmpl w:val="0CD23D6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4CDF522E"/>
    <w:multiLevelType w:val="hybridMultilevel"/>
    <w:tmpl w:val="DC3C70C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4CE8180E"/>
    <w:multiLevelType w:val="hybridMultilevel"/>
    <w:tmpl w:val="2418EF5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D9771F1"/>
    <w:multiLevelType w:val="hybridMultilevel"/>
    <w:tmpl w:val="D754457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F360F03"/>
    <w:multiLevelType w:val="hybridMultilevel"/>
    <w:tmpl w:val="C18C88E8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08C40A7"/>
    <w:multiLevelType w:val="hybridMultilevel"/>
    <w:tmpl w:val="051C83C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51586F81"/>
    <w:multiLevelType w:val="hybridMultilevel"/>
    <w:tmpl w:val="CF54598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22477B2"/>
    <w:multiLevelType w:val="hybridMultilevel"/>
    <w:tmpl w:val="6DD0666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24A2EFE"/>
    <w:multiLevelType w:val="hybridMultilevel"/>
    <w:tmpl w:val="E3826C8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52BE0235"/>
    <w:multiLevelType w:val="hybridMultilevel"/>
    <w:tmpl w:val="8EA25E9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542C646B"/>
    <w:multiLevelType w:val="hybridMultilevel"/>
    <w:tmpl w:val="6CF6AA5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5F01D6A"/>
    <w:multiLevelType w:val="hybridMultilevel"/>
    <w:tmpl w:val="3DA8CB6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58270902"/>
    <w:multiLevelType w:val="hybridMultilevel"/>
    <w:tmpl w:val="97786548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58F4407E"/>
    <w:multiLevelType w:val="hybridMultilevel"/>
    <w:tmpl w:val="E5AA3A9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AF406BD"/>
    <w:multiLevelType w:val="hybridMultilevel"/>
    <w:tmpl w:val="5A46A47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BD12753"/>
    <w:multiLevelType w:val="hybridMultilevel"/>
    <w:tmpl w:val="AF38962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>
    <w:nsid w:val="5CAD0FFF"/>
    <w:multiLevelType w:val="hybridMultilevel"/>
    <w:tmpl w:val="CE6EDC74"/>
    <w:lvl w:ilvl="0" w:tplc="1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>
      <w:start w:val="1"/>
      <w:numFmt w:val="lowerLetter"/>
      <w:lvlText w:val="%2."/>
      <w:lvlJc w:val="left"/>
      <w:pPr>
        <w:ind w:left="0" w:hanging="360"/>
      </w:pPr>
    </w:lvl>
    <w:lvl w:ilvl="2" w:tplc="100A001B">
      <w:start w:val="1"/>
      <w:numFmt w:val="lowerRoman"/>
      <w:lvlText w:val="%3."/>
      <w:lvlJc w:val="right"/>
      <w:pPr>
        <w:ind w:left="720" w:hanging="180"/>
      </w:pPr>
    </w:lvl>
    <w:lvl w:ilvl="3" w:tplc="15A228EC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 w:tplc="100A0019" w:tentative="1">
      <w:start w:val="1"/>
      <w:numFmt w:val="lowerLetter"/>
      <w:lvlText w:val="%5."/>
      <w:lvlJc w:val="left"/>
      <w:pPr>
        <w:ind w:left="2160" w:hanging="360"/>
      </w:pPr>
    </w:lvl>
    <w:lvl w:ilvl="5" w:tplc="100A001B" w:tentative="1">
      <w:start w:val="1"/>
      <w:numFmt w:val="lowerRoman"/>
      <w:lvlText w:val="%6."/>
      <w:lvlJc w:val="right"/>
      <w:pPr>
        <w:ind w:left="2880" w:hanging="180"/>
      </w:pPr>
    </w:lvl>
    <w:lvl w:ilvl="6" w:tplc="100A000F" w:tentative="1">
      <w:start w:val="1"/>
      <w:numFmt w:val="decimal"/>
      <w:lvlText w:val="%7."/>
      <w:lvlJc w:val="left"/>
      <w:pPr>
        <w:ind w:left="3600" w:hanging="360"/>
      </w:pPr>
    </w:lvl>
    <w:lvl w:ilvl="7" w:tplc="100A0019" w:tentative="1">
      <w:start w:val="1"/>
      <w:numFmt w:val="lowerLetter"/>
      <w:lvlText w:val="%8."/>
      <w:lvlJc w:val="left"/>
      <w:pPr>
        <w:ind w:left="4320" w:hanging="360"/>
      </w:pPr>
    </w:lvl>
    <w:lvl w:ilvl="8" w:tplc="100A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69">
    <w:nsid w:val="5DA964AF"/>
    <w:multiLevelType w:val="hybridMultilevel"/>
    <w:tmpl w:val="D988D97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FC26E9F"/>
    <w:multiLevelType w:val="hybridMultilevel"/>
    <w:tmpl w:val="37EA9EF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78C422C"/>
    <w:multiLevelType w:val="hybridMultilevel"/>
    <w:tmpl w:val="AD145E4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68BB1500"/>
    <w:multiLevelType w:val="hybridMultilevel"/>
    <w:tmpl w:val="9EC4332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9F12008"/>
    <w:multiLevelType w:val="hybridMultilevel"/>
    <w:tmpl w:val="25D23FEA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A160FC6"/>
    <w:multiLevelType w:val="hybridMultilevel"/>
    <w:tmpl w:val="8060762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DAE6D61"/>
    <w:multiLevelType w:val="hybridMultilevel"/>
    <w:tmpl w:val="DE22401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EEC22AE"/>
    <w:multiLevelType w:val="hybridMultilevel"/>
    <w:tmpl w:val="6B56262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08D301B"/>
    <w:multiLevelType w:val="hybridMultilevel"/>
    <w:tmpl w:val="831078AC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1C4313E"/>
    <w:multiLevelType w:val="hybridMultilevel"/>
    <w:tmpl w:val="95182CA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2305C44"/>
    <w:multiLevelType w:val="hybridMultilevel"/>
    <w:tmpl w:val="E8B6439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40D58A0"/>
    <w:multiLevelType w:val="hybridMultilevel"/>
    <w:tmpl w:val="918AC59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74A35E42"/>
    <w:multiLevelType w:val="hybridMultilevel"/>
    <w:tmpl w:val="BCD6CCD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>
    <w:nsid w:val="761D0C95"/>
    <w:multiLevelType w:val="hybridMultilevel"/>
    <w:tmpl w:val="CED8C1A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62D67D6"/>
    <w:multiLevelType w:val="hybridMultilevel"/>
    <w:tmpl w:val="B18CB56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63C2DA2"/>
    <w:multiLevelType w:val="hybridMultilevel"/>
    <w:tmpl w:val="CF22FAC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8141B4"/>
    <w:multiLevelType w:val="hybridMultilevel"/>
    <w:tmpl w:val="9DFC51F0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89D676B"/>
    <w:multiLevelType w:val="hybridMultilevel"/>
    <w:tmpl w:val="92BCE3E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8B50A12"/>
    <w:multiLevelType w:val="hybridMultilevel"/>
    <w:tmpl w:val="E7F2EDE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8CF63F7"/>
    <w:multiLevelType w:val="hybridMultilevel"/>
    <w:tmpl w:val="A3C64C6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A4275EE"/>
    <w:multiLevelType w:val="hybridMultilevel"/>
    <w:tmpl w:val="183635F8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BAB2663"/>
    <w:multiLevelType w:val="hybridMultilevel"/>
    <w:tmpl w:val="BB62229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F3864D3"/>
    <w:multiLevelType w:val="hybridMultilevel"/>
    <w:tmpl w:val="754C6C6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7"/>
  </w:num>
  <w:num w:numId="2">
    <w:abstractNumId w:val="71"/>
  </w:num>
  <w:num w:numId="3">
    <w:abstractNumId w:val="53"/>
  </w:num>
  <w:num w:numId="4">
    <w:abstractNumId w:val="56"/>
  </w:num>
  <w:num w:numId="5">
    <w:abstractNumId w:val="80"/>
  </w:num>
  <w:num w:numId="6">
    <w:abstractNumId w:val="6"/>
  </w:num>
  <w:num w:numId="7">
    <w:abstractNumId w:val="58"/>
  </w:num>
  <w:num w:numId="8">
    <w:abstractNumId w:val="30"/>
  </w:num>
  <w:num w:numId="9">
    <w:abstractNumId w:val="63"/>
  </w:num>
  <w:num w:numId="10">
    <w:abstractNumId w:val="26"/>
  </w:num>
  <w:num w:numId="11">
    <w:abstractNumId w:val="78"/>
  </w:num>
  <w:num w:numId="12">
    <w:abstractNumId w:val="2"/>
  </w:num>
  <w:num w:numId="13">
    <w:abstractNumId w:val="34"/>
  </w:num>
  <w:num w:numId="14">
    <w:abstractNumId w:val="20"/>
  </w:num>
  <w:num w:numId="15">
    <w:abstractNumId w:val="90"/>
  </w:num>
  <w:num w:numId="16">
    <w:abstractNumId w:val="11"/>
  </w:num>
  <w:num w:numId="17">
    <w:abstractNumId w:val="43"/>
  </w:num>
  <w:num w:numId="18">
    <w:abstractNumId w:val="19"/>
  </w:num>
  <w:num w:numId="19">
    <w:abstractNumId w:val="3"/>
  </w:num>
  <w:num w:numId="20">
    <w:abstractNumId w:val="13"/>
  </w:num>
  <w:num w:numId="21">
    <w:abstractNumId w:val="8"/>
  </w:num>
  <w:num w:numId="22">
    <w:abstractNumId w:val="31"/>
  </w:num>
  <w:num w:numId="23">
    <w:abstractNumId w:val="1"/>
  </w:num>
  <w:num w:numId="24">
    <w:abstractNumId w:val="27"/>
  </w:num>
  <w:num w:numId="25">
    <w:abstractNumId w:val="37"/>
  </w:num>
  <w:num w:numId="26">
    <w:abstractNumId w:val="59"/>
  </w:num>
  <w:num w:numId="27">
    <w:abstractNumId w:val="46"/>
  </w:num>
  <w:num w:numId="28">
    <w:abstractNumId w:val="87"/>
  </w:num>
  <w:num w:numId="29">
    <w:abstractNumId w:val="85"/>
  </w:num>
  <w:num w:numId="30">
    <w:abstractNumId w:val="0"/>
  </w:num>
  <w:num w:numId="31">
    <w:abstractNumId w:val="77"/>
  </w:num>
  <w:num w:numId="32">
    <w:abstractNumId w:val="52"/>
  </w:num>
  <w:num w:numId="33">
    <w:abstractNumId w:val="44"/>
  </w:num>
  <w:num w:numId="34">
    <w:abstractNumId w:val="36"/>
  </w:num>
  <w:num w:numId="35">
    <w:abstractNumId w:val="25"/>
  </w:num>
  <w:num w:numId="36">
    <w:abstractNumId w:val="49"/>
  </w:num>
  <w:num w:numId="37">
    <w:abstractNumId w:val="7"/>
  </w:num>
  <w:num w:numId="38">
    <w:abstractNumId w:val="15"/>
  </w:num>
  <w:num w:numId="39">
    <w:abstractNumId w:val="47"/>
  </w:num>
  <w:num w:numId="40">
    <w:abstractNumId w:val="40"/>
  </w:num>
  <w:num w:numId="41">
    <w:abstractNumId w:val="89"/>
  </w:num>
  <w:num w:numId="42">
    <w:abstractNumId w:val="64"/>
  </w:num>
  <w:num w:numId="43">
    <w:abstractNumId w:val="16"/>
  </w:num>
  <w:num w:numId="44">
    <w:abstractNumId w:val="79"/>
  </w:num>
  <w:num w:numId="45">
    <w:abstractNumId w:val="33"/>
  </w:num>
  <w:num w:numId="46">
    <w:abstractNumId w:val="60"/>
  </w:num>
  <w:num w:numId="47">
    <w:abstractNumId w:val="17"/>
  </w:num>
  <w:num w:numId="48">
    <w:abstractNumId w:val="75"/>
  </w:num>
  <w:num w:numId="49">
    <w:abstractNumId w:val="10"/>
  </w:num>
  <w:num w:numId="50">
    <w:abstractNumId w:val="38"/>
  </w:num>
  <w:num w:numId="51">
    <w:abstractNumId w:val="66"/>
  </w:num>
  <w:num w:numId="52">
    <w:abstractNumId w:val="70"/>
  </w:num>
  <w:num w:numId="53">
    <w:abstractNumId w:val="5"/>
  </w:num>
  <w:num w:numId="54">
    <w:abstractNumId w:val="57"/>
  </w:num>
  <w:num w:numId="55">
    <w:abstractNumId w:val="4"/>
  </w:num>
  <w:num w:numId="56">
    <w:abstractNumId w:val="86"/>
  </w:num>
  <w:num w:numId="57">
    <w:abstractNumId w:val="12"/>
  </w:num>
  <w:num w:numId="58">
    <w:abstractNumId w:val="54"/>
  </w:num>
  <w:num w:numId="59">
    <w:abstractNumId w:val="88"/>
  </w:num>
  <w:num w:numId="60">
    <w:abstractNumId w:val="14"/>
  </w:num>
  <w:num w:numId="61">
    <w:abstractNumId w:val="9"/>
  </w:num>
  <w:num w:numId="62">
    <w:abstractNumId w:val="42"/>
  </w:num>
  <w:num w:numId="63">
    <w:abstractNumId w:val="74"/>
  </w:num>
  <w:num w:numId="64">
    <w:abstractNumId w:val="29"/>
  </w:num>
  <w:num w:numId="65">
    <w:abstractNumId w:val="83"/>
  </w:num>
  <w:num w:numId="66">
    <w:abstractNumId w:val="23"/>
  </w:num>
  <w:num w:numId="67">
    <w:abstractNumId w:val="73"/>
  </w:num>
  <w:num w:numId="68">
    <w:abstractNumId w:val="22"/>
  </w:num>
  <w:num w:numId="69">
    <w:abstractNumId w:val="91"/>
  </w:num>
  <w:num w:numId="70">
    <w:abstractNumId w:val="48"/>
  </w:num>
  <w:num w:numId="71">
    <w:abstractNumId w:val="69"/>
  </w:num>
  <w:num w:numId="72">
    <w:abstractNumId w:val="39"/>
  </w:num>
  <w:num w:numId="73">
    <w:abstractNumId w:val="24"/>
  </w:num>
  <w:num w:numId="74">
    <w:abstractNumId w:val="62"/>
  </w:num>
  <w:num w:numId="75">
    <w:abstractNumId w:val="84"/>
  </w:num>
  <w:num w:numId="76">
    <w:abstractNumId w:val="55"/>
  </w:num>
  <w:num w:numId="77">
    <w:abstractNumId w:val="50"/>
  </w:num>
  <w:num w:numId="78">
    <w:abstractNumId w:val="72"/>
  </w:num>
  <w:num w:numId="79">
    <w:abstractNumId w:val="68"/>
  </w:num>
  <w:num w:numId="80">
    <w:abstractNumId w:val="21"/>
  </w:num>
  <w:num w:numId="81">
    <w:abstractNumId w:val="32"/>
  </w:num>
  <w:num w:numId="82">
    <w:abstractNumId w:val="76"/>
  </w:num>
  <w:num w:numId="83">
    <w:abstractNumId w:val="65"/>
  </w:num>
  <w:num w:numId="84">
    <w:abstractNumId w:val="82"/>
  </w:num>
  <w:num w:numId="85">
    <w:abstractNumId w:val="61"/>
  </w:num>
  <w:num w:numId="86">
    <w:abstractNumId w:val="81"/>
  </w:num>
  <w:num w:numId="87">
    <w:abstractNumId w:val="28"/>
  </w:num>
  <w:num w:numId="88">
    <w:abstractNumId w:val="41"/>
  </w:num>
  <w:num w:numId="89">
    <w:abstractNumId w:val="35"/>
  </w:num>
  <w:num w:numId="90">
    <w:abstractNumId w:val="18"/>
  </w:num>
  <w:num w:numId="91">
    <w:abstractNumId w:val="45"/>
  </w:num>
  <w:num w:numId="92">
    <w:abstractNumId w:val="51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F27"/>
    <w:rsid w:val="00010603"/>
    <w:rsid w:val="00012866"/>
    <w:rsid w:val="000236FF"/>
    <w:rsid w:val="00034E1B"/>
    <w:rsid w:val="00042B79"/>
    <w:rsid w:val="00046004"/>
    <w:rsid w:val="000734B5"/>
    <w:rsid w:val="000766B8"/>
    <w:rsid w:val="00092935"/>
    <w:rsid w:val="00092E30"/>
    <w:rsid w:val="000A3497"/>
    <w:rsid w:val="000A58E9"/>
    <w:rsid w:val="000A5E64"/>
    <w:rsid w:val="000A7C49"/>
    <w:rsid w:val="000B161C"/>
    <w:rsid w:val="000B4581"/>
    <w:rsid w:val="000C1B2F"/>
    <w:rsid w:val="000C45F4"/>
    <w:rsid w:val="000D04E6"/>
    <w:rsid w:val="000D7950"/>
    <w:rsid w:val="000E17BA"/>
    <w:rsid w:val="000E49A0"/>
    <w:rsid w:val="000F56E6"/>
    <w:rsid w:val="001008D0"/>
    <w:rsid w:val="00113DD8"/>
    <w:rsid w:val="00115CAF"/>
    <w:rsid w:val="0013314D"/>
    <w:rsid w:val="00145A43"/>
    <w:rsid w:val="00156219"/>
    <w:rsid w:val="00161F9F"/>
    <w:rsid w:val="001629A8"/>
    <w:rsid w:val="0017154C"/>
    <w:rsid w:val="00172D0E"/>
    <w:rsid w:val="00180346"/>
    <w:rsid w:val="001844EE"/>
    <w:rsid w:val="00194C01"/>
    <w:rsid w:val="001A0194"/>
    <w:rsid w:val="001A1B58"/>
    <w:rsid w:val="001D4347"/>
    <w:rsid w:val="001D6537"/>
    <w:rsid w:val="001E1E77"/>
    <w:rsid w:val="001F228A"/>
    <w:rsid w:val="001F27B5"/>
    <w:rsid w:val="00201261"/>
    <w:rsid w:val="00211CFC"/>
    <w:rsid w:val="00212BAA"/>
    <w:rsid w:val="002541B2"/>
    <w:rsid w:val="00256261"/>
    <w:rsid w:val="002774D7"/>
    <w:rsid w:val="00280227"/>
    <w:rsid w:val="0028362C"/>
    <w:rsid w:val="00286138"/>
    <w:rsid w:val="00286648"/>
    <w:rsid w:val="002A190C"/>
    <w:rsid w:val="002A6EC8"/>
    <w:rsid w:val="002C491D"/>
    <w:rsid w:val="002C7810"/>
    <w:rsid w:val="002F4E31"/>
    <w:rsid w:val="002F6710"/>
    <w:rsid w:val="00300B48"/>
    <w:rsid w:val="00307B04"/>
    <w:rsid w:val="003146A0"/>
    <w:rsid w:val="0032042E"/>
    <w:rsid w:val="003438AB"/>
    <w:rsid w:val="00343C90"/>
    <w:rsid w:val="00345248"/>
    <w:rsid w:val="0034608F"/>
    <w:rsid w:val="00353077"/>
    <w:rsid w:val="00360DE4"/>
    <w:rsid w:val="00362799"/>
    <w:rsid w:val="00365C53"/>
    <w:rsid w:val="003705A8"/>
    <w:rsid w:val="00375DAF"/>
    <w:rsid w:val="0037769B"/>
    <w:rsid w:val="0038712C"/>
    <w:rsid w:val="003924DA"/>
    <w:rsid w:val="003A734D"/>
    <w:rsid w:val="003B5B29"/>
    <w:rsid w:val="003E2861"/>
    <w:rsid w:val="003E3945"/>
    <w:rsid w:val="003F1D1B"/>
    <w:rsid w:val="0041204E"/>
    <w:rsid w:val="00413568"/>
    <w:rsid w:val="004154B7"/>
    <w:rsid w:val="00424E7E"/>
    <w:rsid w:val="00431EF3"/>
    <w:rsid w:val="00437985"/>
    <w:rsid w:val="004444EC"/>
    <w:rsid w:val="00445920"/>
    <w:rsid w:val="00450628"/>
    <w:rsid w:val="004514A8"/>
    <w:rsid w:val="0045695B"/>
    <w:rsid w:val="004571A9"/>
    <w:rsid w:val="004671EE"/>
    <w:rsid w:val="0047172E"/>
    <w:rsid w:val="0047177B"/>
    <w:rsid w:val="004773FD"/>
    <w:rsid w:val="0048580C"/>
    <w:rsid w:val="00497AD3"/>
    <w:rsid w:val="004A25C8"/>
    <w:rsid w:val="004A5F32"/>
    <w:rsid w:val="004B2C17"/>
    <w:rsid w:val="004C7D7D"/>
    <w:rsid w:val="005065FD"/>
    <w:rsid w:val="00520A0E"/>
    <w:rsid w:val="00530BB5"/>
    <w:rsid w:val="00544B29"/>
    <w:rsid w:val="00547C7B"/>
    <w:rsid w:val="005529B0"/>
    <w:rsid w:val="00561C36"/>
    <w:rsid w:val="005631D9"/>
    <w:rsid w:val="00576360"/>
    <w:rsid w:val="005835D7"/>
    <w:rsid w:val="0059528D"/>
    <w:rsid w:val="00596406"/>
    <w:rsid w:val="005B2349"/>
    <w:rsid w:val="005B2875"/>
    <w:rsid w:val="005B3D57"/>
    <w:rsid w:val="005B4FE6"/>
    <w:rsid w:val="005C513A"/>
    <w:rsid w:val="005F2428"/>
    <w:rsid w:val="006013D4"/>
    <w:rsid w:val="00605AD0"/>
    <w:rsid w:val="00621351"/>
    <w:rsid w:val="00632351"/>
    <w:rsid w:val="006367C7"/>
    <w:rsid w:val="00655764"/>
    <w:rsid w:val="00655D62"/>
    <w:rsid w:val="00662902"/>
    <w:rsid w:val="00667134"/>
    <w:rsid w:val="006715B7"/>
    <w:rsid w:val="006723F5"/>
    <w:rsid w:val="00676B22"/>
    <w:rsid w:val="00692B3C"/>
    <w:rsid w:val="0069425B"/>
    <w:rsid w:val="006D78BF"/>
    <w:rsid w:val="006E14D5"/>
    <w:rsid w:val="007008E7"/>
    <w:rsid w:val="00704705"/>
    <w:rsid w:val="00704F80"/>
    <w:rsid w:val="00716E66"/>
    <w:rsid w:val="00722CF2"/>
    <w:rsid w:val="00723BA8"/>
    <w:rsid w:val="00724696"/>
    <w:rsid w:val="00727B6C"/>
    <w:rsid w:val="00730893"/>
    <w:rsid w:val="00731022"/>
    <w:rsid w:val="007312B6"/>
    <w:rsid w:val="00735674"/>
    <w:rsid w:val="00764E4D"/>
    <w:rsid w:val="007664E7"/>
    <w:rsid w:val="0079008B"/>
    <w:rsid w:val="00791501"/>
    <w:rsid w:val="007A33F4"/>
    <w:rsid w:val="007A73EE"/>
    <w:rsid w:val="007A7FD7"/>
    <w:rsid w:val="007B2BE7"/>
    <w:rsid w:val="007B5803"/>
    <w:rsid w:val="007C48CD"/>
    <w:rsid w:val="007D3A5D"/>
    <w:rsid w:val="007D5094"/>
    <w:rsid w:val="007F23BD"/>
    <w:rsid w:val="0080031F"/>
    <w:rsid w:val="00835FD3"/>
    <w:rsid w:val="00844924"/>
    <w:rsid w:val="00844BFE"/>
    <w:rsid w:val="008477AD"/>
    <w:rsid w:val="008624D2"/>
    <w:rsid w:val="00872205"/>
    <w:rsid w:val="008741F6"/>
    <w:rsid w:val="008836AD"/>
    <w:rsid w:val="0088645E"/>
    <w:rsid w:val="008879FE"/>
    <w:rsid w:val="008A1056"/>
    <w:rsid w:val="008B5BE2"/>
    <w:rsid w:val="008B6BA3"/>
    <w:rsid w:val="008B7034"/>
    <w:rsid w:val="008C10DB"/>
    <w:rsid w:val="008C34D1"/>
    <w:rsid w:val="008D3C30"/>
    <w:rsid w:val="008E02C9"/>
    <w:rsid w:val="008E1538"/>
    <w:rsid w:val="008E23ED"/>
    <w:rsid w:val="008F3FCA"/>
    <w:rsid w:val="008F59AE"/>
    <w:rsid w:val="00900B57"/>
    <w:rsid w:val="009042F9"/>
    <w:rsid w:val="0091620D"/>
    <w:rsid w:val="00916A48"/>
    <w:rsid w:val="00920B6C"/>
    <w:rsid w:val="009230FD"/>
    <w:rsid w:val="00936338"/>
    <w:rsid w:val="00952C2A"/>
    <w:rsid w:val="00960AB7"/>
    <w:rsid w:val="00963F4A"/>
    <w:rsid w:val="00970D2E"/>
    <w:rsid w:val="00974E79"/>
    <w:rsid w:val="0098140A"/>
    <w:rsid w:val="0098796D"/>
    <w:rsid w:val="00990DBD"/>
    <w:rsid w:val="009930B5"/>
    <w:rsid w:val="009A1B45"/>
    <w:rsid w:val="009A417A"/>
    <w:rsid w:val="009B024F"/>
    <w:rsid w:val="009C1A1B"/>
    <w:rsid w:val="009D296E"/>
    <w:rsid w:val="009E37DB"/>
    <w:rsid w:val="009F6DE0"/>
    <w:rsid w:val="00A00956"/>
    <w:rsid w:val="00A01B26"/>
    <w:rsid w:val="00A1660C"/>
    <w:rsid w:val="00A23E3C"/>
    <w:rsid w:val="00A32AFC"/>
    <w:rsid w:val="00A33AAA"/>
    <w:rsid w:val="00A36DD5"/>
    <w:rsid w:val="00A46281"/>
    <w:rsid w:val="00A53ACA"/>
    <w:rsid w:val="00A672A8"/>
    <w:rsid w:val="00A70A47"/>
    <w:rsid w:val="00A74287"/>
    <w:rsid w:val="00A81338"/>
    <w:rsid w:val="00A84509"/>
    <w:rsid w:val="00A853CD"/>
    <w:rsid w:val="00A925BC"/>
    <w:rsid w:val="00AA028A"/>
    <w:rsid w:val="00AA3299"/>
    <w:rsid w:val="00AA4887"/>
    <w:rsid w:val="00AC4CFE"/>
    <w:rsid w:val="00AD77AE"/>
    <w:rsid w:val="00AE106C"/>
    <w:rsid w:val="00AF2E55"/>
    <w:rsid w:val="00B01480"/>
    <w:rsid w:val="00B0217F"/>
    <w:rsid w:val="00B02ED7"/>
    <w:rsid w:val="00B1206D"/>
    <w:rsid w:val="00B12110"/>
    <w:rsid w:val="00B254C9"/>
    <w:rsid w:val="00B27427"/>
    <w:rsid w:val="00B2773B"/>
    <w:rsid w:val="00B33281"/>
    <w:rsid w:val="00B37280"/>
    <w:rsid w:val="00B53E38"/>
    <w:rsid w:val="00B5602A"/>
    <w:rsid w:val="00B63E07"/>
    <w:rsid w:val="00B66492"/>
    <w:rsid w:val="00B731FB"/>
    <w:rsid w:val="00B735D4"/>
    <w:rsid w:val="00B771BC"/>
    <w:rsid w:val="00BA44D9"/>
    <w:rsid w:val="00BC1ED0"/>
    <w:rsid w:val="00BD7F3D"/>
    <w:rsid w:val="00BE2A6B"/>
    <w:rsid w:val="00BE6B40"/>
    <w:rsid w:val="00BF3399"/>
    <w:rsid w:val="00C00F61"/>
    <w:rsid w:val="00C02C6E"/>
    <w:rsid w:val="00C03279"/>
    <w:rsid w:val="00C20C20"/>
    <w:rsid w:val="00C3694F"/>
    <w:rsid w:val="00C44BD4"/>
    <w:rsid w:val="00C506B1"/>
    <w:rsid w:val="00C54DFF"/>
    <w:rsid w:val="00C756ED"/>
    <w:rsid w:val="00C75833"/>
    <w:rsid w:val="00C8063B"/>
    <w:rsid w:val="00C8150A"/>
    <w:rsid w:val="00C84277"/>
    <w:rsid w:val="00C914B3"/>
    <w:rsid w:val="00C95CA7"/>
    <w:rsid w:val="00CA7A02"/>
    <w:rsid w:val="00CA7ED2"/>
    <w:rsid w:val="00CC00B2"/>
    <w:rsid w:val="00CC1B28"/>
    <w:rsid w:val="00CE0181"/>
    <w:rsid w:val="00CE0CCE"/>
    <w:rsid w:val="00CE6F27"/>
    <w:rsid w:val="00CF32BB"/>
    <w:rsid w:val="00CF58B9"/>
    <w:rsid w:val="00D14459"/>
    <w:rsid w:val="00D33889"/>
    <w:rsid w:val="00D4082E"/>
    <w:rsid w:val="00D447D7"/>
    <w:rsid w:val="00D4743D"/>
    <w:rsid w:val="00D50DD3"/>
    <w:rsid w:val="00D7021F"/>
    <w:rsid w:val="00D72CB2"/>
    <w:rsid w:val="00D86884"/>
    <w:rsid w:val="00D877AF"/>
    <w:rsid w:val="00D9146B"/>
    <w:rsid w:val="00DA7336"/>
    <w:rsid w:val="00DC0EA1"/>
    <w:rsid w:val="00DC7500"/>
    <w:rsid w:val="00DD2184"/>
    <w:rsid w:val="00DE6C1B"/>
    <w:rsid w:val="00DE7E54"/>
    <w:rsid w:val="00E07AA4"/>
    <w:rsid w:val="00E258F7"/>
    <w:rsid w:val="00E27162"/>
    <w:rsid w:val="00E459C6"/>
    <w:rsid w:val="00E54DC0"/>
    <w:rsid w:val="00E56222"/>
    <w:rsid w:val="00E61A23"/>
    <w:rsid w:val="00E7069F"/>
    <w:rsid w:val="00E8078E"/>
    <w:rsid w:val="00E81140"/>
    <w:rsid w:val="00E9603C"/>
    <w:rsid w:val="00EA367D"/>
    <w:rsid w:val="00EA51AF"/>
    <w:rsid w:val="00EB63CB"/>
    <w:rsid w:val="00EC0DC3"/>
    <w:rsid w:val="00EC104C"/>
    <w:rsid w:val="00ED07BF"/>
    <w:rsid w:val="00ED12F5"/>
    <w:rsid w:val="00ED57B4"/>
    <w:rsid w:val="00F1187F"/>
    <w:rsid w:val="00F13168"/>
    <w:rsid w:val="00F248CC"/>
    <w:rsid w:val="00F25146"/>
    <w:rsid w:val="00F2611D"/>
    <w:rsid w:val="00F34B29"/>
    <w:rsid w:val="00F37CC7"/>
    <w:rsid w:val="00F414CB"/>
    <w:rsid w:val="00F472E3"/>
    <w:rsid w:val="00F57237"/>
    <w:rsid w:val="00F76595"/>
    <w:rsid w:val="00F77067"/>
    <w:rsid w:val="00F77AAD"/>
    <w:rsid w:val="00F92C70"/>
    <w:rsid w:val="00FB1060"/>
    <w:rsid w:val="00FC060D"/>
    <w:rsid w:val="00FD21E6"/>
    <w:rsid w:val="00FD3EDC"/>
    <w:rsid w:val="00FD72E1"/>
    <w:rsid w:val="00FF0746"/>
    <w:rsid w:val="00FF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74287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74287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8362C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74287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A74287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28362C"/>
    <w:rPr>
      <w:rFonts w:asciiTheme="majorHAnsi" w:eastAsiaTheme="majorEastAsia" w:hAnsiTheme="majorHAnsi" w:cstheme="majorBidi"/>
      <w:b/>
      <w:bCs/>
      <w:i/>
      <w:iCs/>
      <w:sz w:val="24"/>
      <w:lang w:val="es-ES" w:eastAsia="en-US"/>
    </w:rPr>
  </w:style>
  <w:style w:type="paragraph" w:styleId="Prrafodelista">
    <w:name w:val="List Paragraph"/>
    <w:basedOn w:val="Normal"/>
    <w:uiPriority w:val="34"/>
    <w:qFormat/>
    <w:rsid w:val="008B703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1620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620D"/>
    <w:rPr>
      <w:rFonts w:ascii="Tahoma" w:eastAsia="Calibri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74287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74287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8362C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74287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A74287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28362C"/>
    <w:rPr>
      <w:rFonts w:asciiTheme="majorHAnsi" w:eastAsiaTheme="majorEastAsia" w:hAnsiTheme="majorHAnsi" w:cstheme="majorBidi"/>
      <w:b/>
      <w:bCs/>
      <w:i/>
      <w:iCs/>
      <w:sz w:val="24"/>
      <w:lang w:val="es-ES" w:eastAsia="en-US"/>
    </w:rPr>
  </w:style>
  <w:style w:type="paragraph" w:styleId="Prrafodelista">
    <w:name w:val="List Paragraph"/>
    <w:basedOn w:val="Normal"/>
    <w:uiPriority w:val="34"/>
    <w:qFormat/>
    <w:rsid w:val="008B703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1620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620D"/>
    <w:rPr>
      <w:rFonts w:ascii="Tahoma" w:eastAsia="Calibri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2120</TotalTime>
  <Pages>19</Pages>
  <Words>6912</Words>
  <Characters>38020</Characters>
  <Application>Microsoft Office Word</Application>
  <DocSecurity>0</DocSecurity>
  <Lines>316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Yury Mazariegos Chameleon II</dc:creator>
  <cp:keywords/>
  <dc:description/>
  <cp:lastModifiedBy>Yury Mazariegos Chameleon II</cp:lastModifiedBy>
  <cp:revision>168</cp:revision>
  <dcterms:created xsi:type="dcterms:W3CDTF">2014-03-23T06:42:00Z</dcterms:created>
  <dcterms:modified xsi:type="dcterms:W3CDTF">2014-10-21T00:22:00Z</dcterms:modified>
</cp:coreProperties>
</file>